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50790542" w:displacedByCustomXml="next"/>
    <w:bookmarkEnd w:id="0" w:displacedByCustomXml="next"/>
    <w:sdt>
      <w:sdtPr>
        <w:rPr>
          <w:rFonts w:eastAsiaTheme="majorEastAsia" w:cstheme="majorBidi"/>
          <w:sz w:val="40"/>
          <w:szCs w:val="26"/>
          <w:lang w:eastAsia="en-GB"/>
        </w:rPr>
        <w:id w:val="-800004833"/>
        <w:docPartObj>
          <w:docPartGallery w:val="Cover Pages"/>
          <w:docPartUnique/>
        </w:docPartObj>
      </w:sdtPr>
      <w:sdtEndPr>
        <w:rPr>
          <w:rFonts w:eastAsiaTheme="minorHAnsi" w:cstheme="minorBidi"/>
          <w:sz w:val="24"/>
          <w:szCs w:val="24"/>
          <w:lang w:eastAsia="en-US"/>
        </w:rPr>
      </w:sdtEndPr>
      <w:sdtContent>
        <w:p w14:paraId="6F0790D9" w14:textId="0106E9C4" w:rsidR="000A28B3" w:rsidRPr="003F60C5" w:rsidRDefault="001601BB">
          <w:r w:rsidRPr="003F60C5">
            <w:rPr>
              <w:noProof/>
              <w14:ligatures w14:val="standardContextual"/>
            </w:rPr>
            <mc:AlternateContent>
              <mc:Choice Requires="wps">
                <w:drawing>
                  <wp:anchor distT="0" distB="0" distL="114300" distR="114300" simplePos="0" relativeHeight="251658240" behindDoc="0" locked="0" layoutInCell="1" allowOverlap="1" wp14:anchorId="0142A82C" wp14:editId="6DEFF58E">
                    <wp:simplePos x="0" y="0"/>
                    <wp:positionH relativeFrom="column">
                      <wp:posOffset>-619125</wp:posOffset>
                    </wp:positionH>
                    <wp:positionV relativeFrom="paragraph">
                      <wp:posOffset>-474345</wp:posOffset>
                    </wp:positionV>
                    <wp:extent cx="7968343" cy="10123170"/>
                    <wp:effectExtent l="0" t="0" r="0" b="0"/>
                    <wp:wrapNone/>
                    <wp:docPr id="33" name="Rectangle 33"/>
                    <wp:cNvGraphicFramePr/>
                    <a:graphic xmlns:a="http://schemas.openxmlformats.org/drawingml/2006/main">
                      <a:graphicData uri="http://schemas.microsoft.com/office/word/2010/wordprocessingShape">
                        <wps:wsp>
                          <wps:cNvSpPr/>
                          <wps:spPr>
                            <a:xfrm>
                              <a:off x="0" y="0"/>
                              <a:ext cx="7968343" cy="10123170"/>
                            </a:xfrm>
                            <a:prstGeom prst="rect">
                              <a:avLst/>
                            </a:prstGeom>
                            <a:blipFill>
                              <a:blip r:embed="rId10" cstate="print">
                                <a:extLst>
                                  <a:ext uri="{28A0092B-C50C-407E-A947-70E740481C1C}">
                                    <a14:useLocalDpi xmlns:a14="http://schemas.microsoft.com/office/drawing/2010/main" val="0"/>
                                  </a:ext>
                                </a:extLst>
                              </a:blip>
                              <a:srcRect/>
                              <a:stretch>
                                <a:fillRect l="2050" r="-2050" b="-11342"/>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bookmarkStart w:id="1" w:name="_Toc152258643" w:displacedByCustomXml="next"/>
                              <w:sdt>
                                <w:sdtPr>
                                  <w:rPr>
                                    <w:rStyle w:val="Heading1Char"/>
                                  </w:rPr>
                                  <w:alias w:val="Title"/>
                                  <w:tag w:val=""/>
                                  <w:id w:val="-960264625"/>
                                  <w:dataBinding w:prefixMappings="xmlns:ns0='http://purl.org/dc/elements/1.1/' xmlns:ns1='http://schemas.openxmlformats.org/package/2006/metadata/core-properties' " w:xpath="/ns1:coreProperties[1]/ns0:title[1]" w:storeItemID="{6C3C8BC8-F283-45AE-878A-BAB7291924A1}"/>
                                  <w:text/>
                                </w:sdtPr>
                                <w:sdtEndPr>
                                  <w:rPr>
                                    <w:rStyle w:val="Heading1Char"/>
                                  </w:rPr>
                                </w:sdtEndPr>
                                <w:sdtContent>
                                  <w:p w14:paraId="6F9BFFFE" w14:textId="1CE9BAC9" w:rsidR="000A28B3" w:rsidRPr="00D3501B" w:rsidRDefault="009D2D24" w:rsidP="00D3501B">
                                    <w:pPr>
                                      <w:spacing w:after="0"/>
                                      <w:rPr>
                                        <w:rStyle w:val="Heading1Char"/>
                                      </w:rPr>
                                    </w:pPr>
                                    <w:r w:rsidRPr="00D3501B">
                                      <w:rPr>
                                        <w:rStyle w:val="Heading1Char"/>
                                      </w:rPr>
                                      <w:t>London Business 1000</w:t>
                                    </w:r>
                                  </w:p>
                                </w:sdtContent>
                              </w:sdt>
                              <w:bookmarkEnd w:id="1" w:displacedByCustomXml="prev"/>
                              <w:bookmarkStart w:id="2" w:name="_Toc152258644" w:displacedByCustomXml="next"/>
                              <w:bookmarkStart w:id="3" w:name="_Toc151038242" w:displacedByCustomXml="next"/>
                              <w:sdt>
                                <w:sdtPr>
                                  <w:rPr>
                                    <w:rStyle w:val="Heading2Char"/>
                                    <w:rFonts w:cs="Arial"/>
                                    <w:sz w:val="36"/>
                                    <w:szCs w:val="24"/>
                                  </w:rPr>
                                  <w:alias w:val="Subtitle"/>
                                  <w:tag w:val=""/>
                                  <w:id w:val="1611937615"/>
                                  <w:dataBinding w:prefixMappings="xmlns:ns0='http://purl.org/dc/elements/1.1/' xmlns:ns1='http://schemas.openxmlformats.org/package/2006/metadata/core-properties' " w:xpath="/ns1:coreProperties[1]/ns0:subject[1]" w:storeItemID="{6C3C8BC8-F283-45AE-878A-BAB7291924A1}"/>
                                  <w:text/>
                                </w:sdtPr>
                                <w:sdtEndPr>
                                  <w:rPr>
                                    <w:rStyle w:val="Heading2Char"/>
                                  </w:rPr>
                                </w:sdtEndPr>
                                <w:sdtContent>
                                  <w:p w14:paraId="4EB8A7B6" w14:textId="78F7E57E" w:rsidR="000A28B3" w:rsidRPr="009D2D24" w:rsidRDefault="009D2D24" w:rsidP="009E79FD">
                                    <w:pPr>
                                      <w:rPr>
                                        <w:rStyle w:val="Heading2Char"/>
                                      </w:rPr>
                                    </w:pPr>
                                    <w:r w:rsidRPr="009E79FD">
                                      <w:rPr>
                                        <w:rStyle w:val="Heading2Char"/>
                                        <w:rFonts w:cs="Arial"/>
                                        <w:sz w:val="36"/>
                                        <w:szCs w:val="24"/>
                                      </w:rPr>
                                      <w:t>On behalf of London Councils and London Chamber of Commerce and Industry</w:t>
                                    </w:r>
                                  </w:p>
                                </w:sdtContent>
                              </w:sdt>
                              <w:bookmarkEnd w:id="2" w:displacedByCustomXml="prev"/>
                              <w:bookmarkEnd w:id="3" w:displacedByCustomXml="prev"/>
                            </w:txbxContent>
                          </wps:txbx>
                          <wps:bodyPr rot="0" spcFirstLastPara="0" vertOverflow="overflow" horzOverflow="overflow" vert="horz" wrap="square" lIns="457200" tIns="914400" rIns="914400" bIns="2651760" numCol="1" spcCol="0" rtlCol="0" fromWordArt="0" anchor="b" anchorCtr="0" forceAA="0" compatLnSpc="1">
                            <a:prstTxWarp prst="textNoShape">
                              <a:avLst/>
                            </a:prstTxWarp>
                            <a:noAutofit/>
                          </wps:bodyPr>
                        </wps:wsp>
                      </a:graphicData>
                    </a:graphic>
                  </wp:anchor>
                </w:drawing>
              </mc:Choice>
              <mc:Fallback>
                <w:pict>
                  <v:rect w14:anchorId="0142A82C" id="Rectangle 33" o:spid="_x0000_s1026" style="position:absolute;margin-left:-48.75pt;margin-top:-37.35pt;width:627.45pt;height:797.1pt;z-index:251658240;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" stroked="f" strokeweight="1pt">
                    <v:fill r:id="rId11" o:title="" recolor="t" rotate="t" type="frame"/>
                    <v:textbox inset="36pt,1in,1in,208.8pt">
                      <w:txbxContent>
                        <w:bookmarkStart w:id="4" w:name="_Toc152258643" w:displacedByCustomXml="next"/>
                        <w:sdt>
                          <w:sdtPr>
                            <w:rPr>
                              <w:rStyle w:val="Heading1Char"/>
                            </w:rPr>
                            <w:alias w:val="Title"/>
                            <w:tag w:val=""/>
                            <w:id w:val="-960264625"/>
                            <w:dataBinding w:prefixMappings="xmlns:ns0='http://purl.org/dc/elements/1.1/' xmlns:ns1='http://schemas.openxmlformats.org/package/2006/metadata/core-properties' " w:xpath="/ns1:coreProperties[1]/ns0:title[1]" w:storeItemID="{6C3C8BC8-F283-45AE-878A-BAB7291924A1}"/>
                            <w:text/>
                          </w:sdtPr>
                          <w:sdtEndPr>
                            <w:rPr>
                              <w:rStyle w:val="Heading1Char"/>
                            </w:rPr>
                          </w:sdtEndPr>
                          <w:sdtContent>
                            <w:p w14:paraId="6F9BFFFE" w14:textId="1CE9BAC9" w:rsidR="000A28B3" w:rsidRPr="00D3501B" w:rsidRDefault="009D2D24" w:rsidP="00D3501B">
                              <w:pPr>
                                <w:spacing w:after="0"/>
                                <w:rPr>
                                  <w:rStyle w:val="Heading1Char"/>
                                </w:rPr>
                              </w:pPr>
                              <w:r w:rsidRPr="00D3501B">
                                <w:rPr>
                                  <w:rStyle w:val="Heading1Char"/>
                                </w:rPr>
                                <w:t>London Business 1000</w:t>
                              </w:r>
                            </w:p>
                          </w:sdtContent>
                        </w:sdt>
                        <w:bookmarkEnd w:id="4" w:displacedByCustomXml="prev"/>
                        <w:bookmarkStart w:id="5" w:name="_Toc152258644" w:displacedByCustomXml="next"/>
                        <w:bookmarkStart w:id="6" w:name="_Toc151038242" w:displacedByCustomXml="next"/>
                        <w:sdt>
                          <w:sdtPr>
                            <w:rPr>
                              <w:rStyle w:val="Heading2Char"/>
                              <w:rFonts w:cs="Arial"/>
                              <w:sz w:val="36"/>
                              <w:szCs w:val="24"/>
                            </w:rPr>
                            <w:alias w:val="Subtitle"/>
                            <w:tag w:val=""/>
                            <w:id w:val="1611937615"/>
                            <w:dataBinding w:prefixMappings="xmlns:ns0='http://purl.org/dc/elements/1.1/' xmlns:ns1='http://schemas.openxmlformats.org/package/2006/metadata/core-properties' " w:xpath="/ns1:coreProperties[1]/ns0:subject[1]" w:storeItemID="{6C3C8BC8-F283-45AE-878A-BAB7291924A1}"/>
                            <w:text/>
                          </w:sdtPr>
                          <w:sdtEndPr>
                            <w:rPr>
                              <w:rStyle w:val="Heading2Char"/>
                            </w:rPr>
                          </w:sdtEndPr>
                          <w:sdtContent>
                            <w:p w14:paraId="4EB8A7B6" w14:textId="78F7E57E" w:rsidR="000A28B3" w:rsidRPr="009D2D24" w:rsidRDefault="009D2D24" w:rsidP="009E79FD">
                              <w:pPr>
                                <w:rPr>
                                  <w:rStyle w:val="Heading2Char"/>
                                </w:rPr>
                              </w:pPr>
                              <w:r w:rsidRPr="009E79FD">
                                <w:rPr>
                                  <w:rStyle w:val="Heading2Char"/>
                                  <w:rFonts w:cs="Arial"/>
                                  <w:sz w:val="36"/>
                                  <w:szCs w:val="24"/>
                                </w:rPr>
                                <w:t>On behalf of London Councils and London Chamber of Commerce and Industry</w:t>
                              </w:r>
                            </w:p>
                          </w:sdtContent>
                        </w:sdt>
                        <w:bookmarkEnd w:id="5" w:displacedByCustomXml="prev"/>
                        <w:bookmarkEnd w:id="6" w:displacedByCustomXml="prev"/>
                      </w:txbxContent>
                    </v:textbox>
                  </v:rect>
                </w:pict>
              </mc:Fallback>
            </mc:AlternateContent>
          </w:r>
        </w:p>
        <w:p w14:paraId="104CB4E5" w14:textId="77777777" w:rsidR="000A28B3" w:rsidRPr="003F60C5" w:rsidRDefault="000A28B3">
          <w:pPr>
            <w:rPr>
              <w:color w:val="FFFFFF" w:themeColor="background1"/>
              <w14:ligatures w14:val="standardContextual"/>
            </w:rPr>
          </w:pPr>
        </w:p>
        <w:p w14:paraId="69C46392" w14:textId="77777777" w:rsidR="000A28B3" w:rsidRPr="003F60C5" w:rsidRDefault="000A28B3">
          <w:pPr>
            <w:rPr>
              <w:color w:val="FFFFFF" w:themeColor="background1"/>
              <w14:ligatures w14:val="standardContextual"/>
            </w:rPr>
          </w:pPr>
          <w:r w:rsidRPr="003F60C5">
            <w:rPr>
              <w:color w:val="FFFFFF" w:themeColor="background1"/>
              <w14:ligatures w14:val="standardContextual"/>
            </w:rPr>
            <w:br w:type="page"/>
          </w:r>
        </w:p>
        <w:bookmarkStart w:id="4" w:name="_Toc151038243" w:displacedByCustomXml="next"/>
        <w:bookmarkStart w:id="5" w:name="_Toc152258645" w:displacedByCustomXml="next"/>
        <w:sdt>
          <w:sdtPr>
            <w:rPr>
              <w:rFonts w:eastAsiaTheme="minorHAnsi" w:cstheme="minorBidi"/>
              <w:sz w:val="24"/>
              <w:szCs w:val="24"/>
            </w:rPr>
            <w:id w:val="-620610676"/>
            <w:docPartObj>
              <w:docPartGallery w:val="Table of Contents"/>
              <w:docPartUnique/>
            </w:docPartObj>
          </w:sdtPr>
          <w:sdtEndPr>
            <w:rPr>
              <w:b/>
              <w:bCs/>
            </w:rPr>
          </w:sdtEndPr>
          <w:sdtContent>
            <w:p w14:paraId="4F8C8B2E" w14:textId="3156E44F" w:rsidR="00FB41E2" w:rsidRPr="003F60C5" w:rsidRDefault="00FB41E2" w:rsidP="00FB41E2">
              <w:pPr>
                <w:pStyle w:val="Heading2"/>
              </w:pPr>
              <w:r w:rsidRPr="003F60C5">
                <w:t>Contents</w:t>
              </w:r>
              <w:bookmarkEnd w:id="5"/>
              <w:bookmarkEnd w:id="4"/>
            </w:p>
            <w:p w14:paraId="586D33EF" w14:textId="5948200B" w:rsidR="002D6287" w:rsidRPr="003F60C5" w:rsidRDefault="00FB41E2" w:rsidP="002D6287">
              <w:pPr>
                <w:pStyle w:val="TOC1"/>
                <w:rPr>
                  <w:rFonts w:asciiTheme="minorHAnsi" w:eastAsiaTheme="minorEastAsia" w:hAnsiTheme="minorHAnsi"/>
                  <w:kern w:val="2"/>
                  <w:sz w:val="22"/>
                  <w:szCs w:val="22"/>
                  <w:lang w:eastAsia="en-GB"/>
                  <w14:ligatures w14:val="standardContextual"/>
                </w:rPr>
              </w:pPr>
              <w:r w:rsidRPr="003F60C5">
                <w:fldChar w:fldCharType="begin"/>
              </w:r>
              <w:r w:rsidRPr="003F60C5">
                <w:instrText xml:space="preserve"> TOC \o "1-3" \h \z \u </w:instrText>
              </w:r>
              <w:r w:rsidRPr="003F60C5">
                <w:fldChar w:fldCharType="separate"/>
              </w:r>
              <w:hyperlink w:anchor="_Toc152258646" w:history="1">
                <w:r w:rsidR="002D6287" w:rsidRPr="003F60C5">
                  <w:rPr>
                    <w:rStyle w:val="Hyperlink"/>
                  </w:rPr>
                  <w:t>About the London Business 1000</w:t>
                </w:r>
                <w:r w:rsidR="002D6287" w:rsidRPr="003F60C5">
                  <w:rPr>
                    <w:webHidden/>
                  </w:rPr>
                  <w:tab/>
                </w:r>
                <w:r w:rsidR="002D6287" w:rsidRPr="003F60C5">
                  <w:rPr>
                    <w:webHidden/>
                  </w:rPr>
                  <w:fldChar w:fldCharType="begin"/>
                </w:r>
                <w:r w:rsidR="002D6287" w:rsidRPr="003F60C5">
                  <w:rPr>
                    <w:webHidden/>
                  </w:rPr>
                  <w:instrText xml:space="preserve"> PAGEREF _Toc152258646 \h </w:instrText>
                </w:r>
                <w:r w:rsidR="002D6287" w:rsidRPr="003F60C5">
                  <w:rPr>
                    <w:webHidden/>
                  </w:rPr>
                </w:r>
                <w:r w:rsidR="002D6287" w:rsidRPr="003F60C5">
                  <w:rPr>
                    <w:webHidden/>
                  </w:rPr>
                  <w:fldChar w:fldCharType="separate"/>
                </w:r>
                <w:r w:rsidR="002D6287" w:rsidRPr="003F60C5">
                  <w:rPr>
                    <w:webHidden/>
                  </w:rPr>
                  <w:t>3</w:t>
                </w:r>
                <w:r w:rsidR="002D6287" w:rsidRPr="003F60C5">
                  <w:rPr>
                    <w:webHidden/>
                  </w:rPr>
                  <w:fldChar w:fldCharType="end"/>
                </w:r>
              </w:hyperlink>
            </w:p>
            <w:p w14:paraId="706E407F" w14:textId="425FFAC2"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47" w:history="1">
                <w:r w:rsidR="002D6287" w:rsidRPr="003F60C5">
                  <w:rPr>
                    <w:rStyle w:val="Hyperlink"/>
                  </w:rPr>
                  <w:t>Method</w:t>
                </w:r>
                <w:r w:rsidR="002D6287" w:rsidRPr="003F60C5">
                  <w:rPr>
                    <w:webHidden/>
                  </w:rPr>
                  <w:tab/>
                </w:r>
                <w:r w:rsidR="002D6287" w:rsidRPr="003F60C5">
                  <w:rPr>
                    <w:webHidden/>
                  </w:rPr>
                  <w:fldChar w:fldCharType="begin"/>
                </w:r>
                <w:r w:rsidR="002D6287" w:rsidRPr="003F60C5">
                  <w:rPr>
                    <w:webHidden/>
                  </w:rPr>
                  <w:instrText xml:space="preserve"> PAGEREF _Toc152258647 \h </w:instrText>
                </w:r>
                <w:r w:rsidR="002D6287" w:rsidRPr="003F60C5">
                  <w:rPr>
                    <w:webHidden/>
                  </w:rPr>
                </w:r>
                <w:r w:rsidR="002D6287" w:rsidRPr="003F60C5">
                  <w:rPr>
                    <w:webHidden/>
                  </w:rPr>
                  <w:fldChar w:fldCharType="separate"/>
                </w:r>
                <w:r w:rsidR="002D6287" w:rsidRPr="003F60C5">
                  <w:rPr>
                    <w:webHidden/>
                  </w:rPr>
                  <w:t>3</w:t>
                </w:r>
                <w:r w:rsidR="002D6287" w:rsidRPr="003F60C5">
                  <w:rPr>
                    <w:webHidden/>
                  </w:rPr>
                  <w:fldChar w:fldCharType="end"/>
                </w:r>
              </w:hyperlink>
            </w:p>
            <w:p w14:paraId="50AD3ED3" w14:textId="1C58C792" w:rsidR="002D6287" w:rsidRPr="003F60C5" w:rsidRDefault="00C86BB0">
              <w:pPr>
                <w:pStyle w:val="TOC2"/>
                <w:rPr>
                  <w:rFonts w:asciiTheme="minorHAnsi" w:eastAsiaTheme="minorEastAsia" w:hAnsiTheme="minorHAnsi"/>
                  <w:kern w:val="2"/>
                  <w:sz w:val="22"/>
                  <w:szCs w:val="22"/>
                  <w:lang w:eastAsia="en-GB"/>
                  <w14:ligatures w14:val="standardContextual"/>
                </w:rPr>
              </w:pPr>
              <w:hyperlink w:anchor="_Toc152258648" w:history="1">
                <w:r w:rsidR="002D6287" w:rsidRPr="003F60C5">
                  <w:rPr>
                    <w:rStyle w:val="Hyperlink"/>
                  </w:rPr>
                  <w:t>Executive summary</w:t>
                </w:r>
                <w:r w:rsidR="002D6287" w:rsidRPr="003F60C5">
                  <w:rPr>
                    <w:webHidden/>
                  </w:rPr>
                  <w:tab/>
                </w:r>
                <w:r w:rsidR="002D6287" w:rsidRPr="003F60C5">
                  <w:rPr>
                    <w:webHidden/>
                  </w:rPr>
                  <w:fldChar w:fldCharType="begin"/>
                </w:r>
                <w:r w:rsidR="002D6287" w:rsidRPr="003F60C5">
                  <w:rPr>
                    <w:webHidden/>
                  </w:rPr>
                  <w:instrText xml:space="preserve"> PAGEREF _Toc152258648 \h </w:instrText>
                </w:r>
                <w:r w:rsidR="002D6287" w:rsidRPr="003F60C5">
                  <w:rPr>
                    <w:webHidden/>
                  </w:rPr>
                </w:r>
                <w:r w:rsidR="002D6287" w:rsidRPr="003F60C5">
                  <w:rPr>
                    <w:webHidden/>
                  </w:rPr>
                  <w:fldChar w:fldCharType="separate"/>
                </w:r>
                <w:r w:rsidR="002D6287" w:rsidRPr="003F60C5">
                  <w:rPr>
                    <w:webHidden/>
                  </w:rPr>
                  <w:t>5</w:t>
                </w:r>
                <w:r w:rsidR="002D6287" w:rsidRPr="003F60C5">
                  <w:rPr>
                    <w:webHidden/>
                  </w:rPr>
                  <w:fldChar w:fldCharType="end"/>
                </w:r>
              </w:hyperlink>
            </w:p>
            <w:p w14:paraId="214FF3B4" w14:textId="13BEC1D2"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49" w:history="1">
                <w:r w:rsidR="002D6287" w:rsidRPr="003F60C5">
                  <w:rPr>
                    <w:rStyle w:val="Hyperlink"/>
                  </w:rPr>
                  <w:t>Devolution and government</w:t>
                </w:r>
                <w:r w:rsidR="002D6287" w:rsidRPr="003F60C5">
                  <w:rPr>
                    <w:webHidden/>
                  </w:rPr>
                  <w:tab/>
                </w:r>
                <w:r w:rsidR="002D6287" w:rsidRPr="003F60C5">
                  <w:rPr>
                    <w:webHidden/>
                  </w:rPr>
                  <w:fldChar w:fldCharType="begin"/>
                </w:r>
                <w:r w:rsidR="002D6287" w:rsidRPr="003F60C5">
                  <w:rPr>
                    <w:webHidden/>
                  </w:rPr>
                  <w:instrText xml:space="preserve"> PAGEREF _Toc152258649 \h </w:instrText>
                </w:r>
                <w:r w:rsidR="002D6287" w:rsidRPr="003F60C5">
                  <w:rPr>
                    <w:webHidden/>
                  </w:rPr>
                </w:r>
                <w:r w:rsidR="002D6287" w:rsidRPr="003F60C5">
                  <w:rPr>
                    <w:webHidden/>
                  </w:rPr>
                  <w:fldChar w:fldCharType="separate"/>
                </w:r>
                <w:r w:rsidR="002D6287" w:rsidRPr="003F60C5">
                  <w:rPr>
                    <w:webHidden/>
                  </w:rPr>
                  <w:t>5</w:t>
                </w:r>
                <w:r w:rsidR="002D6287" w:rsidRPr="003F60C5">
                  <w:rPr>
                    <w:webHidden/>
                  </w:rPr>
                  <w:fldChar w:fldCharType="end"/>
                </w:r>
              </w:hyperlink>
            </w:p>
            <w:p w14:paraId="13450C12" w14:textId="6341C932"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50" w:history="1">
                <w:r w:rsidR="002D6287" w:rsidRPr="003F60C5">
                  <w:rPr>
                    <w:rStyle w:val="Hyperlink"/>
                  </w:rPr>
                  <w:t>London’s business environment</w:t>
                </w:r>
                <w:r w:rsidR="002D6287" w:rsidRPr="003F60C5">
                  <w:rPr>
                    <w:webHidden/>
                  </w:rPr>
                  <w:tab/>
                </w:r>
                <w:r w:rsidR="002D6287" w:rsidRPr="003F60C5">
                  <w:rPr>
                    <w:webHidden/>
                  </w:rPr>
                  <w:fldChar w:fldCharType="begin"/>
                </w:r>
                <w:r w:rsidR="002D6287" w:rsidRPr="003F60C5">
                  <w:rPr>
                    <w:webHidden/>
                  </w:rPr>
                  <w:instrText xml:space="preserve"> PAGEREF _Toc152258650 \h </w:instrText>
                </w:r>
                <w:r w:rsidR="002D6287" w:rsidRPr="003F60C5">
                  <w:rPr>
                    <w:webHidden/>
                  </w:rPr>
                </w:r>
                <w:r w:rsidR="002D6287" w:rsidRPr="003F60C5">
                  <w:rPr>
                    <w:webHidden/>
                  </w:rPr>
                  <w:fldChar w:fldCharType="separate"/>
                </w:r>
                <w:r w:rsidR="002D6287" w:rsidRPr="003F60C5">
                  <w:rPr>
                    <w:webHidden/>
                  </w:rPr>
                  <w:t>5</w:t>
                </w:r>
                <w:r w:rsidR="002D6287" w:rsidRPr="003F60C5">
                  <w:rPr>
                    <w:webHidden/>
                  </w:rPr>
                  <w:fldChar w:fldCharType="end"/>
                </w:r>
              </w:hyperlink>
            </w:p>
            <w:p w14:paraId="5AECD38C" w14:textId="5352C2E2"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51" w:history="1">
                <w:r w:rsidR="002D6287" w:rsidRPr="003F60C5">
                  <w:rPr>
                    <w:rStyle w:val="Hyperlink"/>
                  </w:rPr>
                  <w:t>Skills and training</w:t>
                </w:r>
                <w:r w:rsidR="002D6287" w:rsidRPr="003F60C5">
                  <w:rPr>
                    <w:webHidden/>
                  </w:rPr>
                  <w:tab/>
                </w:r>
                <w:r w:rsidR="002D6287" w:rsidRPr="003F60C5">
                  <w:rPr>
                    <w:webHidden/>
                  </w:rPr>
                  <w:fldChar w:fldCharType="begin"/>
                </w:r>
                <w:r w:rsidR="002D6287" w:rsidRPr="003F60C5">
                  <w:rPr>
                    <w:webHidden/>
                  </w:rPr>
                  <w:instrText xml:space="preserve"> PAGEREF _Toc152258651 \h </w:instrText>
                </w:r>
                <w:r w:rsidR="002D6287" w:rsidRPr="003F60C5">
                  <w:rPr>
                    <w:webHidden/>
                  </w:rPr>
                </w:r>
                <w:r w:rsidR="002D6287" w:rsidRPr="003F60C5">
                  <w:rPr>
                    <w:webHidden/>
                  </w:rPr>
                  <w:fldChar w:fldCharType="separate"/>
                </w:r>
                <w:r w:rsidR="002D6287" w:rsidRPr="003F60C5">
                  <w:rPr>
                    <w:webHidden/>
                  </w:rPr>
                  <w:t>5</w:t>
                </w:r>
                <w:r w:rsidR="002D6287" w:rsidRPr="003F60C5">
                  <w:rPr>
                    <w:webHidden/>
                  </w:rPr>
                  <w:fldChar w:fldCharType="end"/>
                </w:r>
              </w:hyperlink>
            </w:p>
            <w:p w14:paraId="4A7C86DD" w14:textId="104C2479"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52" w:history="1">
                <w:r w:rsidR="002D6287" w:rsidRPr="003F60C5">
                  <w:rPr>
                    <w:rStyle w:val="Hyperlink"/>
                  </w:rPr>
                  <w:t>Recruitment</w:t>
                </w:r>
                <w:r w:rsidR="002D6287" w:rsidRPr="003F60C5">
                  <w:rPr>
                    <w:webHidden/>
                  </w:rPr>
                  <w:tab/>
                </w:r>
                <w:r w:rsidR="002D6287" w:rsidRPr="003F60C5">
                  <w:rPr>
                    <w:webHidden/>
                  </w:rPr>
                  <w:fldChar w:fldCharType="begin"/>
                </w:r>
                <w:r w:rsidR="002D6287" w:rsidRPr="003F60C5">
                  <w:rPr>
                    <w:webHidden/>
                  </w:rPr>
                  <w:instrText xml:space="preserve"> PAGEREF _Toc152258652 \h </w:instrText>
                </w:r>
                <w:r w:rsidR="002D6287" w:rsidRPr="003F60C5">
                  <w:rPr>
                    <w:webHidden/>
                  </w:rPr>
                </w:r>
                <w:r w:rsidR="002D6287" w:rsidRPr="003F60C5">
                  <w:rPr>
                    <w:webHidden/>
                  </w:rPr>
                  <w:fldChar w:fldCharType="separate"/>
                </w:r>
                <w:r w:rsidR="002D6287" w:rsidRPr="003F60C5">
                  <w:rPr>
                    <w:webHidden/>
                  </w:rPr>
                  <w:t>6</w:t>
                </w:r>
                <w:r w:rsidR="002D6287" w:rsidRPr="003F60C5">
                  <w:rPr>
                    <w:webHidden/>
                  </w:rPr>
                  <w:fldChar w:fldCharType="end"/>
                </w:r>
              </w:hyperlink>
            </w:p>
            <w:p w14:paraId="264EA06E" w14:textId="6839B8DC"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53" w:history="1">
                <w:r w:rsidR="002D6287" w:rsidRPr="003F60C5">
                  <w:rPr>
                    <w:rStyle w:val="Hyperlink"/>
                  </w:rPr>
                  <w:t>Apprenticeships</w:t>
                </w:r>
                <w:r w:rsidR="002D6287" w:rsidRPr="003F60C5">
                  <w:rPr>
                    <w:webHidden/>
                  </w:rPr>
                  <w:tab/>
                </w:r>
                <w:r w:rsidR="002D6287" w:rsidRPr="003F60C5">
                  <w:rPr>
                    <w:webHidden/>
                  </w:rPr>
                  <w:fldChar w:fldCharType="begin"/>
                </w:r>
                <w:r w:rsidR="002D6287" w:rsidRPr="003F60C5">
                  <w:rPr>
                    <w:webHidden/>
                  </w:rPr>
                  <w:instrText xml:space="preserve"> PAGEREF _Toc152258653 \h </w:instrText>
                </w:r>
                <w:r w:rsidR="002D6287" w:rsidRPr="003F60C5">
                  <w:rPr>
                    <w:webHidden/>
                  </w:rPr>
                </w:r>
                <w:r w:rsidR="002D6287" w:rsidRPr="003F60C5">
                  <w:rPr>
                    <w:webHidden/>
                  </w:rPr>
                  <w:fldChar w:fldCharType="separate"/>
                </w:r>
                <w:r w:rsidR="002D6287" w:rsidRPr="003F60C5">
                  <w:rPr>
                    <w:webHidden/>
                  </w:rPr>
                  <w:t>6</w:t>
                </w:r>
                <w:r w:rsidR="002D6287" w:rsidRPr="003F60C5">
                  <w:rPr>
                    <w:webHidden/>
                  </w:rPr>
                  <w:fldChar w:fldCharType="end"/>
                </w:r>
              </w:hyperlink>
            </w:p>
            <w:p w14:paraId="316D7520" w14:textId="6D7D9D13"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54" w:history="1">
                <w:r w:rsidR="002D6287" w:rsidRPr="003F60C5">
                  <w:rPr>
                    <w:rStyle w:val="Hyperlink"/>
                  </w:rPr>
                  <w:t>Sustainability strategies</w:t>
                </w:r>
                <w:r w:rsidR="002D6287" w:rsidRPr="003F60C5">
                  <w:rPr>
                    <w:webHidden/>
                  </w:rPr>
                  <w:tab/>
                </w:r>
                <w:r w:rsidR="002D6287" w:rsidRPr="003F60C5">
                  <w:rPr>
                    <w:webHidden/>
                  </w:rPr>
                  <w:fldChar w:fldCharType="begin"/>
                </w:r>
                <w:r w:rsidR="002D6287" w:rsidRPr="003F60C5">
                  <w:rPr>
                    <w:webHidden/>
                  </w:rPr>
                  <w:instrText xml:space="preserve"> PAGEREF _Toc152258654 \h </w:instrText>
                </w:r>
                <w:r w:rsidR="002D6287" w:rsidRPr="003F60C5">
                  <w:rPr>
                    <w:webHidden/>
                  </w:rPr>
                </w:r>
                <w:r w:rsidR="002D6287" w:rsidRPr="003F60C5">
                  <w:rPr>
                    <w:webHidden/>
                  </w:rPr>
                  <w:fldChar w:fldCharType="separate"/>
                </w:r>
                <w:r w:rsidR="002D6287" w:rsidRPr="003F60C5">
                  <w:rPr>
                    <w:webHidden/>
                  </w:rPr>
                  <w:t>6</w:t>
                </w:r>
                <w:r w:rsidR="002D6287" w:rsidRPr="003F60C5">
                  <w:rPr>
                    <w:webHidden/>
                  </w:rPr>
                  <w:fldChar w:fldCharType="end"/>
                </w:r>
              </w:hyperlink>
            </w:p>
            <w:p w14:paraId="4F332C4F" w14:textId="501781A9"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55" w:history="1">
                <w:r w:rsidR="002D6287" w:rsidRPr="003F60C5">
                  <w:rPr>
                    <w:rStyle w:val="Hyperlink"/>
                  </w:rPr>
                  <w:t>Crime</w:t>
                </w:r>
                <w:r w:rsidR="002D6287" w:rsidRPr="003F60C5">
                  <w:rPr>
                    <w:webHidden/>
                  </w:rPr>
                  <w:tab/>
                </w:r>
                <w:r w:rsidR="002D6287" w:rsidRPr="003F60C5">
                  <w:rPr>
                    <w:webHidden/>
                  </w:rPr>
                  <w:fldChar w:fldCharType="begin"/>
                </w:r>
                <w:r w:rsidR="002D6287" w:rsidRPr="003F60C5">
                  <w:rPr>
                    <w:webHidden/>
                  </w:rPr>
                  <w:instrText xml:space="preserve"> PAGEREF _Toc152258655 \h </w:instrText>
                </w:r>
                <w:r w:rsidR="002D6287" w:rsidRPr="003F60C5">
                  <w:rPr>
                    <w:webHidden/>
                  </w:rPr>
                </w:r>
                <w:r w:rsidR="002D6287" w:rsidRPr="003F60C5">
                  <w:rPr>
                    <w:webHidden/>
                  </w:rPr>
                  <w:fldChar w:fldCharType="separate"/>
                </w:r>
                <w:r w:rsidR="002D6287" w:rsidRPr="003F60C5">
                  <w:rPr>
                    <w:webHidden/>
                  </w:rPr>
                  <w:t>7</w:t>
                </w:r>
                <w:r w:rsidR="002D6287" w:rsidRPr="003F60C5">
                  <w:rPr>
                    <w:webHidden/>
                  </w:rPr>
                  <w:fldChar w:fldCharType="end"/>
                </w:r>
              </w:hyperlink>
            </w:p>
            <w:p w14:paraId="7937AAD0" w14:textId="7E6719DA" w:rsidR="002D6287" w:rsidRPr="003F60C5" w:rsidRDefault="00C86BB0">
              <w:pPr>
                <w:pStyle w:val="TOC2"/>
                <w:rPr>
                  <w:rFonts w:asciiTheme="minorHAnsi" w:eastAsiaTheme="minorEastAsia" w:hAnsiTheme="minorHAnsi"/>
                  <w:kern w:val="2"/>
                  <w:sz w:val="22"/>
                  <w:szCs w:val="22"/>
                  <w:lang w:eastAsia="en-GB"/>
                  <w14:ligatures w14:val="standardContextual"/>
                </w:rPr>
              </w:pPr>
              <w:hyperlink w:anchor="_Toc152258656" w:history="1">
                <w:r w:rsidR="002D6287" w:rsidRPr="003F60C5">
                  <w:rPr>
                    <w:rStyle w:val="Hyperlink"/>
                  </w:rPr>
                  <w:t>Devolution and government</w:t>
                </w:r>
                <w:r w:rsidR="002D6287" w:rsidRPr="003F60C5">
                  <w:rPr>
                    <w:webHidden/>
                  </w:rPr>
                  <w:tab/>
                </w:r>
                <w:r w:rsidR="002D6287" w:rsidRPr="003F60C5">
                  <w:rPr>
                    <w:webHidden/>
                  </w:rPr>
                  <w:fldChar w:fldCharType="begin"/>
                </w:r>
                <w:r w:rsidR="002D6287" w:rsidRPr="003F60C5">
                  <w:rPr>
                    <w:webHidden/>
                  </w:rPr>
                  <w:instrText xml:space="preserve"> PAGEREF _Toc152258656 \h </w:instrText>
                </w:r>
                <w:r w:rsidR="002D6287" w:rsidRPr="003F60C5">
                  <w:rPr>
                    <w:webHidden/>
                  </w:rPr>
                </w:r>
                <w:r w:rsidR="002D6287" w:rsidRPr="003F60C5">
                  <w:rPr>
                    <w:webHidden/>
                  </w:rPr>
                  <w:fldChar w:fldCharType="separate"/>
                </w:r>
                <w:r w:rsidR="002D6287" w:rsidRPr="003F60C5">
                  <w:rPr>
                    <w:webHidden/>
                  </w:rPr>
                  <w:t>8</w:t>
                </w:r>
                <w:r w:rsidR="002D6287" w:rsidRPr="003F60C5">
                  <w:rPr>
                    <w:webHidden/>
                  </w:rPr>
                  <w:fldChar w:fldCharType="end"/>
                </w:r>
              </w:hyperlink>
            </w:p>
            <w:p w14:paraId="67A0DEC7" w14:textId="170CAD4A"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57" w:history="1">
                <w:r w:rsidR="002D6287" w:rsidRPr="003F60C5">
                  <w:rPr>
                    <w:rStyle w:val="Hyperlink"/>
                  </w:rPr>
                  <w:t>Priorities for national government</w:t>
                </w:r>
                <w:r w:rsidR="002D6287" w:rsidRPr="003F60C5">
                  <w:rPr>
                    <w:webHidden/>
                  </w:rPr>
                  <w:tab/>
                </w:r>
                <w:r w:rsidR="002D6287" w:rsidRPr="003F60C5">
                  <w:rPr>
                    <w:webHidden/>
                  </w:rPr>
                  <w:fldChar w:fldCharType="begin"/>
                </w:r>
                <w:r w:rsidR="002D6287" w:rsidRPr="003F60C5">
                  <w:rPr>
                    <w:webHidden/>
                  </w:rPr>
                  <w:instrText xml:space="preserve"> PAGEREF _Toc152258657 \h </w:instrText>
                </w:r>
                <w:r w:rsidR="002D6287" w:rsidRPr="003F60C5">
                  <w:rPr>
                    <w:webHidden/>
                  </w:rPr>
                </w:r>
                <w:r w:rsidR="002D6287" w:rsidRPr="003F60C5">
                  <w:rPr>
                    <w:webHidden/>
                  </w:rPr>
                  <w:fldChar w:fldCharType="separate"/>
                </w:r>
                <w:r w:rsidR="002D6287" w:rsidRPr="003F60C5">
                  <w:rPr>
                    <w:webHidden/>
                  </w:rPr>
                  <w:t>8</w:t>
                </w:r>
                <w:r w:rsidR="002D6287" w:rsidRPr="003F60C5">
                  <w:rPr>
                    <w:webHidden/>
                  </w:rPr>
                  <w:fldChar w:fldCharType="end"/>
                </w:r>
              </w:hyperlink>
            </w:p>
            <w:p w14:paraId="218F63D1" w14:textId="360532B7"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58" w:history="1">
                <w:r w:rsidR="002D6287" w:rsidRPr="003F60C5">
                  <w:rPr>
                    <w:rStyle w:val="Hyperlink"/>
                  </w:rPr>
                  <w:t>Priorities for business rates</w:t>
                </w:r>
                <w:r w:rsidR="002D6287" w:rsidRPr="003F60C5">
                  <w:rPr>
                    <w:webHidden/>
                  </w:rPr>
                  <w:tab/>
                </w:r>
                <w:r w:rsidR="002D6287" w:rsidRPr="003F60C5">
                  <w:rPr>
                    <w:webHidden/>
                  </w:rPr>
                  <w:fldChar w:fldCharType="begin"/>
                </w:r>
                <w:r w:rsidR="002D6287" w:rsidRPr="003F60C5">
                  <w:rPr>
                    <w:webHidden/>
                  </w:rPr>
                  <w:instrText xml:space="preserve"> PAGEREF _Toc152258658 \h </w:instrText>
                </w:r>
                <w:r w:rsidR="002D6287" w:rsidRPr="003F60C5">
                  <w:rPr>
                    <w:webHidden/>
                  </w:rPr>
                </w:r>
                <w:r w:rsidR="002D6287" w:rsidRPr="003F60C5">
                  <w:rPr>
                    <w:webHidden/>
                  </w:rPr>
                  <w:fldChar w:fldCharType="separate"/>
                </w:r>
                <w:r w:rsidR="002D6287" w:rsidRPr="003F60C5">
                  <w:rPr>
                    <w:webHidden/>
                  </w:rPr>
                  <w:t>9</w:t>
                </w:r>
                <w:r w:rsidR="002D6287" w:rsidRPr="003F60C5">
                  <w:rPr>
                    <w:webHidden/>
                  </w:rPr>
                  <w:fldChar w:fldCharType="end"/>
                </w:r>
              </w:hyperlink>
            </w:p>
            <w:p w14:paraId="14F51581" w14:textId="77F0232D"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59" w:history="1">
                <w:r w:rsidR="002D6287" w:rsidRPr="003F60C5">
                  <w:rPr>
                    <w:rStyle w:val="Hyperlink"/>
                  </w:rPr>
                  <w:t>Support for devolution</w:t>
                </w:r>
                <w:r w:rsidR="002D6287" w:rsidRPr="003F60C5">
                  <w:rPr>
                    <w:webHidden/>
                  </w:rPr>
                  <w:tab/>
                </w:r>
                <w:r w:rsidR="002D6287" w:rsidRPr="003F60C5">
                  <w:rPr>
                    <w:webHidden/>
                  </w:rPr>
                  <w:fldChar w:fldCharType="begin"/>
                </w:r>
                <w:r w:rsidR="002D6287" w:rsidRPr="003F60C5">
                  <w:rPr>
                    <w:webHidden/>
                  </w:rPr>
                  <w:instrText xml:space="preserve"> PAGEREF _Toc152258659 \h </w:instrText>
                </w:r>
                <w:r w:rsidR="002D6287" w:rsidRPr="003F60C5">
                  <w:rPr>
                    <w:webHidden/>
                  </w:rPr>
                </w:r>
                <w:r w:rsidR="002D6287" w:rsidRPr="003F60C5">
                  <w:rPr>
                    <w:webHidden/>
                  </w:rPr>
                  <w:fldChar w:fldCharType="separate"/>
                </w:r>
                <w:r w:rsidR="002D6287" w:rsidRPr="003F60C5">
                  <w:rPr>
                    <w:webHidden/>
                  </w:rPr>
                  <w:t>10</w:t>
                </w:r>
                <w:r w:rsidR="002D6287" w:rsidRPr="003F60C5">
                  <w:rPr>
                    <w:webHidden/>
                  </w:rPr>
                  <w:fldChar w:fldCharType="end"/>
                </w:r>
              </w:hyperlink>
            </w:p>
            <w:p w14:paraId="1946C1C5" w14:textId="27859600" w:rsidR="002D6287" w:rsidRPr="003F60C5" w:rsidRDefault="00C86BB0">
              <w:pPr>
                <w:pStyle w:val="TOC2"/>
                <w:rPr>
                  <w:rFonts w:asciiTheme="minorHAnsi" w:eastAsiaTheme="minorEastAsia" w:hAnsiTheme="minorHAnsi"/>
                  <w:kern w:val="2"/>
                  <w:sz w:val="22"/>
                  <w:szCs w:val="22"/>
                  <w:lang w:eastAsia="en-GB"/>
                  <w14:ligatures w14:val="standardContextual"/>
                </w:rPr>
              </w:pPr>
              <w:hyperlink w:anchor="_Toc152258660" w:history="1">
                <w:r w:rsidR="002D6287" w:rsidRPr="003F60C5">
                  <w:rPr>
                    <w:rStyle w:val="Hyperlink"/>
                  </w:rPr>
                  <w:t>London’s business environment</w:t>
                </w:r>
                <w:r w:rsidR="002D6287" w:rsidRPr="003F60C5">
                  <w:rPr>
                    <w:webHidden/>
                  </w:rPr>
                  <w:tab/>
                </w:r>
                <w:r w:rsidR="002D6287" w:rsidRPr="003F60C5">
                  <w:rPr>
                    <w:webHidden/>
                  </w:rPr>
                  <w:fldChar w:fldCharType="begin"/>
                </w:r>
                <w:r w:rsidR="002D6287" w:rsidRPr="003F60C5">
                  <w:rPr>
                    <w:webHidden/>
                  </w:rPr>
                  <w:instrText xml:space="preserve"> PAGEREF _Toc152258660 \h </w:instrText>
                </w:r>
                <w:r w:rsidR="002D6287" w:rsidRPr="003F60C5">
                  <w:rPr>
                    <w:webHidden/>
                  </w:rPr>
                </w:r>
                <w:r w:rsidR="002D6287" w:rsidRPr="003F60C5">
                  <w:rPr>
                    <w:webHidden/>
                  </w:rPr>
                  <w:fldChar w:fldCharType="separate"/>
                </w:r>
                <w:r w:rsidR="002D6287" w:rsidRPr="003F60C5">
                  <w:rPr>
                    <w:webHidden/>
                  </w:rPr>
                  <w:t>13</w:t>
                </w:r>
                <w:r w:rsidR="002D6287" w:rsidRPr="003F60C5">
                  <w:rPr>
                    <w:webHidden/>
                  </w:rPr>
                  <w:fldChar w:fldCharType="end"/>
                </w:r>
              </w:hyperlink>
            </w:p>
            <w:p w14:paraId="4A84561E" w14:textId="1FA0BD7A"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61" w:history="1">
                <w:r w:rsidR="002D6287" w:rsidRPr="003F60C5">
                  <w:rPr>
                    <w:rStyle w:val="Hyperlink"/>
                  </w:rPr>
                  <w:t>Impacts of inflation</w:t>
                </w:r>
                <w:r w:rsidR="002D6287" w:rsidRPr="003F60C5">
                  <w:rPr>
                    <w:webHidden/>
                  </w:rPr>
                  <w:tab/>
                </w:r>
                <w:r w:rsidR="002D6287" w:rsidRPr="003F60C5">
                  <w:rPr>
                    <w:webHidden/>
                  </w:rPr>
                  <w:fldChar w:fldCharType="begin"/>
                </w:r>
                <w:r w:rsidR="002D6287" w:rsidRPr="003F60C5">
                  <w:rPr>
                    <w:webHidden/>
                  </w:rPr>
                  <w:instrText xml:space="preserve"> PAGEREF _Toc152258661 \h </w:instrText>
                </w:r>
                <w:r w:rsidR="002D6287" w:rsidRPr="003F60C5">
                  <w:rPr>
                    <w:webHidden/>
                  </w:rPr>
                </w:r>
                <w:r w:rsidR="002D6287" w:rsidRPr="003F60C5">
                  <w:rPr>
                    <w:webHidden/>
                  </w:rPr>
                  <w:fldChar w:fldCharType="separate"/>
                </w:r>
                <w:r w:rsidR="002D6287" w:rsidRPr="003F60C5">
                  <w:rPr>
                    <w:webHidden/>
                  </w:rPr>
                  <w:t>13</w:t>
                </w:r>
                <w:r w:rsidR="002D6287" w:rsidRPr="003F60C5">
                  <w:rPr>
                    <w:webHidden/>
                  </w:rPr>
                  <w:fldChar w:fldCharType="end"/>
                </w:r>
              </w:hyperlink>
            </w:p>
            <w:p w14:paraId="51E8958A" w14:textId="2EC09528"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62" w:history="1">
                <w:r w:rsidR="002D6287" w:rsidRPr="003F60C5">
                  <w:rPr>
                    <w:rStyle w:val="Hyperlink"/>
                  </w:rPr>
                  <w:t>Diversity and inclusion</w:t>
                </w:r>
                <w:r w:rsidR="002D6287" w:rsidRPr="003F60C5">
                  <w:rPr>
                    <w:webHidden/>
                  </w:rPr>
                  <w:tab/>
                </w:r>
                <w:r w:rsidR="002D6287" w:rsidRPr="003F60C5">
                  <w:rPr>
                    <w:webHidden/>
                  </w:rPr>
                  <w:fldChar w:fldCharType="begin"/>
                </w:r>
                <w:r w:rsidR="002D6287" w:rsidRPr="003F60C5">
                  <w:rPr>
                    <w:webHidden/>
                  </w:rPr>
                  <w:instrText xml:space="preserve"> PAGEREF _Toc152258662 \h </w:instrText>
                </w:r>
                <w:r w:rsidR="002D6287" w:rsidRPr="003F60C5">
                  <w:rPr>
                    <w:webHidden/>
                  </w:rPr>
                </w:r>
                <w:r w:rsidR="002D6287" w:rsidRPr="003F60C5">
                  <w:rPr>
                    <w:webHidden/>
                  </w:rPr>
                  <w:fldChar w:fldCharType="separate"/>
                </w:r>
                <w:r w:rsidR="002D6287" w:rsidRPr="003F60C5">
                  <w:rPr>
                    <w:webHidden/>
                  </w:rPr>
                  <w:t>15</w:t>
                </w:r>
                <w:r w:rsidR="002D6287" w:rsidRPr="003F60C5">
                  <w:rPr>
                    <w:webHidden/>
                  </w:rPr>
                  <w:fldChar w:fldCharType="end"/>
                </w:r>
              </w:hyperlink>
            </w:p>
            <w:p w14:paraId="62BDA466" w14:textId="4DB9164F" w:rsidR="002D6287" w:rsidRPr="003F60C5" w:rsidRDefault="00C86BB0">
              <w:pPr>
                <w:pStyle w:val="TOC2"/>
                <w:rPr>
                  <w:rFonts w:asciiTheme="minorHAnsi" w:eastAsiaTheme="minorEastAsia" w:hAnsiTheme="minorHAnsi"/>
                  <w:kern w:val="2"/>
                  <w:sz w:val="22"/>
                  <w:szCs w:val="22"/>
                  <w:lang w:eastAsia="en-GB"/>
                  <w14:ligatures w14:val="standardContextual"/>
                </w:rPr>
              </w:pPr>
              <w:hyperlink w:anchor="_Toc152258663" w:history="1">
                <w:r w:rsidR="002D6287" w:rsidRPr="003F60C5">
                  <w:rPr>
                    <w:rStyle w:val="Hyperlink"/>
                  </w:rPr>
                  <w:t>Skills and training</w:t>
                </w:r>
                <w:r w:rsidR="002D6287" w:rsidRPr="003F60C5">
                  <w:rPr>
                    <w:webHidden/>
                  </w:rPr>
                  <w:tab/>
                </w:r>
                <w:r w:rsidR="002D6287" w:rsidRPr="003F60C5">
                  <w:rPr>
                    <w:webHidden/>
                  </w:rPr>
                  <w:fldChar w:fldCharType="begin"/>
                </w:r>
                <w:r w:rsidR="002D6287" w:rsidRPr="003F60C5">
                  <w:rPr>
                    <w:webHidden/>
                  </w:rPr>
                  <w:instrText xml:space="preserve"> PAGEREF _Toc152258663 \h </w:instrText>
                </w:r>
                <w:r w:rsidR="002D6287" w:rsidRPr="003F60C5">
                  <w:rPr>
                    <w:webHidden/>
                  </w:rPr>
                </w:r>
                <w:r w:rsidR="002D6287" w:rsidRPr="003F60C5">
                  <w:rPr>
                    <w:webHidden/>
                  </w:rPr>
                  <w:fldChar w:fldCharType="separate"/>
                </w:r>
                <w:r w:rsidR="002D6287" w:rsidRPr="003F60C5">
                  <w:rPr>
                    <w:webHidden/>
                  </w:rPr>
                  <w:t>17</w:t>
                </w:r>
                <w:r w:rsidR="002D6287" w:rsidRPr="003F60C5">
                  <w:rPr>
                    <w:webHidden/>
                  </w:rPr>
                  <w:fldChar w:fldCharType="end"/>
                </w:r>
              </w:hyperlink>
            </w:p>
            <w:p w14:paraId="2058D205" w14:textId="1886827C"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64" w:history="1">
                <w:r w:rsidR="002D6287" w:rsidRPr="003F60C5">
                  <w:rPr>
                    <w:rStyle w:val="Hyperlink"/>
                  </w:rPr>
                  <w:t>Skills challenges</w:t>
                </w:r>
                <w:r w:rsidR="002D6287" w:rsidRPr="003F60C5">
                  <w:rPr>
                    <w:webHidden/>
                  </w:rPr>
                  <w:tab/>
                </w:r>
                <w:r w:rsidR="002D6287" w:rsidRPr="003F60C5">
                  <w:rPr>
                    <w:webHidden/>
                  </w:rPr>
                  <w:fldChar w:fldCharType="begin"/>
                </w:r>
                <w:r w:rsidR="002D6287" w:rsidRPr="003F60C5">
                  <w:rPr>
                    <w:webHidden/>
                  </w:rPr>
                  <w:instrText xml:space="preserve"> PAGEREF _Toc152258664 \h </w:instrText>
                </w:r>
                <w:r w:rsidR="002D6287" w:rsidRPr="003F60C5">
                  <w:rPr>
                    <w:webHidden/>
                  </w:rPr>
                </w:r>
                <w:r w:rsidR="002D6287" w:rsidRPr="003F60C5">
                  <w:rPr>
                    <w:webHidden/>
                  </w:rPr>
                  <w:fldChar w:fldCharType="separate"/>
                </w:r>
                <w:r w:rsidR="002D6287" w:rsidRPr="003F60C5">
                  <w:rPr>
                    <w:webHidden/>
                  </w:rPr>
                  <w:t>17</w:t>
                </w:r>
                <w:r w:rsidR="002D6287" w:rsidRPr="003F60C5">
                  <w:rPr>
                    <w:webHidden/>
                  </w:rPr>
                  <w:fldChar w:fldCharType="end"/>
                </w:r>
              </w:hyperlink>
            </w:p>
            <w:p w14:paraId="0A7DD20D" w14:textId="56B23F60" w:rsidR="002D6287" w:rsidRPr="003F60C5" w:rsidRDefault="00C86BB0">
              <w:pPr>
                <w:pStyle w:val="TOC2"/>
                <w:rPr>
                  <w:rFonts w:asciiTheme="minorHAnsi" w:eastAsiaTheme="minorEastAsia" w:hAnsiTheme="minorHAnsi"/>
                  <w:kern w:val="2"/>
                  <w:sz w:val="22"/>
                  <w:szCs w:val="22"/>
                  <w:lang w:eastAsia="en-GB"/>
                  <w14:ligatures w14:val="standardContextual"/>
                </w:rPr>
              </w:pPr>
              <w:hyperlink w:anchor="_Toc152258665" w:history="1">
                <w:r w:rsidR="002D6287" w:rsidRPr="003F60C5">
                  <w:rPr>
                    <w:rStyle w:val="Hyperlink"/>
                  </w:rPr>
                  <w:t>Recruitment</w:t>
                </w:r>
                <w:r w:rsidR="002D6287" w:rsidRPr="003F60C5">
                  <w:rPr>
                    <w:webHidden/>
                  </w:rPr>
                  <w:tab/>
                </w:r>
                <w:r w:rsidR="002D6287" w:rsidRPr="003F60C5">
                  <w:rPr>
                    <w:webHidden/>
                  </w:rPr>
                  <w:fldChar w:fldCharType="begin"/>
                </w:r>
                <w:r w:rsidR="002D6287" w:rsidRPr="003F60C5">
                  <w:rPr>
                    <w:webHidden/>
                  </w:rPr>
                  <w:instrText xml:space="preserve"> PAGEREF _Toc152258665 \h </w:instrText>
                </w:r>
                <w:r w:rsidR="002D6287" w:rsidRPr="003F60C5">
                  <w:rPr>
                    <w:webHidden/>
                  </w:rPr>
                </w:r>
                <w:r w:rsidR="002D6287" w:rsidRPr="003F60C5">
                  <w:rPr>
                    <w:webHidden/>
                  </w:rPr>
                  <w:fldChar w:fldCharType="separate"/>
                </w:r>
                <w:r w:rsidR="002D6287" w:rsidRPr="003F60C5">
                  <w:rPr>
                    <w:webHidden/>
                  </w:rPr>
                  <w:t>20</w:t>
                </w:r>
                <w:r w:rsidR="002D6287" w:rsidRPr="003F60C5">
                  <w:rPr>
                    <w:webHidden/>
                  </w:rPr>
                  <w:fldChar w:fldCharType="end"/>
                </w:r>
              </w:hyperlink>
            </w:p>
            <w:p w14:paraId="17EFF419" w14:textId="7CB6FF5C"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66" w:history="1">
                <w:r w:rsidR="002D6287" w:rsidRPr="003F60C5">
                  <w:rPr>
                    <w:rStyle w:val="Hyperlink"/>
                  </w:rPr>
                  <w:t>Past and future recruitment plans</w:t>
                </w:r>
                <w:r w:rsidR="002D6287" w:rsidRPr="003F60C5">
                  <w:rPr>
                    <w:webHidden/>
                  </w:rPr>
                  <w:tab/>
                </w:r>
                <w:r w:rsidR="002D6287" w:rsidRPr="003F60C5">
                  <w:rPr>
                    <w:webHidden/>
                  </w:rPr>
                  <w:fldChar w:fldCharType="begin"/>
                </w:r>
                <w:r w:rsidR="002D6287" w:rsidRPr="003F60C5">
                  <w:rPr>
                    <w:webHidden/>
                  </w:rPr>
                  <w:instrText xml:space="preserve"> PAGEREF _Toc152258666 \h </w:instrText>
                </w:r>
                <w:r w:rsidR="002D6287" w:rsidRPr="003F60C5">
                  <w:rPr>
                    <w:webHidden/>
                  </w:rPr>
                </w:r>
                <w:r w:rsidR="002D6287" w:rsidRPr="003F60C5">
                  <w:rPr>
                    <w:webHidden/>
                  </w:rPr>
                  <w:fldChar w:fldCharType="separate"/>
                </w:r>
                <w:r w:rsidR="002D6287" w:rsidRPr="003F60C5">
                  <w:rPr>
                    <w:webHidden/>
                  </w:rPr>
                  <w:t>20</w:t>
                </w:r>
                <w:r w:rsidR="002D6287" w:rsidRPr="003F60C5">
                  <w:rPr>
                    <w:webHidden/>
                  </w:rPr>
                  <w:fldChar w:fldCharType="end"/>
                </w:r>
              </w:hyperlink>
            </w:p>
            <w:p w14:paraId="6B741F79" w14:textId="39CE5D50"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67" w:history="1">
                <w:r w:rsidR="002D6287" w:rsidRPr="003F60C5">
                  <w:rPr>
                    <w:rStyle w:val="Hyperlink"/>
                  </w:rPr>
                  <w:t>Roles recruited</w:t>
                </w:r>
                <w:r w:rsidR="002D6287" w:rsidRPr="003F60C5">
                  <w:rPr>
                    <w:webHidden/>
                  </w:rPr>
                  <w:tab/>
                </w:r>
                <w:r w:rsidR="002D6287" w:rsidRPr="003F60C5">
                  <w:rPr>
                    <w:webHidden/>
                  </w:rPr>
                  <w:fldChar w:fldCharType="begin"/>
                </w:r>
                <w:r w:rsidR="002D6287" w:rsidRPr="003F60C5">
                  <w:rPr>
                    <w:webHidden/>
                  </w:rPr>
                  <w:instrText xml:space="preserve"> PAGEREF _Toc152258667 \h </w:instrText>
                </w:r>
                <w:r w:rsidR="002D6287" w:rsidRPr="003F60C5">
                  <w:rPr>
                    <w:webHidden/>
                  </w:rPr>
                </w:r>
                <w:r w:rsidR="002D6287" w:rsidRPr="003F60C5">
                  <w:rPr>
                    <w:webHidden/>
                  </w:rPr>
                  <w:fldChar w:fldCharType="separate"/>
                </w:r>
                <w:r w:rsidR="002D6287" w:rsidRPr="003F60C5">
                  <w:rPr>
                    <w:webHidden/>
                  </w:rPr>
                  <w:t>22</w:t>
                </w:r>
                <w:r w:rsidR="002D6287" w:rsidRPr="003F60C5">
                  <w:rPr>
                    <w:webHidden/>
                  </w:rPr>
                  <w:fldChar w:fldCharType="end"/>
                </w:r>
              </w:hyperlink>
            </w:p>
            <w:p w14:paraId="60E84E3B" w14:textId="48FAA1E7"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68" w:history="1">
                <w:r w:rsidR="002D6287" w:rsidRPr="003F60C5">
                  <w:rPr>
                    <w:rStyle w:val="Hyperlink"/>
                  </w:rPr>
                  <w:t>Difficulties recruiting</w:t>
                </w:r>
                <w:r w:rsidR="002D6287" w:rsidRPr="003F60C5">
                  <w:rPr>
                    <w:webHidden/>
                  </w:rPr>
                  <w:tab/>
                </w:r>
                <w:r w:rsidR="002D6287" w:rsidRPr="003F60C5">
                  <w:rPr>
                    <w:webHidden/>
                  </w:rPr>
                  <w:fldChar w:fldCharType="begin"/>
                </w:r>
                <w:r w:rsidR="002D6287" w:rsidRPr="003F60C5">
                  <w:rPr>
                    <w:webHidden/>
                  </w:rPr>
                  <w:instrText xml:space="preserve"> PAGEREF _Toc152258668 \h </w:instrText>
                </w:r>
                <w:r w:rsidR="002D6287" w:rsidRPr="003F60C5">
                  <w:rPr>
                    <w:webHidden/>
                  </w:rPr>
                </w:r>
                <w:r w:rsidR="002D6287" w:rsidRPr="003F60C5">
                  <w:rPr>
                    <w:webHidden/>
                  </w:rPr>
                  <w:fldChar w:fldCharType="separate"/>
                </w:r>
                <w:r w:rsidR="002D6287" w:rsidRPr="003F60C5">
                  <w:rPr>
                    <w:webHidden/>
                  </w:rPr>
                  <w:t>22</w:t>
                </w:r>
                <w:r w:rsidR="002D6287" w:rsidRPr="003F60C5">
                  <w:rPr>
                    <w:webHidden/>
                  </w:rPr>
                  <w:fldChar w:fldCharType="end"/>
                </w:r>
              </w:hyperlink>
            </w:p>
            <w:p w14:paraId="4B0E0F37" w14:textId="7210CA6E" w:rsidR="002D6287" w:rsidRPr="003F60C5" w:rsidRDefault="00C86BB0">
              <w:pPr>
                <w:pStyle w:val="TOC2"/>
                <w:rPr>
                  <w:rFonts w:asciiTheme="minorHAnsi" w:eastAsiaTheme="minorEastAsia" w:hAnsiTheme="minorHAnsi"/>
                  <w:kern w:val="2"/>
                  <w:sz w:val="22"/>
                  <w:szCs w:val="22"/>
                  <w:lang w:eastAsia="en-GB"/>
                  <w14:ligatures w14:val="standardContextual"/>
                </w:rPr>
              </w:pPr>
              <w:hyperlink w:anchor="_Toc152258669" w:history="1">
                <w:r w:rsidR="002D6287" w:rsidRPr="003F60C5">
                  <w:rPr>
                    <w:rStyle w:val="Hyperlink"/>
                  </w:rPr>
                  <w:t>Apprenticeships</w:t>
                </w:r>
                <w:r w:rsidR="002D6287" w:rsidRPr="003F60C5">
                  <w:rPr>
                    <w:webHidden/>
                  </w:rPr>
                  <w:tab/>
                </w:r>
                <w:r w:rsidR="002D6287" w:rsidRPr="003F60C5">
                  <w:rPr>
                    <w:webHidden/>
                  </w:rPr>
                  <w:fldChar w:fldCharType="begin"/>
                </w:r>
                <w:r w:rsidR="002D6287" w:rsidRPr="003F60C5">
                  <w:rPr>
                    <w:webHidden/>
                  </w:rPr>
                  <w:instrText xml:space="preserve"> PAGEREF _Toc152258669 \h </w:instrText>
                </w:r>
                <w:r w:rsidR="002D6287" w:rsidRPr="003F60C5">
                  <w:rPr>
                    <w:webHidden/>
                  </w:rPr>
                </w:r>
                <w:r w:rsidR="002D6287" w:rsidRPr="003F60C5">
                  <w:rPr>
                    <w:webHidden/>
                  </w:rPr>
                  <w:fldChar w:fldCharType="separate"/>
                </w:r>
                <w:r w:rsidR="002D6287" w:rsidRPr="003F60C5">
                  <w:rPr>
                    <w:webHidden/>
                  </w:rPr>
                  <w:t>27</w:t>
                </w:r>
                <w:r w:rsidR="002D6287" w:rsidRPr="003F60C5">
                  <w:rPr>
                    <w:webHidden/>
                  </w:rPr>
                  <w:fldChar w:fldCharType="end"/>
                </w:r>
              </w:hyperlink>
            </w:p>
            <w:p w14:paraId="756A8C64" w14:textId="22562CD9"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70" w:history="1">
                <w:r w:rsidR="002D6287" w:rsidRPr="003F60C5">
                  <w:rPr>
                    <w:rStyle w:val="Hyperlink"/>
                  </w:rPr>
                  <w:t>Employment of apprentices</w:t>
                </w:r>
                <w:r w:rsidR="002D6287" w:rsidRPr="003F60C5">
                  <w:rPr>
                    <w:webHidden/>
                  </w:rPr>
                  <w:tab/>
                </w:r>
                <w:r w:rsidR="002D6287" w:rsidRPr="003F60C5">
                  <w:rPr>
                    <w:webHidden/>
                  </w:rPr>
                  <w:fldChar w:fldCharType="begin"/>
                </w:r>
                <w:r w:rsidR="002D6287" w:rsidRPr="003F60C5">
                  <w:rPr>
                    <w:webHidden/>
                  </w:rPr>
                  <w:instrText xml:space="preserve"> PAGEREF _Toc152258670 \h </w:instrText>
                </w:r>
                <w:r w:rsidR="002D6287" w:rsidRPr="003F60C5">
                  <w:rPr>
                    <w:webHidden/>
                  </w:rPr>
                </w:r>
                <w:r w:rsidR="002D6287" w:rsidRPr="003F60C5">
                  <w:rPr>
                    <w:webHidden/>
                  </w:rPr>
                  <w:fldChar w:fldCharType="separate"/>
                </w:r>
                <w:r w:rsidR="002D6287" w:rsidRPr="003F60C5">
                  <w:rPr>
                    <w:webHidden/>
                  </w:rPr>
                  <w:t>27</w:t>
                </w:r>
                <w:r w:rsidR="002D6287" w:rsidRPr="003F60C5">
                  <w:rPr>
                    <w:webHidden/>
                  </w:rPr>
                  <w:fldChar w:fldCharType="end"/>
                </w:r>
              </w:hyperlink>
            </w:p>
            <w:p w14:paraId="1398C940" w14:textId="0D863C4B"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71" w:history="1">
                <w:r w:rsidR="002D6287" w:rsidRPr="003F60C5">
                  <w:rPr>
                    <w:rStyle w:val="Hyperlink"/>
                  </w:rPr>
                  <w:t>Use of apprenticeship funding</w:t>
                </w:r>
                <w:r w:rsidR="002D6287" w:rsidRPr="003F60C5">
                  <w:rPr>
                    <w:webHidden/>
                  </w:rPr>
                  <w:tab/>
                </w:r>
                <w:r w:rsidR="002D6287" w:rsidRPr="003F60C5">
                  <w:rPr>
                    <w:webHidden/>
                  </w:rPr>
                  <w:fldChar w:fldCharType="begin"/>
                </w:r>
                <w:r w:rsidR="002D6287" w:rsidRPr="003F60C5">
                  <w:rPr>
                    <w:webHidden/>
                  </w:rPr>
                  <w:instrText xml:space="preserve"> PAGEREF _Toc152258671 \h </w:instrText>
                </w:r>
                <w:r w:rsidR="002D6287" w:rsidRPr="003F60C5">
                  <w:rPr>
                    <w:webHidden/>
                  </w:rPr>
                </w:r>
                <w:r w:rsidR="002D6287" w:rsidRPr="003F60C5">
                  <w:rPr>
                    <w:webHidden/>
                  </w:rPr>
                  <w:fldChar w:fldCharType="separate"/>
                </w:r>
                <w:r w:rsidR="002D6287" w:rsidRPr="003F60C5">
                  <w:rPr>
                    <w:webHidden/>
                  </w:rPr>
                  <w:t>28</w:t>
                </w:r>
                <w:r w:rsidR="002D6287" w:rsidRPr="003F60C5">
                  <w:rPr>
                    <w:webHidden/>
                  </w:rPr>
                  <w:fldChar w:fldCharType="end"/>
                </w:r>
              </w:hyperlink>
            </w:p>
            <w:p w14:paraId="676D4589" w14:textId="13D94E09"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72" w:history="1">
                <w:r w:rsidR="002D6287" w:rsidRPr="003F60C5">
                  <w:rPr>
                    <w:rStyle w:val="Hyperlink"/>
                  </w:rPr>
                  <w:t>Engagement around apprentices</w:t>
                </w:r>
                <w:r w:rsidR="002D6287" w:rsidRPr="003F60C5">
                  <w:rPr>
                    <w:webHidden/>
                  </w:rPr>
                  <w:tab/>
                </w:r>
                <w:r w:rsidR="002D6287" w:rsidRPr="003F60C5">
                  <w:rPr>
                    <w:webHidden/>
                  </w:rPr>
                  <w:fldChar w:fldCharType="begin"/>
                </w:r>
                <w:r w:rsidR="002D6287" w:rsidRPr="003F60C5">
                  <w:rPr>
                    <w:webHidden/>
                  </w:rPr>
                  <w:instrText xml:space="preserve"> PAGEREF _Toc152258672 \h </w:instrText>
                </w:r>
                <w:r w:rsidR="002D6287" w:rsidRPr="003F60C5">
                  <w:rPr>
                    <w:webHidden/>
                  </w:rPr>
                </w:r>
                <w:r w:rsidR="002D6287" w:rsidRPr="003F60C5">
                  <w:rPr>
                    <w:webHidden/>
                  </w:rPr>
                  <w:fldChar w:fldCharType="separate"/>
                </w:r>
                <w:r w:rsidR="002D6287" w:rsidRPr="003F60C5">
                  <w:rPr>
                    <w:webHidden/>
                  </w:rPr>
                  <w:t>31</w:t>
                </w:r>
                <w:r w:rsidR="002D6287" w:rsidRPr="003F60C5">
                  <w:rPr>
                    <w:webHidden/>
                  </w:rPr>
                  <w:fldChar w:fldCharType="end"/>
                </w:r>
              </w:hyperlink>
            </w:p>
            <w:p w14:paraId="661175D4" w14:textId="520FD6A7" w:rsidR="002D6287" w:rsidRPr="003F60C5" w:rsidRDefault="00C86BB0">
              <w:pPr>
                <w:pStyle w:val="TOC2"/>
                <w:rPr>
                  <w:rFonts w:asciiTheme="minorHAnsi" w:eastAsiaTheme="minorEastAsia" w:hAnsiTheme="minorHAnsi"/>
                  <w:kern w:val="2"/>
                  <w:sz w:val="22"/>
                  <w:szCs w:val="22"/>
                  <w:lang w:eastAsia="en-GB"/>
                  <w14:ligatures w14:val="standardContextual"/>
                </w:rPr>
              </w:pPr>
              <w:hyperlink w:anchor="_Toc152258673" w:history="1">
                <w:r w:rsidR="002D6287" w:rsidRPr="003F60C5">
                  <w:rPr>
                    <w:rStyle w:val="Hyperlink"/>
                    <w:rFonts w:eastAsiaTheme="majorEastAsia" w:cstheme="majorBidi"/>
                  </w:rPr>
                  <w:t>Sustainability</w:t>
                </w:r>
                <w:r w:rsidR="002D6287" w:rsidRPr="003F60C5">
                  <w:rPr>
                    <w:webHidden/>
                  </w:rPr>
                  <w:tab/>
                </w:r>
                <w:r w:rsidR="002D6287" w:rsidRPr="003F60C5">
                  <w:rPr>
                    <w:webHidden/>
                  </w:rPr>
                  <w:fldChar w:fldCharType="begin"/>
                </w:r>
                <w:r w:rsidR="002D6287" w:rsidRPr="003F60C5">
                  <w:rPr>
                    <w:webHidden/>
                  </w:rPr>
                  <w:instrText xml:space="preserve"> PAGEREF _Toc152258673 \h </w:instrText>
                </w:r>
                <w:r w:rsidR="002D6287" w:rsidRPr="003F60C5">
                  <w:rPr>
                    <w:webHidden/>
                  </w:rPr>
                </w:r>
                <w:r w:rsidR="002D6287" w:rsidRPr="003F60C5">
                  <w:rPr>
                    <w:webHidden/>
                  </w:rPr>
                  <w:fldChar w:fldCharType="separate"/>
                </w:r>
                <w:r w:rsidR="002D6287" w:rsidRPr="003F60C5">
                  <w:rPr>
                    <w:webHidden/>
                  </w:rPr>
                  <w:t>34</w:t>
                </w:r>
                <w:r w:rsidR="002D6287" w:rsidRPr="003F60C5">
                  <w:rPr>
                    <w:webHidden/>
                  </w:rPr>
                  <w:fldChar w:fldCharType="end"/>
                </w:r>
              </w:hyperlink>
            </w:p>
            <w:p w14:paraId="46E236C8" w14:textId="2AB297F9"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74" w:history="1">
                <w:r w:rsidR="002D6287" w:rsidRPr="003F60C5">
                  <w:rPr>
                    <w:rStyle w:val="Hyperlink"/>
                  </w:rPr>
                  <w:t>Actions taken to reduce emissions</w:t>
                </w:r>
                <w:r w:rsidR="002D6287" w:rsidRPr="003F60C5">
                  <w:rPr>
                    <w:webHidden/>
                  </w:rPr>
                  <w:tab/>
                </w:r>
                <w:r w:rsidR="002D6287" w:rsidRPr="003F60C5">
                  <w:rPr>
                    <w:webHidden/>
                  </w:rPr>
                  <w:fldChar w:fldCharType="begin"/>
                </w:r>
                <w:r w:rsidR="002D6287" w:rsidRPr="003F60C5">
                  <w:rPr>
                    <w:webHidden/>
                  </w:rPr>
                  <w:instrText xml:space="preserve"> PAGEREF _Toc152258674 \h </w:instrText>
                </w:r>
                <w:r w:rsidR="002D6287" w:rsidRPr="003F60C5">
                  <w:rPr>
                    <w:webHidden/>
                  </w:rPr>
                </w:r>
                <w:r w:rsidR="002D6287" w:rsidRPr="003F60C5">
                  <w:rPr>
                    <w:webHidden/>
                  </w:rPr>
                  <w:fldChar w:fldCharType="separate"/>
                </w:r>
                <w:r w:rsidR="002D6287" w:rsidRPr="003F60C5">
                  <w:rPr>
                    <w:webHidden/>
                  </w:rPr>
                  <w:t>34</w:t>
                </w:r>
                <w:r w:rsidR="002D6287" w:rsidRPr="003F60C5">
                  <w:rPr>
                    <w:webHidden/>
                  </w:rPr>
                  <w:fldChar w:fldCharType="end"/>
                </w:r>
              </w:hyperlink>
            </w:p>
            <w:p w14:paraId="6F5C7EA7" w14:textId="6BEF6D90"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75" w:history="1">
                <w:r w:rsidR="002D6287" w:rsidRPr="003F60C5">
                  <w:rPr>
                    <w:rStyle w:val="Hyperlink"/>
                  </w:rPr>
                  <w:t>Barriers and motivators to lower emissions</w:t>
                </w:r>
                <w:r w:rsidR="002D6287" w:rsidRPr="003F60C5">
                  <w:rPr>
                    <w:webHidden/>
                  </w:rPr>
                  <w:tab/>
                </w:r>
                <w:r w:rsidR="002D6287" w:rsidRPr="003F60C5">
                  <w:rPr>
                    <w:webHidden/>
                  </w:rPr>
                  <w:fldChar w:fldCharType="begin"/>
                </w:r>
                <w:r w:rsidR="002D6287" w:rsidRPr="003F60C5">
                  <w:rPr>
                    <w:webHidden/>
                  </w:rPr>
                  <w:instrText xml:space="preserve"> PAGEREF _Toc152258675 \h </w:instrText>
                </w:r>
                <w:r w:rsidR="002D6287" w:rsidRPr="003F60C5">
                  <w:rPr>
                    <w:webHidden/>
                  </w:rPr>
                </w:r>
                <w:r w:rsidR="002D6287" w:rsidRPr="003F60C5">
                  <w:rPr>
                    <w:webHidden/>
                  </w:rPr>
                  <w:fldChar w:fldCharType="separate"/>
                </w:r>
                <w:r w:rsidR="002D6287" w:rsidRPr="003F60C5">
                  <w:rPr>
                    <w:webHidden/>
                  </w:rPr>
                  <w:t>35</w:t>
                </w:r>
                <w:r w:rsidR="002D6287" w:rsidRPr="003F60C5">
                  <w:rPr>
                    <w:webHidden/>
                  </w:rPr>
                  <w:fldChar w:fldCharType="end"/>
                </w:r>
              </w:hyperlink>
            </w:p>
            <w:p w14:paraId="4A73D15E" w14:textId="12BB4E5F" w:rsidR="002D6287" w:rsidRPr="003F60C5" w:rsidRDefault="00C86BB0">
              <w:pPr>
                <w:pStyle w:val="TOC2"/>
                <w:rPr>
                  <w:rFonts w:asciiTheme="minorHAnsi" w:eastAsiaTheme="minorEastAsia" w:hAnsiTheme="minorHAnsi"/>
                  <w:kern w:val="2"/>
                  <w:sz w:val="22"/>
                  <w:szCs w:val="22"/>
                  <w:lang w:eastAsia="en-GB"/>
                  <w14:ligatures w14:val="standardContextual"/>
                </w:rPr>
              </w:pPr>
              <w:hyperlink w:anchor="_Toc152258676" w:history="1">
                <w:r w:rsidR="002D6287" w:rsidRPr="003F60C5">
                  <w:rPr>
                    <w:rStyle w:val="Hyperlink"/>
                  </w:rPr>
                  <w:t>Crime</w:t>
                </w:r>
                <w:r w:rsidR="002D6287" w:rsidRPr="003F60C5">
                  <w:rPr>
                    <w:webHidden/>
                  </w:rPr>
                  <w:tab/>
                </w:r>
                <w:r w:rsidR="002D6287" w:rsidRPr="003F60C5">
                  <w:rPr>
                    <w:webHidden/>
                  </w:rPr>
                  <w:fldChar w:fldCharType="begin"/>
                </w:r>
                <w:r w:rsidR="002D6287" w:rsidRPr="003F60C5">
                  <w:rPr>
                    <w:webHidden/>
                  </w:rPr>
                  <w:instrText xml:space="preserve"> PAGEREF _Toc152258676 \h </w:instrText>
                </w:r>
                <w:r w:rsidR="002D6287" w:rsidRPr="003F60C5">
                  <w:rPr>
                    <w:webHidden/>
                  </w:rPr>
                </w:r>
                <w:r w:rsidR="002D6287" w:rsidRPr="003F60C5">
                  <w:rPr>
                    <w:webHidden/>
                  </w:rPr>
                  <w:fldChar w:fldCharType="separate"/>
                </w:r>
                <w:r w:rsidR="002D6287" w:rsidRPr="003F60C5">
                  <w:rPr>
                    <w:webHidden/>
                  </w:rPr>
                  <w:t>39</w:t>
                </w:r>
                <w:r w:rsidR="002D6287" w:rsidRPr="003F60C5">
                  <w:rPr>
                    <w:webHidden/>
                  </w:rPr>
                  <w:fldChar w:fldCharType="end"/>
                </w:r>
              </w:hyperlink>
            </w:p>
            <w:p w14:paraId="5833D0FF" w14:textId="5EC5C97D"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77" w:history="1">
                <w:r w:rsidR="002D6287" w:rsidRPr="003F60C5">
                  <w:rPr>
                    <w:rStyle w:val="Hyperlink"/>
                  </w:rPr>
                  <w:t>Experiences of crime</w:t>
                </w:r>
                <w:r w:rsidR="002D6287" w:rsidRPr="003F60C5">
                  <w:rPr>
                    <w:webHidden/>
                  </w:rPr>
                  <w:tab/>
                </w:r>
                <w:r w:rsidR="002D6287" w:rsidRPr="003F60C5">
                  <w:rPr>
                    <w:webHidden/>
                  </w:rPr>
                  <w:fldChar w:fldCharType="begin"/>
                </w:r>
                <w:r w:rsidR="002D6287" w:rsidRPr="003F60C5">
                  <w:rPr>
                    <w:webHidden/>
                  </w:rPr>
                  <w:instrText xml:space="preserve"> PAGEREF _Toc152258677 \h </w:instrText>
                </w:r>
                <w:r w:rsidR="002D6287" w:rsidRPr="003F60C5">
                  <w:rPr>
                    <w:webHidden/>
                  </w:rPr>
                </w:r>
                <w:r w:rsidR="002D6287" w:rsidRPr="003F60C5">
                  <w:rPr>
                    <w:webHidden/>
                  </w:rPr>
                  <w:fldChar w:fldCharType="separate"/>
                </w:r>
                <w:r w:rsidR="002D6287" w:rsidRPr="003F60C5">
                  <w:rPr>
                    <w:webHidden/>
                  </w:rPr>
                  <w:t>39</w:t>
                </w:r>
                <w:r w:rsidR="002D6287" w:rsidRPr="003F60C5">
                  <w:rPr>
                    <w:webHidden/>
                  </w:rPr>
                  <w:fldChar w:fldCharType="end"/>
                </w:r>
              </w:hyperlink>
            </w:p>
            <w:p w14:paraId="56E5BC46" w14:textId="3E1B4BF0"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78" w:history="1">
                <w:r w:rsidR="002D6287" w:rsidRPr="003F60C5">
                  <w:rPr>
                    <w:rStyle w:val="Hyperlink"/>
                  </w:rPr>
                  <w:t>Reducing vulnerabilities</w:t>
                </w:r>
                <w:r w:rsidR="002D6287" w:rsidRPr="003F60C5">
                  <w:rPr>
                    <w:webHidden/>
                  </w:rPr>
                  <w:tab/>
                </w:r>
                <w:r w:rsidR="002D6287" w:rsidRPr="003F60C5">
                  <w:rPr>
                    <w:webHidden/>
                  </w:rPr>
                  <w:fldChar w:fldCharType="begin"/>
                </w:r>
                <w:r w:rsidR="002D6287" w:rsidRPr="003F60C5">
                  <w:rPr>
                    <w:webHidden/>
                  </w:rPr>
                  <w:instrText xml:space="preserve"> PAGEREF _Toc152258678 \h </w:instrText>
                </w:r>
                <w:r w:rsidR="002D6287" w:rsidRPr="003F60C5">
                  <w:rPr>
                    <w:webHidden/>
                  </w:rPr>
                </w:r>
                <w:r w:rsidR="002D6287" w:rsidRPr="003F60C5">
                  <w:rPr>
                    <w:webHidden/>
                  </w:rPr>
                  <w:fldChar w:fldCharType="separate"/>
                </w:r>
                <w:r w:rsidR="002D6287" w:rsidRPr="003F60C5">
                  <w:rPr>
                    <w:webHidden/>
                  </w:rPr>
                  <w:t>40</w:t>
                </w:r>
                <w:r w:rsidR="002D6287" w:rsidRPr="003F60C5">
                  <w:rPr>
                    <w:webHidden/>
                  </w:rPr>
                  <w:fldChar w:fldCharType="end"/>
                </w:r>
              </w:hyperlink>
            </w:p>
            <w:p w14:paraId="4674AA03" w14:textId="741DFE4C" w:rsidR="002D6287" w:rsidRPr="003F60C5" w:rsidRDefault="00C86BB0">
              <w:pPr>
                <w:pStyle w:val="TOC2"/>
                <w:rPr>
                  <w:rFonts w:asciiTheme="minorHAnsi" w:eastAsiaTheme="minorEastAsia" w:hAnsiTheme="minorHAnsi"/>
                  <w:kern w:val="2"/>
                  <w:sz w:val="22"/>
                  <w:szCs w:val="22"/>
                  <w:lang w:eastAsia="en-GB"/>
                  <w14:ligatures w14:val="standardContextual"/>
                </w:rPr>
              </w:pPr>
              <w:hyperlink w:anchor="_Toc152258679" w:history="1">
                <w:r w:rsidR="002D6287" w:rsidRPr="003F60C5">
                  <w:rPr>
                    <w:rStyle w:val="Hyperlink"/>
                  </w:rPr>
                  <w:t>Conclusions</w:t>
                </w:r>
                <w:r w:rsidR="002D6287" w:rsidRPr="003F60C5">
                  <w:rPr>
                    <w:webHidden/>
                  </w:rPr>
                  <w:tab/>
                </w:r>
                <w:r w:rsidR="002D6287" w:rsidRPr="003F60C5">
                  <w:rPr>
                    <w:webHidden/>
                  </w:rPr>
                  <w:fldChar w:fldCharType="begin"/>
                </w:r>
                <w:r w:rsidR="002D6287" w:rsidRPr="003F60C5">
                  <w:rPr>
                    <w:webHidden/>
                  </w:rPr>
                  <w:instrText xml:space="preserve"> PAGEREF _Toc152258679 \h </w:instrText>
                </w:r>
                <w:r w:rsidR="002D6287" w:rsidRPr="003F60C5">
                  <w:rPr>
                    <w:webHidden/>
                  </w:rPr>
                </w:r>
                <w:r w:rsidR="002D6287" w:rsidRPr="003F60C5">
                  <w:rPr>
                    <w:webHidden/>
                  </w:rPr>
                  <w:fldChar w:fldCharType="separate"/>
                </w:r>
                <w:r w:rsidR="002D6287" w:rsidRPr="003F60C5">
                  <w:rPr>
                    <w:webHidden/>
                  </w:rPr>
                  <w:t>43</w:t>
                </w:r>
                <w:r w:rsidR="002D6287" w:rsidRPr="003F60C5">
                  <w:rPr>
                    <w:webHidden/>
                  </w:rPr>
                  <w:fldChar w:fldCharType="end"/>
                </w:r>
              </w:hyperlink>
            </w:p>
            <w:p w14:paraId="04AB141A" w14:textId="765758D0" w:rsidR="002D6287" w:rsidRPr="003F60C5" w:rsidRDefault="00C86BB0">
              <w:pPr>
                <w:pStyle w:val="TOC2"/>
                <w:rPr>
                  <w:rFonts w:asciiTheme="minorHAnsi" w:eastAsiaTheme="minorEastAsia" w:hAnsiTheme="minorHAnsi"/>
                  <w:kern w:val="2"/>
                  <w:sz w:val="22"/>
                  <w:szCs w:val="22"/>
                  <w:lang w:eastAsia="en-GB"/>
                  <w14:ligatures w14:val="standardContextual"/>
                </w:rPr>
              </w:pPr>
              <w:hyperlink w:anchor="_Toc152258680" w:history="1">
                <w:r w:rsidR="002D6287" w:rsidRPr="003F60C5">
                  <w:rPr>
                    <w:rStyle w:val="Hyperlink"/>
                  </w:rPr>
                  <w:t>Appendix A: Sub regional spotlight</w:t>
                </w:r>
                <w:r w:rsidR="002D6287" w:rsidRPr="003F60C5">
                  <w:rPr>
                    <w:webHidden/>
                  </w:rPr>
                  <w:tab/>
                </w:r>
                <w:r w:rsidR="002D6287" w:rsidRPr="003F60C5">
                  <w:rPr>
                    <w:webHidden/>
                  </w:rPr>
                  <w:fldChar w:fldCharType="begin"/>
                </w:r>
                <w:r w:rsidR="002D6287" w:rsidRPr="003F60C5">
                  <w:rPr>
                    <w:webHidden/>
                  </w:rPr>
                  <w:instrText xml:space="preserve"> PAGEREF _Toc152258680 \h </w:instrText>
                </w:r>
                <w:r w:rsidR="002D6287" w:rsidRPr="003F60C5">
                  <w:rPr>
                    <w:webHidden/>
                  </w:rPr>
                </w:r>
                <w:r w:rsidR="002D6287" w:rsidRPr="003F60C5">
                  <w:rPr>
                    <w:webHidden/>
                  </w:rPr>
                  <w:fldChar w:fldCharType="separate"/>
                </w:r>
                <w:r w:rsidR="002D6287" w:rsidRPr="003F60C5">
                  <w:rPr>
                    <w:webHidden/>
                  </w:rPr>
                  <w:t>45</w:t>
                </w:r>
                <w:r w:rsidR="002D6287" w:rsidRPr="003F60C5">
                  <w:rPr>
                    <w:webHidden/>
                  </w:rPr>
                  <w:fldChar w:fldCharType="end"/>
                </w:r>
              </w:hyperlink>
            </w:p>
            <w:p w14:paraId="322EE936" w14:textId="0AACF6CC"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81" w:history="1">
                <w:r w:rsidR="002D6287" w:rsidRPr="003F60C5">
                  <w:rPr>
                    <w:rStyle w:val="Hyperlink"/>
                  </w:rPr>
                  <w:t>Central London</w:t>
                </w:r>
                <w:r w:rsidR="002D6287" w:rsidRPr="003F60C5">
                  <w:rPr>
                    <w:webHidden/>
                  </w:rPr>
                  <w:tab/>
                </w:r>
                <w:r w:rsidR="002D6287" w:rsidRPr="003F60C5">
                  <w:rPr>
                    <w:webHidden/>
                  </w:rPr>
                  <w:fldChar w:fldCharType="begin"/>
                </w:r>
                <w:r w:rsidR="002D6287" w:rsidRPr="003F60C5">
                  <w:rPr>
                    <w:webHidden/>
                  </w:rPr>
                  <w:instrText xml:space="preserve"> PAGEREF _Toc152258681 \h </w:instrText>
                </w:r>
                <w:r w:rsidR="002D6287" w:rsidRPr="003F60C5">
                  <w:rPr>
                    <w:webHidden/>
                  </w:rPr>
                </w:r>
                <w:r w:rsidR="002D6287" w:rsidRPr="003F60C5">
                  <w:rPr>
                    <w:webHidden/>
                  </w:rPr>
                  <w:fldChar w:fldCharType="separate"/>
                </w:r>
                <w:r w:rsidR="002D6287" w:rsidRPr="003F60C5">
                  <w:rPr>
                    <w:webHidden/>
                  </w:rPr>
                  <w:t>45</w:t>
                </w:r>
                <w:r w:rsidR="002D6287" w:rsidRPr="003F60C5">
                  <w:rPr>
                    <w:webHidden/>
                  </w:rPr>
                  <w:fldChar w:fldCharType="end"/>
                </w:r>
              </w:hyperlink>
            </w:p>
            <w:p w14:paraId="4CB58632" w14:textId="17A7A466"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82" w:history="1">
                <w:r w:rsidR="002D6287" w:rsidRPr="003F60C5">
                  <w:rPr>
                    <w:rStyle w:val="Hyperlink"/>
                  </w:rPr>
                  <w:t>East London</w:t>
                </w:r>
                <w:r w:rsidR="002D6287" w:rsidRPr="003F60C5">
                  <w:rPr>
                    <w:webHidden/>
                  </w:rPr>
                  <w:tab/>
                </w:r>
                <w:r w:rsidR="002D6287" w:rsidRPr="003F60C5">
                  <w:rPr>
                    <w:webHidden/>
                  </w:rPr>
                  <w:fldChar w:fldCharType="begin"/>
                </w:r>
                <w:r w:rsidR="002D6287" w:rsidRPr="003F60C5">
                  <w:rPr>
                    <w:webHidden/>
                  </w:rPr>
                  <w:instrText xml:space="preserve"> PAGEREF _Toc152258682 \h </w:instrText>
                </w:r>
                <w:r w:rsidR="002D6287" w:rsidRPr="003F60C5">
                  <w:rPr>
                    <w:webHidden/>
                  </w:rPr>
                </w:r>
                <w:r w:rsidR="002D6287" w:rsidRPr="003F60C5">
                  <w:rPr>
                    <w:webHidden/>
                  </w:rPr>
                  <w:fldChar w:fldCharType="separate"/>
                </w:r>
                <w:r w:rsidR="002D6287" w:rsidRPr="003F60C5">
                  <w:rPr>
                    <w:webHidden/>
                  </w:rPr>
                  <w:t>47</w:t>
                </w:r>
                <w:r w:rsidR="002D6287" w:rsidRPr="003F60C5">
                  <w:rPr>
                    <w:webHidden/>
                  </w:rPr>
                  <w:fldChar w:fldCharType="end"/>
                </w:r>
              </w:hyperlink>
            </w:p>
            <w:p w14:paraId="6AEA143D" w14:textId="71BB1EA7"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83" w:history="1">
                <w:r w:rsidR="002D6287" w:rsidRPr="003F60C5">
                  <w:rPr>
                    <w:rStyle w:val="Hyperlink"/>
                  </w:rPr>
                  <w:t>South London</w:t>
                </w:r>
                <w:r w:rsidR="002D6287" w:rsidRPr="003F60C5">
                  <w:rPr>
                    <w:webHidden/>
                  </w:rPr>
                  <w:tab/>
                </w:r>
                <w:r w:rsidR="002D6287" w:rsidRPr="003F60C5">
                  <w:rPr>
                    <w:webHidden/>
                  </w:rPr>
                  <w:fldChar w:fldCharType="begin"/>
                </w:r>
                <w:r w:rsidR="002D6287" w:rsidRPr="003F60C5">
                  <w:rPr>
                    <w:webHidden/>
                  </w:rPr>
                  <w:instrText xml:space="preserve"> PAGEREF _Toc152258683 \h </w:instrText>
                </w:r>
                <w:r w:rsidR="002D6287" w:rsidRPr="003F60C5">
                  <w:rPr>
                    <w:webHidden/>
                  </w:rPr>
                </w:r>
                <w:r w:rsidR="002D6287" w:rsidRPr="003F60C5">
                  <w:rPr>
                    <w:webHidden/>
                  </w:rPr>
                  <w:fldChar w:fldCharType="separate"/>
                </w:r>
                <w:r w:rsidR="002D6287" w:rsidRPr="003F60C5">
                  <w:rPr>
                    <w:webHidden/>
                  </w:rPr>
                  <w:t>48</w:t>
                </w:r>
                <w:r w:rsidR="002D6287" w:rsidRPr="003F60C5">
                  <w:rPr>
                    <w:webHidden/>
                  </w:rPr>
                  <w:fldChar w:fldCharType="end"/>
                </w:r>
              </w:hyperlink>
            </w:p>
            <w:p w14:paraId="31174D77" w14:textId="327CAC37" w:rsidR="002D6287" w:rsidRPr="003F60C5" w:rsidRDefault="00C86BB0">
              <w:pPr>
                <w:pStyle w:val="TOC3"/>
                <w:tabs>
                  <w:tab w:val="right" w:leader="dot" w:pos="10790"/>
                </w:tabs>
                <w:rPr>
                  <w:rFonts w:asciiTheme="minorHAnsi" w:eastAsiaTheme="minorEastAsia" w:hAnsiTheme="minorHAnsi"/>
                  <w:kern w:val="2"/>
                  <w:sz w:val="22"/>
                  <w:szCs w:val="22"/>
                  <w:lang w:eastAsia="en-GB"/>
                  <w14:ligatures w14:val="standardContextual"/>
                </w:rPr>
              </w:pPr>
              <w:hyperlink w:anchor="_Toc152258684" w:history="1">
                <w:r w:rsidR="002D6287" w:rsidRPr="003F60C5">
                  <w:rPr>
                    <w:rStyle w:val="Hyperlink"/>
                  </w:rPr>
                  <w:t>West London</w:t>
                </w:r>
                <w:r w:rsidR="002D6287" w:rsidRPr="003F60C5">
                  <w:rPr>
                    <w:webHidden/>
                  </w:rPr>
                  <w:tab/>
                </w:r>
                <w:r w:rsidR="002D6287" w:rsidRPr="003F60C5">
                  <w:rPr>
                    <w:webHidden/>
                  </w:rPr>
                  <w:fldChar w:fldCharType="begin"/>
                </w:r>
                <w:r w:rsidR="002D6287" w:rsidRPr="003F60C5">
                  <w:rPr>
                    <w:webHidden/>
                  </w:rPr>
                  <w:instrText xml:space="preserve"> PAGEREF _Toc152258684 \h </w:instrText>
                </w:r>
                <w:r w:rsidR="002D6287" w:rsidRPr="003F60C5">
                  <w:rPr>
                    <w:webHidden/>
                  </w:rPr>
                </w:r>
                <w:r w:rsidR="002D6287" w:rsidRPr="003F60C5">
                  <w:rPr>
                    <w:webHidden/>
                  </w:rPr>
                  <w:fldChar w:fldCharType="separate"/>
                </w:r>
                <w:r w:rsidR="002D6287" w:rsidRPr="003F60C5">
                  <w:rPr>
                    <w:webHidden/>
                  </w:rPr>
                  <w:t>49</w:t>
                </w:r>
                <w:r w:rsidR="002D6287" w:rsidRPr="003F60C5">
                  <w:rPr>
                    <w:webHidden/>
                  </w:rPr>
                  <w:fldChar w:fldCharType="end"/>
                </w:r>
              </w:hyperlink>
            </w:p>
            <w:p w14:paraId="5DC43D2C" w14:textId="660397E2" w:rsidR="00FB41E2" w:rsidRPr="003F60C5" w:rsidRDefault="00FB41E2">
              <w:r w:rsidRPr="003F60C5">
                <w:rPr>
                  <w:b/>
                  <w:bCs/>
                </w:rPr>
                <w:fldChar w:fldCharType="end"/>
              </w:r>
            </w:p>
          </w:sdtContent>
        </w:sdt>
        <w:p w14:paraId="2A3E93A4" w14:textId="77777777" w:rsidR="00FB41E2" w:rsidRPr="003F60C5" w:rsidRDefault="00FB41E2">
          <w:pPr>
            <w:spacing w:after="0" w:line="240" w:lineRule="auto"/>
            <w:rPr>
              <w:rFonts w:eastAsiaTheme="majorEastAsia" w:cstheme="majorBidi"/>
              <w:sz w:val="40"/>
              <w:szCs w:val="26"/>
            </w:rPr>
          </w:pPr>
          <w:r w:rsidRPr="003F60C5">
            <w:br w:type="page"/>
          </w:r>
        </w:p>
        <w:p w14:paraId="5B906D9F" w14:textId="25D65318" w:rsidR="009A4693" w:rsidRPr="003F60C5" w:rsidRDefault="009A4693" w:rsidP="009D2D24">
          <w:pPr>
            <w:pStyle w:val="Heading2"/>
          </w:pPr>
          <w:bookmarkStart w:id="6" w:name="_Toc152258646"/>
          <w:r w:rsidRPr="003F60C5">
            <w:lastRenderedPageBreak/>
            <w:t>About the London Business 1000</w:t>
          </w:r>
          <w:bookmarkEnd w:id="6"/>
        </w:p>
        <w:p w14:paraId="4ECA439A" w14:textId="635AAD83" w:rsidR="009A4693" w:rsidRPr="003F60C5" w:rsidRDefault="009A4693" w:rsidP="009A4693">
          <w:r w:rsidRPr="003F60C5">
            <w:t xml:space="preserve">For a seventh year, London Chamber of Commerce and Industry (LCCI) and London Councils have commissioned an annual survey of more than one thousand London businesses. The research provides insights into employers’ recruitment plans and their skills needs as they </w:t>
          </w:r>
          <w:r w:rsidR="00347404" w:rsidRPr="003F60C5">
            <w:t xml:space="preserve">continue to </w:t>
          </w:r>
          <w:r w:rsidRPr="003F60C5">
            <w:t xml:space="preserve">deal with the </w:t>
          </w:r>
          <w:r w:rsidR="00347404" w:rsidRPr="003F60C5">
            <w:t>cost</w:t>
          </w:r>
          <w:r w:rsidRPr="003F60C5">
            <w:t xml:space="preserve"> of living </w:t>
          </w:r>
          <w:r w:rsidR="00B12FCE" w:rsidRPr="003F60C5">
            <w:t>crisis</w:t>
          </w:r>
          <w:r w:rsidRPr="003F60C5">
            <w:t xml:space="preserve">. This report also provides insights into businesses’ approach to delivering a more environmentally sustainable economy, </w:t>
          </w:r>
          <w:r w:rsidR="00540E05" w:rsidRPr="003F60C5">
            <w:t>crime in the capital, and the apprenticeships levy</w:t>
          </w:r>
          <w:r w:rsidRPr="003F60C5">
            <w:t>.</w:t>
          </w:r>
        </w:p>
        <w:p w14:paraId="27D501CF" w14:textId="36348F3E" w:rsidR="009D2D24" w:rsidRPr="003F60C5" w:rsidRDefault="009D2D24" w:rsidP="009A4693">
          <w:pPr>
            <w:pStyle w:val="Heading3"/>
          </w:pPr>
          <w:bookmarkStart w:id="7" w:name="_Toc152258647"/>
          <w:r w:rsidRPr="003F60C5">
            <w:t>Method</w:t>
          </w:r>
          <w:bookmarkEnd w:id="7"/>
        </w:p>
        <w:p w14:paraId="35D74253" w14:textId="58772D25" w:rsidR="00233CA2" w:rsidRPr="003F60C5" w:rsidRDefault="00233CA2" w:rsidP="00233CA2">
          <w:r w:rsidRPr="003F60C5">
            <w:t>All figures, unless otherwise stated, are from YouGov Plc. YouGov surveyed 1,</w:t>
          </w:r>
          <w:r w:rsidR="001F3A36" w:rsidRPr="003F60C5">
            <w:t>271</w:t>
          </w:r>
          <w:r w:rsidR="006A5CFF" w:rsidRPr="003F60C5">
            <w:t xml:space="preserve"> senior</w:t>
          </w:r>
          <w:r w:rsidRPr="003F60C5">
            <w:t xml:space="preserve"> London business decision-makers online between</w:t>
          </w:r>
          <w:r w:rsidR="00C62334" w:rsidRPr="003F60C5">
            <w:t xml:space="preserve"> 28</w:t>
          </w:r>
          <w:r w:rsidR="00C62334" w:rsidRPr="003F60C5">
            <w:rPr>
              <w:vertAlign w:val="superscript"/>
            </w:rPr>
            <w:t>th</w:t>
          </w:r>
          <w:r w:rsidR="00C62334" w:rsidRPr="003F60C5">
            <w:t xml:space="preserve"> September and 30</w:t>
          </w:r>
          <w:r w:rsidR="00C62334" w:rsidRPr="003F60C5">
            <w:rPr>
              <w:vertAlign w:val="superscript"/>
            </w:rPr>
            <w:t>th</w:t>
          </w:r>
          <w:r w:rsidR="00C62334" w:rsidRPr="003F60C5">
            <w:t xml:space="preserve"> October 2023</w:t>
          </w:r>
          <w:r w:rsidRPr="003F60C5">
            <w:t>.</w:t>
          </w:r>
        </w:p>
        <w:p w14:paraId="1E183EF9" w14:textId="08AEB3FF" w:rsidR="00233CA2" w:rsidRPr="003F60C5" w:rsidRDefault="00233CA2" w:rsidP="00233CA2">
          <w:r w:rsidRPr="003F60C5">
            <w:t xml:space="preserve">The sample frame included 1,000 core responses representative of business size and an additional </w:t>
          </w:r>
          <w:r w:rsidR="00AD188E" w:rsidRPr="003F60C5">
            <w:t>2</w:t>
          </w:r>
          <w:r w:rsidRPr="003F60C5">
            <w:t xml:space="preserve">50 responses from large businesses (with 250 employees or more). The final achieved figures have been weighted to be representative of London businesses by size and industry. Charts and analysis are based on figures to two decimal places and so bars may not align or sum to the net percentage figure due to rounding. The weighted proportions are representative of the London business population by size and therefore micro and small businesses are the predominant view in the weighted data. </w:t>
          </w:r>
        </w:p>
        <w:p w14:paraId="3528BEA1" w14:textId="687A0F2C" w:rsidR="00233CA2" w:rsidRPr="003F60C5" w:rsidRDefault="00233CA2" w:rsidP="00233CA2">
          <w:r w:rsidRPr="003F60C5">
            <w:t xml:space="preserve">This report is the </w:t>
          </w:r>
          <w:r w:rsidR="00B22F4E" w:rsidRPr="003F60C5">
            <w:t>seventh</w:t>
          </w:r>
          <w:r w:rsidRPr="003F60C5">
            <w:t xml:space="preserve"> annual London Business 1000. Where questions have been consistently asked in the same way, some comparison with previous years has been included in the report. </w:t>
          </w:r>
          <w:r w:rsidR="00B22F4E" w:rsidRPr="003F60C5">
            <w:t xml:space="preserve">YouGov also conducted the previous </w:t>
          </w:r>
          <w:r w:rsidR="00AB17B4" w:rsidRPr="003F60C5">
            <w:t xml:space="preserve">London Business 1000s between 2020 and 2022, </w:t>
          </w:r>
          <w:r w:rsidRPr="003F60C5">
            <w:t>with the same sampling and weighting scheme</w:t>
          </w:r>
          <w:r w:rsidR="00AB17B4" w:rsidRPr="003F60C5">
            <w:t>,</w:t>
          </w:r>
          <w:r w:rsidRPr="003F60C5">
            <w:t xml:space="preserve"> so direct comparisons have been provided. While effort has been made to ensure the sample and questions remain consistent across previous wave of the London Business 1000, direct comparisons of figures with pre-2020 waves are only indicative and should be considered with caution. </w:t>
          </w:r>
        </w:p>
        <w:p w14:paraId="639AD5CA" w14:textId="77777777" w:rsidR="00FB41E2" w:rsidRPr="003F60C5" w:rsidRDefault="00FB41E2">
          <w:pPr>
            <w:spacing w:after="0" w:line="240" w:lineRule="auto"/>
            <w:rPr>
              <w:rFonts w:eastAsia="Times New Roman" w:cs="Times New Roman"/>
              <w:b/>
              <w:szCs w:val="22"/>
            </w:rPr>
          </w:pPr>
          <w:r w:rsidRPr="003F60C5">
            <w:br w:type="page"/>
          </w:r>
        </w:p>
        <w:p w14:paraId="772601F9" w14:textId="28125D87" w:rsidR="00233CA2" w:rsidRPr="003F60C5" w:rsidRDefault="00233CA2" w:rsidP="00233CA2">
          <w:pPr>
            <w:pStyle w:val="Caption"/>
            <w:numPr>
              <w:ilvl w:val="0"/>
              <w:numId w:val="3"/>
            </w:numPr>
            <w:spacing w:after="120" w:line="240" w:lineRule="auto"/>
            <w:jc w:val="left"/>
          </w:pPr>
          <w:r w:rsidRPr="003F60C5">
            <w:lastRenderedPageBreak/>
            <w:t>Breakdown of achieved sample by size, region, and industry</w:t>
          </w:r>
        </w:p>
        <w:tbl>
          <w:tblPr>
            <w:tblStyle w:val="GridTable4-Accent3"/>
            <w:tblW w:w="5000" w:type="pct"/>
            <w:tblLook w:val="04A0" w:firstRow="1" w:lastRow="0" w:firstColumn="1" w:lastColumn="0" w:noHBand="0" w:noVBand="1"/>
          </w:tblPr>
          <w:tblGrid>
            <w:gridCol w:w="7007"/>
            <w:gridCol w:w="2033"/>
            <w:gridCol w:w="1750"/>
          </w:tblGrid>
          <w:tr w:rsidR="00233CA2" w:rsidRPr="003F60C5" w14:paraId="56CEE165" w14:textId="77777777" w:rsidTr="007F35B0">
            <w:trPr>
              <w:cnfStyle w:val="100000000000" w:firstRow="1" w:lastRow="0" w:firstColumn="0" w:lastColumn="0" w:oddVBand="0" w:evenVBand="0" w:oddHBand="0"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3247" w:type="pct"/>
              </w:tcPr>
              <w:p w14:paraId="0826A559" w14:textId="77777777" w:rsidR="00233CA2" w:rsidRPr="003F60C5" w:rsidRDefault="00233CA2">
                <w:pPr>
                  <w:spacing w:after="0" w:line="240" w:lineRule="auto"/>
                  <w:contextualSpacing/>
                </w:pPr>
              </w:p>
            </w:tc>
            <w:tc>
              <w:tcPr>
                <w:tcW w:w="942" w:type="pct"/>
              </w:tcPr>
              <w:p w14:paraId="4DA1EC6C" w14:textId="77777777" w:rsidR="00233CA2" w:rsidRPr="003F60C5" w:rsidRDefault="00233CA2">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pPr>
                <w:r w:rsidRPr="003F60C5">
                  <w:t>Unweighted base</w:t>
                </w:r>
              </w:p>
            </w:tc>
            <w:tc>
              <w:tcPr>
                <w:tcW w:w="812" w:type="pct"/>
              </w:tcPr>
              <w:p w14:paraId="57F7C1B3" w14:textId="77777777" w:rsidR="00233CA2" w:rsidRPr="003F60C5" w:rsidRDefault="00233CA2">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pPr>
                <w:r w:rsidRPr="003F60C5">
                  <w:t>Weighted base</w:t>
                </w:r>
              </w:p>
            </w:tc>
          </w:tr>
          <w:tr w:rsidR="00233CA2" w:rsidRPr="003F60C5" w14:paraId="4E6798CE" w14:textId="77777777" w:rsidTr="007F35B0">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3247" w:type="pct"/>
              </w:tcPr>
              <w:p w14:paraId="59A9B2B6" w14:textId="77777777" w:rsidR="00233CA2" w:rsidRPr="003F60C5" w:rsidRDefault="00233CA2">
                <w:pPr>
                  <w:spacing w:after="0" w:line="240" w:lineRule="auto"/>
                  <w:contextualSpacing/>
                </w:pPr>
                <w:r w:rsidRPr="003F60C5">
                  <w:t>Business size</w:t>
                </w:r>
              </w:p>
            </w:tc>
            <w:tc>
              <w:tcPr>
                <w:tcW w:w="942" w:type="pct"/>
              </w:tcPr>
              <w:p w14:paraId="5E39D3D8" w14:textId="3A1DFD8D" w:rsidR="00233CA2" w:rsidRPr="003F60C5" w:rsidRDefault="00233C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pPr>
              </w:p>
            </w:tc>
            <w:tc>
              <w:tcPr>
                <w:tcW w:w="812" w:type="pct"/>
              </w:tcPr>
              <w:p w14:paraId="6B80FC9A" w14:textId="77777777" w:rsidR="00233CA2" w:rsidRPr="003F60C5" w:rsidRDefault="00233C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pPr>
              </w:p>
            </w:tc>
          </w:tr>
          <w:tr w:rsidR="00233CA2" w:rsidRPr="003F60C5" w14:paraId="75D735C2" w14:textId="77777777" w:rsidTr="007F35B0">
            <w:trPr>
              <w:trHeight w:val="561"/>
            </w:trPr>
            <w:tc>
              <w:tcPr>
                <w:cnfStyle w:val="001000000000" w:firstRow="0" w:lastRow="0" w:firstColumn="1" w:lastColumn="0" w:oddVBand="0" w:evenVBand="0" w:oddHBand="0" w:evenHBand="0" w:firstRowFirstColumn="0" w:firstRowLastColumn="0" w:lastRowFirstColumn="0" w:lastRowLastColumn="0"/>
                <w:tcW w:w="3247" w:type="pct"/>
              </w:tcPr>
              <w:p w14:paraId="775DF039" w14:textId="77777777" w:rsidR="00233CA2" w:rsidRPr="003F60C5" w:rsidRDefault="00233CA2">
                <w:pPr>
                  <w:spacing w:after="0" w:line="240" w:lineRule="auto"/>
                  <w:contextualSpacing/>
                  <w:rPr>
                    <w:b w:val="0"/>
                  </w:rPr>
                </w:pPr>
                <w:r w:rsidRPr="003F60C5">
                  <w:rPr>
                    <w:b w:val="0"/>
                  </w:rPr>
                  <w:t>Micro/ Small (1 to 49 employees)</w:t>
                </w:r>
              </w:p>
            </w:tc>
            <w:tc>
              <w:tcPr>
                <w:tcW w:w="942" w:type="pct"/>
              </w:tcPr>
              <w:p w14:paraId="69D5AF4B" w14:textId="2D4A3347" w:rsidR="00233CA2" w:rsidRPr="003F60C5" w:rsidRDefault="00473A83">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pPr>
                <w:r w:rsidRPr="003F60C5">
                  <w:t>871</w:t>
                </w:r>
              </w:p>
            </w:tc>
            <w:tc>
              <w:tcPr>
                <w:tcW w:w="812" w:type="pct"/>
              </w:tcPr>
              <w:p w14:paraId="45B2C25D" w14:textId="79C22D00" w:rsidR="00233CA2" w:rsidRPr="003F60C5" w:rsidRDefault="00473A83">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pPr>
                <w:r w:rsidRPr="003F60C5">
                  <w:t>1</w:t>
                </w:r>
                <w:r w:rsidR="00C93E29" w:rsidRPr="003F60C5">
                  <w:t>251</w:t>
                </w:r>
              </w:p>
            </w:tc>
          </w:tr>
          <w:tr w:rsidR="00233CA2" w:rsidRPr="003F60C5" w14:paraId="5952AAF3" w14:textId="77777777" w:rsidTr="007F35B0">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3247" w:type="pct"/>
              </w:tcPr>
              <w:p w14:paraId="5C365AB9" w14:textId="77777777" w:rsidR="00233CA2" w:rsidRPr="003F60C5" w:rsidRDefault="00233CA2">
                <w:pPr>
                  <w:spacing w:after="0" w:line="240" w:lineRule="auto"/>
                  <w:contextualSpacing/>
                  <w:rPr>
                    <w:b w:val="0"/>
                  </w:rPr>
                </w:pPr>
                <w:r w:rsidRPr="003F60C5">
                  <w:rPr>
                    <w:b w:val="0"/>
                  </w:rPr>
                  <w:t>Medium (50 to 249 employees)</w:t>
                </w:r>
              </w:p>
            </w:tc>
            <w:tc>
              <w:tcPr>
                <w:tcW w:w="942" w:type="pct"/>
              </w:tcPr>
              <w:p w14:paraId="2C433FCD" w14:textId="368A69C2" w:rsidR="00233CA2" w:rsidRPr="003F60C5" w:rsidRDefault="00C93E29">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pPr>
                <w:r w:rsidRPr="003F60C5">
                  <w:t>111</w:t>
                </w:r>
              </w:p>
            </w:tc>
            <w:tc>
              <w:tcPr>
                <w:tcW w:w="812" w:type="pct"/>
              </w:tcPr>
              <w:p w14:paraId="2AF37816" w14:textId="07A4CF1B" w:rsidR="00233CA2" w:rsidRPr="003F60C5" w:rsidRDefault="00C93E29">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pPr>
                <w:r w:rsidRPr="003F60C5">
                  <w:t>17</w:t>
                </w:r>
              </w:p>
            </w:tc>
          </w:tr>
          <w:tr w:rsidR="00233CA2" w:rsidRPr="003F60C5" w14:paraId="6E0DFB9A" w14:textId="77777777" w:rsidTr="007F35B0">
            <w:trPr>
              <w:trHeight w:val="561"/>
            </w:trPr>
            <w:tc>
              <w:tcPr>
                <w:cnfStyle w:val="001000000000" w:firstRow="0" w:lastRow="0" w:firstColumn="1" w:lastColumn="0" w:oddVBand="0" w:evenVBand="0" w:oddHBand="0" w:evenHBand="0" w:firstRowFirstColumn="0" w:firstRowLastColumn="0" w:lastRowFirstColumn="0" w:lastRowLastColumn="0"/>
                <w:tcW w:w="3247" w:type="pct"/>
              </w:tcPr>
              <w:p w14:paraId="537506A4" w14:textId="77777777" w:rsidR="00233CA2" w:rsidRPr="003F60C5" w:rsidRDefault="00233CA2">
                <w:pPr>
                  <w:spacing w:after="0" w:line="240" w:lineRule="auto"/>
                  <w:contextualSpacing/>
                  <w:rPr>
                    <w:b w:val="0"/>
                  </w:rPr>
                </w:pPr>
                <w:r w:rsidRPr="003F60C5">
                  <w:rPr>
                    <w:b w:val="0"/>
                  </w:rPr>
                  <w:t>Large (250+ employees)</w:t>
                </w:r>
              </w:p>
            </w:tc>
            <w:tc>
              <w:tcPr>
                <w:tcW w:w="942" w:type="pct"/>
              </w:tcPr>
              <w:p w14:paraId="4B8C9DAA" w14:textId="516A1832" w:rsidR="00233CA2" w:rsidRPr="003F60C5" w:rsidRDefault="00C93E2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pPr>
                <w:r w:rsidRPr="003F60C5">
                  <w:t>289</w:t>
                </w:r>
              </w:p>
            </w:tc>
            <w:tc>
              <w:tcPr>
                <w:tcW w:w="812" w:type="pct"/>
              </w:tcPr>
              <w:p w14:paraId="6C8965A9" w14:textId="43EF0CB3" w:rsidR="00233CA2" w:rsidRPr="003F60C5" w:rsidRDefault="00C93E2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pPr>
                <w:r w:rsidRPr="003F60C5">
                  <w:t>4</w:t>
                </w:r>
              </w:p>
            </w:tc>
          </w:tr>
          <w:tr w:rsidR="00233CA2" w:rsidRPr="003F60C5" w14:paraId="2B6D646C" w14:textId="77777777" w:rsidTr="007F35B0">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3247" w:type="pct"/>
              </w:tcPr>
              <w:p w14:paraId="297A42DA" w14:textId="77777777" w:rsidR="00233CA2" w:rsidRPr="003F60C5" w:rsidRDefault="00233CA2">
                <w:pPr>
                  <w:spacing w:after="0" w:line="240" w:lineRule="auto"/>
                  <w:contextualSpacing/>
                </w:pPr>
                <w:r w:rsidRPr="003F60C5">
                  <w:t>Office region</w:t>
                </w:r>
              </w:p>
            </w:tc>
            <w:tc>
              <w:tcPr>
                <w:tcW w:w="942" w:type="pct"/>
              </w:tcPr>
              <w:p w14:paraId="52635B11" w14:textId="77777777" w:rsidR="00233CA2" w:rsidRPr="003F60C5" w:rsidRDefault="00233C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pPr>
              </w:p>
            </w:tc>
            <w:tc>
              <w:tcPr>
                <w:tcW w:w="812" w:type="pct"/>
              </w:tcPr>
              <w:p w14:paraId="48A98C05" w14:textId="77777777" w:rsidR="00233CA2" w:rsidRPr="003F60C5" w:rsidRDefault="00233C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pPr>
              </w:p>
            </w:tc>
          </w:tr>
          <w:tr w:rsidR="00233CA2" w:rsidRPr="003F60C5" w14:paraId="738675FB" w14:textId="77777777" w:rsidTr="007F35B0">
            <w:trPr>
              <w:trHeight w:val="561"/>
            </w:trPr>
            <w:tc>
              <w:tcPr>
                <w:cnfStyle w:val="001000000000" w:firstRow="0" w:lastRow="0" w:firstColumn="1" w:lastColumn="0" w:oddVBand="0" w:evenVBand="0" w:oddHBand="0" w:evenHBand="0" w:firstRowFirstColumn="0" w:firstRowLastColumn="0" w:lastRowFirstColumn="0" w:lastRowLastColumn="0"/>
                <w:tcW w:w="3247" w:type="pct"/>
              </w:tcPr>
              <w:p w14:paraId="1EB25D73" w14:textId="77777777" w:rsidR="00233CA2" w:rsidRPr="003F60C5" w:rsidRDefault="00233CA2">
                <w:pPr>
                  <w:spacing w:after="0" w:line="240" w:lineRule="auto"/>
                  <w:contextualSpacing/>
                  <w:rPr>
                    <w:b w:val="0"/>
                  </w:rPr>
                </w:pPr>
                <w:r w:rsidRPr="003F60C5">
                  <w:rPr>
                    <w:b w:val="0"/>
                  </w:rPr>
                  <w:t>Central</w:t>
                </w:r>
              </w:p>
            </w:tc>
            <w:tc>
              <w:tcPr>
                <w:tcW w:w="942" w:type="pct"/>
              </w:tcPr>
              <w:p w14:paraId="3BB7D2EE" w14:textId="544B01E9" w:rsidR="00233CA2" w:rsidRPr="003F60C5" w:rsidRDefault="006B491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pPr>
                <w:r w:rsidRPr="003F60C5">
                  <w:t>676</w:t>
                </w:r>
              </w:p>
            </w:tc>
            <w:tc>
              <w:tcPr>
                <w:tcW w:w="812" w:type="pct"/>
              </w:tcPr>
              <w:p w14:paraId="1623B93F" w14:textId="32D9C863" w:rsidR="00233CA2" w:rsidRPr="003F60C5" w:rsidRDefault="006B491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pPr>
                <w:r w:rsidRPr="003F60C5">
                  <w:t>591</w:t>
                </w:r>
              </w:p>
            </w:tc>
          </w:tr>
          <w:tr w:rsidR="00233CA2" w:rsidRPr="003F60C5" w14:paraId="75190D94" w14:textId="77777777" w:rsidTr="007F35B0">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3247" w:type="pct"/>
              </w:tcPr>
              <w:p w14:paraId="0869250F" w14:textId="77777777" w:rsidR="00233CA2" w:rsidRPr="003F60C5" w:rsidRDefault="00233CA2">
                <w:pPr>
                  <w:spacing w:after="0" w:line="240" w:lineRule="auto"/>
                  <w:contextualSpacing/>
                  <w:rPr>
                    <w:b w:val="0"/>
                  </w:rPr>
                </w:pPr>
                <w:r w:rsidRPr="003F60C5">
                  <w:rPr>
                    <w:b w:val="0"/>
                  </w:rPr>
                  <w:t>East</w:t>
                </w:r>
              </w:p>
            </w:tc>
            <w:tc>
              <w:tcPr>
                <w:tcW w:w="942" w:type="pct"/>
              </w:tcPr>
              <w:p w14:paraId="44BF6220" w14:textId="24E91846" w:rsidR="00233CA2" w:rsidRPr="003F60C5" w:rsidRDefault="006B4914">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pPr>
                <w:r w:rsidRPr="003F60C5">
                  <w:t>226</w:t>
                </w:r>
              </w:p>
            </w:tc>
            <w:tc>
              <w:tcPr>
                <w:tcW w:w="812" w:type="pct"/>
              </w:tcPr>
              <w:p w14:paraId="7D244FDF" w14:textId="2407E76C" w:rsidR="00233CA2" w:rsidRPr="003F60C5" w:rsidRDefault="006B4914">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pPr>
                <w:r w:rsidRPr="003F60C5">
                  <w:t>2</w:t>
                </w:r>
                <w:r w:rsidR="00A71445" w:rsidRPr="003F60C5">
                  <w:t>5</w:t>
                </w:r>
                <w:r w:rsidRPr="003F60C5">
                  <w:t>5</w:t>
                </w:r>
              </w:p>
            </w:tc>
          </w:tr>
          <w:tr w:rsidR="00233CA2" w:rsidRPr="003F60C5" w14:paraId="117610C8" w14:textId="77777777" w:rsidTr="007F35B0">
            <w:trPr>
              <w:trHeight w:val="561"/>
            </w:trPr>
            <w:tc>
              <w:tcPr>
                <w:cnfStyle w:val="001000000000" w:firstRow="0" w:lastRow="0" w:firstColumn="1" w:lastColumn="0" w:oddVBand="0" w:evenVBand="0" w:oddHBand="0" w:evenHBand="0" w:firstRowFirstColumn="0" w:firstRowLastColumn="0" w:lastRowFirstColumn="0" w:lastRowLastColumn="0"/>
                <w:tcW w:w="3247" w:type="pct"/>
              </w:tcPr>
              <w:p w14:paraId="5D2AD270" w14:textId="77777777" w:rsidR="00233CA2" w:rsidRPr="003F60C5" w:rsidRDefault="00233CA2">
                <w:pPr>
                  <w:spacing w:after="0" w:line="240" w:lineRule="auto"/>
                  <w:contextualSpacing/>
                  <w:rPr>
                    <w:b w:val="0"/>
                  </w:rPr>
                </w:pPr>
                <w:r w:rsidRPr="003F60C5">
                  <w:rPr>
                    <w:b w:val="0"/>
                  </w:rPr>
                  <w:t>South</w:t>
                </w:r>
              </w:p>
            </w:tc>
            <w:tc>
              <w:tcPr>
                <w:tcW w:w="942" w:type="pct"/>
              </w:tcPr>
              <w:p w14:paraId="4ED7ED46" w14:textId="58B7AD19" w:rsidR="00233CA2" w:rsidRPr="003F60C5" w:rsidRDefault="006B491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pPr>
                <w:r w:rsidRPr="003F60C5">
                  <w:t>143</w:t>
                </w:r>
              </w:p>
            </w:tc>
            <w:tc>
              <w:tcPr>
                <w:tcW w:w="812" w:type="pct"/>
              </w:tcPr>
              <w:p w14:paraId="4CB6876C" w14:textId="4CA36C05" w:rsidR="00233CA2" w:rsidRPr="003F60C5" w:rsidRDefault="006B491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pPr>
                <w:r w:rsidRPr="003F60C5">
                  <w:t>175</w:t>
                </w:r>
              </w:p>
            </w:tc>
          </w:tr>
          <w:tr w:rsidR="00233CA2" w:rsidRPr="003F60C5" w14:paraId="140C32D9" w14:textId="77777777" w:rsidTr="007F35B0">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3247" w:type="pct"/>
              </w:tcPr>
              <w:p w14:paraId="796E7443" w14:textId="77777777" w:rsidR="00233CA2" w:rsidRPr="003F60C5" w:rsidRDefault="00233CA2">
                <w:pPr>
                  <w:spacing w:after="0" w:line="240" w:lineRule="auto"/>
                  <w:contextualSpacing/>
                  <w:rPr>
                    <w:b w:val="0"/>
                  </w:rPr>
                </w:pPr>
                <w:r w:rsidRPr="003F60C5">
                  <w:rPr>
                    <w:b w:val="0"/>
                  </w:rPr>
                  <w:t>West</w:t>
                </w:r>
              </w:p>
            </w:tc>
            <w:tc>
              <w:tcPr>
                <w:tcW w:w="942" w:type="pct"/>
              </w:tcPr>
              <w:p w14:paraId="1D6F239B" w14:textId="18AD64F3" w:rsidR="00233CA2" w:rsidRPr="003F60C5" w:rsidRDefault="006B4914">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pPr>
                <w:r w:rsidRPr="003F60C5">
                  <w:t>226</w:t>
                </w:r>
              </w:p>
            </w:tc>
            <w:tc>
              <w:tcPr>
                <w:tcW w:w="812" w:type="pct"/>
              </w:tcPr>
              <w:p w14:paraId="4BB5AF20" w14:textId="76F91939" w:rsidR="00233CA2" w:rsidRPr="003F60C5" w:rsidRDefault="006B4914">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pPr>
                <w:r w:rsidRPr="003F60C5">
                  <w:t>249</w:t>
                </w:r>
              </w:p>
            </w:tc>
          </w:tr>
          <w:tr w:rsidR="00233CA2" w:rsidRPr="003F60C5" w14:paraId="6A47302C" w14:textId="77777777" w:rsidTr="007F35B0">
            <w:trPr>
              <w:trHeight w:val="561"/>
            </w:trPr>
            <w:tc>
              <w:tcPr>
                <w:cnfStyle w:val="001000000000" w:firstRow="0" w:lastRow="0" w:firstColumn="1" w:lastColumn="0" w:oddVBand="0" w:evenVBand="0" w:oddHBand="0" w:evenHBand="0" w:firstRowFirstColumn="0" w:firstRowLastColumn="0" w:lastRowFirstColumn="0" w:lastRowLastColumn="0"/>
                <w:tcW w:w="3247" w:type="pct"/>
              </w:tcPr>
              <w:p w14:paraId="3307689A" w14:textId="77777777" w:rsidR="00233CA2" w:rsidRPr="003F60C5" w:rsidRDefault="00233CA2">
                <w:pPr>
                  <w:spacing w:after="0" w:line="240" w:lineRule="auto"/>
                  <w:contextualSpacing/>
                </w:pPr>
                <w:r w:rsidRPr="003F60C5">
                  <w:t>Industry</w:t>
                </w:r>
              </w:p>
            </w:tc>
            <w:tc>
              <w:tcPr>
                <w:tcW w:w="942" w:type="pct"/>
              </w:tcPr>
              <w:p w14:paraId="3E44B782" w14:textId="77777777" w:rsidR="00233CA2" w:rsidRPr="003F60C5" w:rsidRDefault="00233C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pPr>
              </w:p>
            </w:tc>
            <w:tc>
              <w:tcPr>
                <w:tcW w:w="812" w:type="pct"/>
              </w:tcPr>
              <w:p w14:paraId="6D40CEB7" w14:textId="77777777" w:rsidR="00233CA2" w:rsidRPr="003F60C5" w:rsidRDefault="00233C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pPr>
              </w:p>
            </w:tc>
          </w:tr>
          <w:tr w:rsidR="00233CA2" w:rsidRPr="003F60C5" w14:paraId="40865C6D" w14:textId="77777777" w:rsidTr="007F35B0">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3247" w:type="pct"/>
              </w:tcPr>
              <w:p w14:paraId="48100530" w14:textId="304ECD63" w:rsidR="00233CA2" w:rsidRPr="003F60C5" w:rsidRDefault="00233CA2">
                <w:pPr>
                  <w:spacing w:after="0" w:line="240" w:lineRule="auto"/>
                  <w:contextualSpacing/>
                  <w:rPr>
                    <w:b w:val="0"/>
                  </w:rPr>
                </w:pPr>
                <w:r w:rsidRPr="003F60C5">
                  <w:rPr>
                    <w:b w:val="0"/>
                  </w:rPr>
                  <w:t xml:space="preserve">Production/ agriculture, forestry </w:t>
                </w:r>
                <w:r w:rsidR="002717C8" w:rsidRPr="003F60C5">
                  <w:rPr>
                    <w:b w:val="0"/>
                  </w:rPr>
                  <w:t>and</w:t>
                </w:r>
                <w:r w:rsidRPr="003F60C5">
                  <w:rPr>
                    <w:b w:val="0"/>
                  </w:rPr>
                  <w:t xml:space="preserve"> fishing</w:t>
                </w:r>
              </w:p>
            </w:tc>
            <w:tc>
              <w:tcPr>
                <w:tcW w:w="942" w:type="pct"/>
              </w:tcPr>
              <w:p w14:paraId="29A3F049" w14:textId="45834A2E" w:rsidR="00233CA2" w:rsidRPr="003F60C5" w:rsidRDefault="00504978">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pPr>
                <w:r w:rsidRPr="003F60C5">
                  <w:t>69</w:t>
                </w:r>
              </w:p>
            </w:tc>
            <w:tc>
              <w:tcPr>
                <w:tcW w:w="812" w:type="pct"/>
              </w:tcPr>
              <w:p w14:paraId="1145DEF0" w14:textId="2203A2EC" w:rsidR="00233CA2" w:rsidRPr="003F60C5" w:rsidRDefault="00504978">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pPr>
                <w:r w:rsidRPr="003F60C5">
                  <w:t>42</w:t>
                </w:r>
              </w:p>
            </w:tc>
          </w:tr>
          <w:tr w:rsidR="00233CA2" w:rsidRPr="003F60C5" w14:paraId="435A6429" w14:textId="77777777" w:rsidTr="007F35B0">
            <w:trPr>
              <w:trHeight w:val="561"/>
            </w:trPr>
            <w:tc>
              <w:tcPr>
                <w:cnfStyle w:val="001000000000" w:firstRow="0" w:lastRow="0" w:firstColumn="1" w:lastColumn="0" w:oddVBand="0" w:evenVBand="0" w:oddHBand="0" w:evenHBand="0" w:firstRowFirstColumn="0" w:firstRowLastColumn="0" w:lastRowFirstColumn="0" w:lastRowLastColumn="0"/>
                <w:tcW w:w="3247" w:type="pct"/>
              </w:tcPr>
              <w:p w14:paraId="7D94A71F" w14:textId="77777777" w:rsidR="00233CA2" w:rsidRPr="003F60C5" w:rsidRDefault="00233CA2">
                <w:pPr>
                  <w:spacing w:after="0" w:line="240" w:lineRule="auto"/>
                  <w:contextualSpacing/>
                  <w:rPr>
                    <w:b w:val="0"/>
                  </w:rPr>
                </w:pPr>
                <w:r w:rsidRPr="003F60C5">
                  <w:rPr>
                    <w:b w:val="0"/>
                  </w:rPr>
                  <w:t>Construction/ property</w:t>
                </w:r>
              </w:p>
            </w:tc>
            <w:tc>
              <w:tcPr>
                <w:tcW w:w="942" w:type="pct"/>
              </w:tcPr>
              <w:p w14:paraId="4ADC552F" w14:textId="633DE56F" w:rsidR="00233CA2" w:rsidRPr="003F60C5" w:rsidRDefault="0095749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pPr>
                <w:r w:rsidRPr="003F60C5">
                  <w:t>133</w:t>
                </w:r>
              </w:p>
            </w:tc>
            <w:tc>
              <w:tcPr>
                <w:tcW w:w="812" w:type="pct"/>
              </w:tcPr>
              <w:p w14:paraId="01BCCEE9" w14:textId="3BDFA7A6" w:rsidR="00233CA2" w:rsidRPr="003F60C5" w:rsidRDefault="0095749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pPr>
                <w:r w:rsidRPr="003F60C5">
                  <w:t>180</w:t>
                </w:r>
              </w:p>
            </w:tc>
          </w:tr>
          <w:tr w:rsidR="00233CA2" w:rsidRPr="003F60C5" w14:paraId="37E63FCA" w14:textId="77777777" w:rsidTr="007F35B0">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3247" w:type="pct"/>
              </w:tcPr>
              <w:p w14:paraId="7DC1567B" w14:textId="3F0C4F12" w:rsidR="00233CA2" w:rsidRPr="003F60C5" w:rsidRDefault="00233CA2">
                <w:pPr>
                  <w:spacing w:after="0" w:line="240" w:lineRule="auto"/>
                  <w:contextualSpacing/>
                  <w:rPr>
                    <w:b w:val="0"/>
                  </w:rPr>
                </w:pPr>
                <w:r w:rsidRPr="003F60C5">
                  <w:rPr>
                    <w:b w:val="0"/>
                  </w:rPr>
                  <w:t xml:space="preserve">Motor trades/ wholesale/ transport </w:t>
                </w:r>
                <w:r w:rsidR="002717C8" w:rsidRPr="003F60C5">
                  <w:rPr>
                    <w:b w:val="0"/>
                  </w:rPr>
                  <w:t>and</w:t>
                </w:r>
                <w:r w:rsidRPr="003F60C5">
                  <w:rPr>
                    <w:b w:val="0"/>
                  </w:rPr>
                  <w:t xml:space="preserve"> storage</w:t>
                </w:r>
              </w:p>
            </w:tc>
            <w:tc>
              <w:tcPr>
                <w:tcW w:w="942" w:type="pct"/>
              </w:tcPr>
              <w:p w14:paraId="7D1F9881" w14:textId="4BCF2809" w:rsidR="00233CA2" w:rsidRPr="003F60C5" w:rsidRDefault="00957495">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pPr>
                <w:r w:rsidRPr="003F60C5">
                  <w:t>77</w:t>
                </w:r>
              </w:p>
            </w:tc>
            <w:tc>
              <w:tcPr>
                <w:tcW w:w="812" w:type="pct"/>
              </w:tcPr>
              <w:p w14:paraId="402A7563" w14:textId="2D5F4F40" w:rsidR="00233CA2" w:rsidRPr="003F60C5" w:rsidRDefault="00957495">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pPr>
                <w:r w:rsidRPr="003F60C5">
                  <w:t>105</w:t>
                </w:r>
              </w:p>
            </w:tc>
          </w:tr>
          <w:tr w:rsidR="00233CA2" w:rsidRPr="003F60C5" w14:paraId="5F4D4AAD" w14:textId="77777777" w:rsidTr="007F35B0">
            <w:trPr>
              <w:trHeight w:val="561"/>
            </w:trPr>
            <w:tc>
              <w:tcPr>
                <w:cnfStyle w:val="001000000000" w:firstRow="0" w:lastRow="0" w:firstColumn="1" w:lastColumn="0" w:oddVBand="0" w:evenVBand="0" w:oddHBand="0" w:evenHBand="0" w:firstRowFirstColumn="0" w:firstRowLastColumn="0" w:lastRowFirstColumn="0" w:lastRowLastColumn="0"/>
                <w:tcW w:w="3247" w:type="pct"/>
              </w:tcPr>
              <w:p w14:paraId="172A06A5" w14:textId="77777777" w:rsidR="00233CA2" w:rsidRPr="003F60C5" w:rsidRDefault="00233CA2">
                <w:pPr>
                  <w:spacing w:after="0" w:line="240" w:lineRule="auto"/>
                  <w:contextualSpacing/>
                  <w:rPr>
                    <w:b w:val="0"/>
                  </w:rPr>
                </w:pPr>
                <w:r w:rsidRPr="003F60C5">
                  <w:rPr>
                    <w:b w:val="0"/>
                  </w:rPr>
                  <w:t>Retail</w:t>
                </w:r>
              </w:p>
            </w:tc>
            <w:tc>
              <w:tcPr>
                <w:tcW w:w="942" w:type="pct"/>
              </w:tcPr>
              <w:p w14:paraId="424DAEC0" w14:textId="6B6AA3D3" w:rsidR="00233CA2" w:rsidRPr="003F60C5" w:rsidRDefault="0095749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pPr>
                <w:r w:rsidRPr="003F60C5">
                  <w:t>126</w:t>
                </w:r>
              </w:p>
            </w:tc>
            <w:tc>
              <w:tcPr>
                <w:tcW w:w="812" w:type="pct"/>
              </w:tcPr>
              <w:p w14:paraId="3935C82D" w14:textId="5E80FD1E" w:rsidR="00233CA2" w:rsidRPr="003F60C5" w:rsidRDefault="0095749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pPr>
                <w:r w:rsidRPr="003F60C5">
                  <w:t>109</w:t>
                </w:r>
              </w:p>
            </w:tc>
          </w:tr>
          <w:tr w:rsidR="00233CA2" w:rsidRPr="003F60C5" w14:paraId="412ECD8C" w14:textId="77777777" w:rsidTr="007F35B0">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3247" w:type="pct"/>
              </w:tcPr>
              <w:p w14:paraId="3336B101" w14:textId="02BDFFB0" w:rsidR="00233CA2" w:rsidRPr="003F60C5" w:rsidRDefault="00233CA2">
                <w:pPr>
                  <w:spacing w:after="0" w:line="240" w:lineRule="auto"/>
                  <w:contextualSpacing/>
                  <w:rPr>
                    <w:b w:val="0"/>
                  </w:rPr>
                </w:pPr>
                <w:r w:rsidRPr="003F60C5">
                  <w:rPr>
                    <w:b w:val="0"/>
                  </w:rPr>
                  <w:t xml:space="preserve">Accommodation &amp; food services/ arts, entertainment, recreation </w:t>
                </w:r>
                <w:r w:rsidR="002717C8" w:rsidRPr="003F60C5">
                  <w:rPr>
                    <w:b w:val="0"/>
                  </w:rPr>
                  <w:t>and</w:t>
                </w:r>
                <w:r w:rsidRPr="003F60C5">
                  <w:rPr>
                    <w:b w:val="0"/>
                  </w:rPr>
                  <w:t xml:space="preserve"> other services</w:t>
                </w:r>
              </w:p>
            </w:tc>
            <w:tc>
              <w:tcPr>
                <w:tcW w:w="942" w:type="pct"/>
              </w:tcPr>
              <w:p w14:paraId="54314B41" w14:textId="74139880" w:rsidR="00233CA2" w:rsidRPr="003F60C5" w:rsidRDefault="00957495">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pPr>
                <w:r w:rsidRPr="003F60C5">
                  <w:t>135</w:t>
                </w:r>
              </w:p>
            </w:tc>
            <w:tc>
              <w:tcPr>
                <w:tcW w:w="812" w:type="pct"/>
              </w:tcPr>
              <w:p w14:paraId="0220D8EE" w14:textId="6B035131" w:rsidR="00233CA2" w:rsidRPr="003F60C5" w:rsidRDefault="00957495">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pPr>
                <w:r w:rsidRPr="003F60C5">
                  <w:t>154</w:t>
                </w:r>
              </w:p>
            </w:tc>
          </w:tr>
          <w:tr w:rsidR="00233CA2" w:rsidRPr="003F60C5" w14:paraId="3DB74ABE" w14:textId="77777777" w:rsidTr="007F35B0">
            <w:trPr>
              <w:trHeight w:val="561"/>
            </w:trPr>
            <w:tc>
              <w:tcPr>
                <w:cnfStyle w:val="001000000000" w:firstRow="0" w:lastRow="0" w:firstColumn="1" w:lastColumn="0" w:oddVBand="0" w:evenVBand="0" w:oddHBand="0" w:evenHBand="0" w:firstRowFirstColumn="0" w:firstRowLastColumn="0" w:lastRowFirstColumn="0" w:lastRowLastColumn="0"/>
                <w:tcW w:w="3247" w:type="pct"/>
              </w:tcPr>
              <w:p w14:paraId="3B903859" w14:textId="6218DB89" w:rsidR="00233CA2" w:rsidRPr="003F60C5" w:rsidRDefault="00233CA2">
                <w:pPr>
                  <w:spacing w:after="0" w:line="240" w:lineRule="auto"/>
                  <w:contextualSpacing/>
                  <w:rPr>
                    <w:b w:val="0"/>
                  </w:rPr>
                </w:pPr>
                <w:r w:rsidRPr="003F60C5">
                  <w:rPr>
                    <w:b w:val="0"/>
                  </w:rPr>
                  <w:t xml:space="preserve">Information &amp; communication/ professional, scientific </w:t>
                </w:r>
                <w:r w:rsidR="002717C8" w:rsidRPr="003F60C5">
                  <w:rPr>
                    <w:b w:val="0"/>
                  </w:rPr>
                  <w:t xml:space="preserve">and </w:t>
                </w:r>
                <w:r w:rsidRPr="003F60C5">
                  <w:rPr>
                    <w:b w:val="0"/>
                  </w:rPr>
                  <w:t>technical</w:t>
                </w:r>
              </w:p>
            </w:tc>
            <w:tc>
              <w:tcPr>
                <w:tcW w:w="942" w:type="pct"/>
              </w:tcPr>
              <w:p w14:paraId="26CE7990" w14:textId="5EE9942F" w:rsidR="00233CA2" w:rsidRPr="003F60C5" w:rsidRDefault="0095749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pPr>
                <w:r w:rsidRPr="003F60C5">
                  <w:t>339</w:t>
                </w:r>
              </w:p>
            </w:tc>
            <w:tc>
              <w:tcPr>
                <w:tcW w:w="812" w:type="pct"/>
              </w:tcPr>
              <w:p w14:paraId="5A1A4AE0" w14:textId="6E865861" w:rsidR="00233CA2" w:rsidRPr="003F60C5" w:rsidRDefault="0095749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pPr>
                <w:r w:rsidRPr="003F60C5">
                  <w:t>417</w:t>
                </w:r>
              </w:p>
            </w:tc>
          </w:tr>
          <w:tr w:rsidR="00233CA2" w:rsidRPr="003F60C5" w14:paraId="52AFB66C" w14:textId="77777777" w:rsidTr="007F35B0">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3247" w:type="pct"/>
              </w:tcPr>
              <w:p w14:paraId="3BBB2CEC" w14:textId="14D34470" w:rsidR="00233CA2" w:rsidRPr="003F60C5" w:rsidRDefault="00233CA2">
                <w:pPr>
                  <w:spacing w:after="0" w:line="240" w:lineRule="auto"/>
                  <w:contextualSpacing/>
                  <w:rPr>
                    <w:b w:val="0"/>
                  </w:rPr>
                </w:pPr>
                <w:r w:rsidRPr="003F60C5">
                  <w:rPr>
                    <w:b w:val="0"/>
                  </w:rPr>
                  <w:t xml:space="preserve">Finance &amp; insurance/ business administration </w:t>
                </w:r>
                <w:r w:rsidR="002717C8" w:rsidRPr="003F60C5">
                  <w:rPr>
                    <w:b w:val="0"/>
                  </w:rPr>
                  <w:t>and</w:t>
                </w:r>
                <w:r w:rsidRPr="003F60C5">
                  <w:rPr>
                    <w:b w:val="0"/>
                  </w:rPr>
                  <w:t xml:space="preserve"> support services</w:t>
                </w:r>
              </w:p>
            </w:tc>
            <w:tc>
              <w:tcPr>
                <w:tcW w:w="942" w:type="pct"/>
              </w:tcPr>
              <w:p w14:paraId="16B721AB" w14:textId="352A4F40" w:rsidR="00233CA2" w:rsidRPr="003F60C5" w:rsidRDefault="00957495">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pPr>
                <w:r w:rsidRPr="003F60C5">
                  <w:t>249</w:t>
                </w:r>
              </w:p>
            </w:tc>
            <w:tc>
              <w:tcPr>
                <w:tcW w:w="812" w:type="pct"/>
              </w:tcPr>
              <w:p w14:paraId="0A935EFD" w14:textId="0CA323CE" w:rsidR="00233CA2" w:rsidRPr="003F60C5" w:rsidRDefault="00957495">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pPr>
                <w:r w:rsidRPr="003F60C5">
                  <w:t>151</w:t>
                </w:r>
              </w:p>
            </w:tc>
          </w:tr>
          <w:tr w:rsidR="00233CA2" w:rsidRPr="003F60C5" w14:paraId="449E1CB0" w14:textId="77777777" w:rsidTr="007F35B0">
            <w:trPr>
              <w:trHeight w:val="561"/>
            </w:trPr>
            <w:tc>
              <w:tcPr>
                <w:cnfStyle w:val="001000000000" w:firstRow="0" w:lastRow="0" w:firstColumn="1" w:lastColumn="0" w:oddVBand="0" w:evenVBand="0" w:oddHBand="0" w:evenHBand="0" w:firstRowFirstColumn="0" w:firstRowLastColumn="0" w:lastRowFirstColumn="0" w:lastRowLastColumn="0"/>
                <w:tcW w:w="3247" w:type="pct"/>
              </w:tcPr>
              <w:p w14:paraId="39F63503" w14:textId="150FA1BB" w:rsidR="00233CA2" w:rsidRPr="003F60C5" w:rsidRDefault="00233CA2">
                <w:pPr>
                  <w:spacing w:after="0" w:line="240" w:lineRule="auto"/>
                  <w:contextualSpacing/>
                  <w:rPr>
                    <w:b w:val="0"/>
                  </w:rPr>
                </w:pPr>
                <w:r w:rsidRPr="003F60C5">
                  <w:rPr>
                    <w:b w:val="0"/>
                  </w:rPr>
                  <w:t xml:space="preserve">Public administration </w:t>
                </w:r>
                <w:r w:rsidR="002717C8" w:rsidRPr="003F60C5">
                  <w:rPr>
                    <w:b w:val="0"/>
                  </w:rPr>
                  <w:t>and</w:t>
                </w:r>
                <w:r w:rsidRPr="003F60C5">
                  <w:rPr>
                    <w:b w:val="0"/>
                  </w:rPr>
                  <w:t xml:space="preserve"> defence/ education/ health</w:t>
                </w:r>
              </w:p>
            </w:tc>
            <w:tc>
              <w:tcPr>
                <w:tcW w:w="942" w:type="pct"/>
              </w:tcPr>
              <w:p w14:paraId="355C7D85" w14:textId="2D3EFD03" w:rsidR="00233CA2" w:rsidRPr="003F60C5" w:rsidRDefault="0095749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pPr>
                <w:r w:rsidRPr="003F60C5">
                  <w:t>128</w:t>
                </w:r>
              </w:p>
            </w:tc>
            <w:tc>
              <w:tcPr>
                <w:tcW w:w="812" w:type="pct"/>
              </w:tcPr>
              <w:p w14:paraId="38483175" w14:textId="318F5753" w:rsidR="00233CA2" w:rsidRPr="003F60C5" w:rsidRDefault="0095749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pPr>
                <w:r w:rsidRPr="003F60C5">
                  <w:t>102</w:t>
                </w:r>
              </w:p>
            </w:tc>
          </w:tr>
          <w:tr w:rsidR="00233CA2" w:rsidRPr="003F60C5" w14:paraId="2F13EE21" w14:textId="77777777" w:rsidTr="007F35B0">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3247" w:type="pct"/>
              </w:tcPr>
              <w:p w14:paraId="00BF54D9" w14:textId="77777777" w:rsidR="00233CA2" w:rsidRPr="003F60C5" w:rsidRDefault="00233CA2">
                <w:pPr>
                  <w:spacing w:after="0" w:line="240" w:lineRule="auto"/>
                  <w:contextualSpacing/>
                  <w:rPr>
                    <w:b w:val="0"/>
                  </w:rPr>
                </w:pPr>
                <w:r w:rsidRPr="003F60C5">
                  <w:rPr>
                    <w:b w:val="0"/>
                  </w:rPr>
                  <w:t>Other</w:t>
                </w:r>
              </w:p>
            </w:tc>
            <w:tc>
              <w:tcPr>
                <w:tcW w:w="942" w:type="pct"/>
              </w:tcPr>
              <w:p w14:paraId="4726B231" w14:textId="58C5640A" w:rsidR="00233CA2" w:rsidRPr="003F60C5" w:rsidRDefault="00957495">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pPr>
                <w:r w:rsidRPr="003F60C5">
                  <w:t>15</w:t>
                </w:r>
              </w:p>
            </w:tc>
            <w:tc>
              <w:tcPr>
                <w:tcW w:w="812" w:type="pct"/>
              </w:tcPr>
              <w:p w14:paraId="328EE5D5" w14:textId="1E5CFE76" w:rsidR="00233CA2" w:rsidRPr="003F60C5" w:rsidRDefault="00957495">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pPr>
                <w:r w:rsidRPr="003F60C5">
                  <w:t>10</w:t>
                </w:r>
              </w:p>
            </w:tc>
          </w:tr>
          <w:tr w:rsidR="00233CA2" w:rsidRPr="003F60C5" w14:paraId="6ED5FE90" w14:textId="77777777" w:rsidTr="007F35B0">
            <w:trPr>
              <w:trHeight w:val="561"/>
            </w:trPr>
            <w:tc>
              <w:tcPr>
                <w:cnfStyle w:val="001000000000" w:firstRow="0" w:lastRow="0" w:firstColumn="1" w:lastColumn="0" w:oddVBand="0" w:evenVBand="0" w:oddHBand="0" w:evenHBand="0" w:firstRowFirstColumn="0" w:firstRowLastColumn="0" w:lastRowFirstColumn="0" w:lastRowLastColumn="0"/>
                <w:tcW w:w="3247" w:type="pct"/>
              </w:tcPr>
              <w:p w14:paraId="2AA321FC" w14:textId="77777777" w:rsidR="00233CA2" w:rsidRPr="003F60C5" w:rsidRDefault="00233CA2">
                <w:pPr>
                  <w:spacing w:after="0" w:line="240" w:lineRule="auto"/>
                  <w:contextualSpacing/>
                </w:pPr>
                <w:r w:rsidRPr="003F60C5">
                  <w:t>Total</w:t>
                </w:r>
              </w:p>
            </w:tc>
            <w:tc>
              <w:tcPr>
                <w:tcW w:w="942" w:type="pct"/>
              </w:tcPr>
              <w:p w14:paraId="4F5B8AA6" w14:textId="0FDE7F2F" w:rsidR="00233CA2" w:rsidRPr="003F60C5" w:rsidRDefault="0016720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rPr>
                </w:pPr>
                <w:r w:rsidRPr="003F60C5">
                  <w:rPr>
                    <w:b/>
                  </w:rPr>
                  <w:t>1271</w:t>
                </w:r>
              </w:p>
            </w:tc>
            <w:tc>
              <w:tcPr>
                <w:tcW w:w="812" w:type="pct"/>
              </w:tcPr>
              <w:p w14:paraId="05E2F4CD" w14:textId="3AA90196" w:rsidR="00233CA2" w:rsidRPr="003F60C5" w:rsidRDefault="0016720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rPr>
                </w:pPr>
                <w:r w:rsidRPr="003F60C5">
                  <w:rPr>
                    <w:b/>
                  </w:rPr>
                  <w:t>1271</w:t>
                </w:r>
              </w:p>
            </w:tc>
          </w:tr>
        </w:tbl>
        <w:p w14:paraId="2DC691E1" w14:textId="77777777" w:rsidR="00233CA2" w:rsidRPr="003F60C5" w:rsidRDefault="00233CA2" w:rsidP="00233CA2"/>
        <w:p w14:paraId="6A040505" w14:textId="75662DB7" w:rsidR="009D2D24" w:rsidRPr="003F60C5" w:rsidRDefault="009D2D24" w:rsidP="009D2D24">
          <w:pPr>
            <w:pStyle w:val="Heading2"/>
          </w:pPr>
          <w:bookmarkStart w:id="8" w:name="_Toc152258648"/>
          <w:r w:rsidRPr="003F60C5">
            <w:lastRenderedPageBreak/>
            <w:t>Executive summary</w:t>
          </w:r>
          <w:bookmarkEnd w:id="8"/>
        </w:p>
        <w:p w14:paraId="05197710" w14:textId="6EA6F4C4" w:rsidR="00C27C92" w:rsidRPr="003F60C5" w:rsidRDefault="003B0AAF" w:rsidP="00D11186">
          <w:pPr>
            <w:pStyle w:val="Heading3"/>
          </w:pPr>
          <w:bookmarkStart w:id="9" w:name="_Toc152258649"/>
          <w:r w:rsidRPr="003F60C5">
            <w:t>Devolution and government</w:t>
          </w:r>
          <w:bookmarkEnd w:id="9"/>
        </w:p>
        <w:p w14:paraId="144F0CD6" w14:textId="6154DC38" w:rsidR="00D11186" w:rsidRPr="003F60C5" w:rsidRDefault="00D11186" w:rsidP="00D11186">
          <w:pPr>
            <w:pStyle w:val="ListParagraph"/>
            <w:numPr>
              <w:ilvl w:val="0"/>
              <w:numId w:val="2"/>
            </w:numPr>
            <w:rPr>
              <w:lang w:val="en-GB"/>
            </w:rPr>
          </w:pPr>
          <w:r w:rsidRPr="003F60C5">
            <w:rPr>
              <w:lang w:val="en-GB"/>
            </w:rPr>
            <w:t xml:space="preserve">London decision-makers think the top priorities for the next UK government should be </w:t>
          </w:r>
          <w:r w:rsidR="0052790C" w:rsidRPr="003F60C5">
            <w:rPr>
              <w:lang w:val="en-GB"/>
            </w:rPr>
            <w:t>tackling climate change</w:t>
          </w:r>
          <w:r w:rsidRPr="003F60C5">
            <w:rPr>
              <w:lang w:val="en-GB"/>
            </w:rPr>
            <w:t xml:space="preserve"> and </w:t>
          </w:r>
          <w:r w:rsidR="0052790C" w:rsidRPr="003F60C5">
            <w:rPr>
              <w:lang w:val="en-GB"/>
            </w:rPr>
            <w:t xml:space="preserve">increasing </w:t>
          </w:r>
          <w:r w:rsidRPr="003F60C5">
            <w:rPr>
              <w:lang w:val="en-GB"/>
            </w:rPr>
            <w:t>house-building</w:t>
          </w:r>
          <w:r w:rsidR="0052790C" w:rsidRPr="003F60C5">
            <w:rPr>
              <w:lang w:val="en-GB"/>
            </w:rPr>
            <w:t xml:space="preserve"> (both 29%). </w:t>
          </w:r>
          <w:r w:rsidR="00781FB2" w:rsidRPr="003F60C5">
            <w:rPr>
              <w:lang w:val="en-GB"/>
            </w:rPr>
            <w:t xml:space="preserve">The latter has a consensus across all business sizes and London regions. </w:t>
          </w:r>
        </w:p>
        <w:p w14:paraId="4C69AC80" w14:textId="06282DFF" w:rsidR="006F297F" w:rsidRPr="003F60C5" w:rsidRDefault="006F297F" w:rsidP="00D11186">
          <w:pPr>
            <w:pStyle w:val="ListParagraph"/>
            <w:numPr>
              <w:ilvl w:val="0"/>
              <w:numId w:val="2"/>
            </w:numPr>
            <w:rPr>
              <w:lang w:val="en-GB"/>
            </w:rPr>
          </w:pPr>
          <w:r w:rsidRPr="003F60C5">
            <w:rPr>
              <w:lang w:val="en-GB"/>
            </w:rPr>
            <w:t xml:space="preserve">Consistent with previous years, the top priority for investment of business rates is improving public transport (46%), but </w:t>
          </w:r>
          <w:r w:rsidR="009F769E" w:rsidRPr="003F60C5">
            <w:rPr>
              <w:lang w:val="en-GB"/>
            </w:rPr>
            <w:t>there has been a sharp rise in appetite to use</w:t>
          </w:r>
          <w:r w:rsidRPr="003F60C5">
            <w:rPr>
              <w:lang w:val="en-GB"/>
            </w:rPr>
            <w:t xml:space="preserve"> business rates </w:t>
          </w:r>
          <w:r w:rsidR="009F769E" w:rsidRPr="003F60C5">
            <w:rPr>
              <w:lang w:val="en-GB"/>
            </w:rPr>
            <w:t>for</w:t>
          </w:r>
          <w:r w:rsidRPr="003F60C5">
            <w:rPr>
              <w:lang w:val="en-GB"/>
            </w:rPr>
            <w:t xml:space="preserve"> building more homes </w:t>
          </w:r>
          <w:r w:rsidR="009F769E" w:rsidRPr="003F60C5">
            <w:rPr>
              <w:lang w:val="en-GB"/>
            </w:rPr>
            <w:t>(26% 2021, 39% 2023).</w:t>
          </w:r>
        </w:p>
        <w:p w14:paraId="3A8A05F1" w14:textId="1EA21C8E" w:rsidR="001960FB" w:rsidRPr="003F60C5" w:rsidRDefault="001960FB" w:rsidP="00D11186">
          <w:pPr>
            <w:pStyle w:val="ListParagraph"/>
            <w:numPr>
              <w:ilvl w:val="0"/>
              <w:numId w:val="2"/>
            </w:numPr>
            <w:rPr>
              <w:lang w:val="en-GB"/>
            </w:rPr>
          </w:pPr>
          <w:r w:rsidRPr="003F60C5">
            <w:rPr>
              <w:lang w:val="en-GB"/>
            </w:rPr>
            <w:t>There is strong support from</w:t>
          </w:r>
          <w:r w:rsidR="004921C2" w:rsidRPr="003F60C5">
            <w:rPr>
              <w:lang w:val="en-GB"/>
            </w:rPr>
            <w:t xml:space="preserve"> London businesses for devolution of powers to local councils</w:t>
          </w:r>
          <w:r w:rsidR="00B20EE9" w:rsidRPr="003F60C5">
            <w:rPr>
              <w:lang w:val="en-GB"/>
            </w:rPr>
            <w:t>,</w:t>
          </w:r>
          <w:r w:rsidR="004921C2" w:rsidRPr="003F60C5">
            <w:rPr>
              <w:lang w:val="en-GB"/>
            </w:rPr>
            <w:t xml:space="preserve"> with agreement strongest for housing</w:t>
          </w:r>
          <w:r w:rsidR="00B20EE9" w:rsidRPr="003F60C5">
            <w:rPr>
              <w:lang w:val="en-GB"/>
            </w:rPr>
            <w:t xml:space="preserve"> – 32% strongly agreed that local councils should have more freedoms to fund and build houses. </w:t>
          </w:r>
        </w:p>
        <w:p w14:paraId="23974BBA" w14:textId="2DB9C189" w:rsidR="00B20EE9" w:rsidRPr="003F60C5" w:rsidRDefault="00B20EE9" w:rsidP="00D11186">
          <w:pPr>
            <w:pStyle w:val="ListParagraph"/>
            <w:numPr>
              <w:ilvl w:val="0"/>
              <w:numId w:val="2"/>
            </w:numPr>
            <w:rPr>
              <w:lang w:val="en-GB"/>
            </w:rPr>
          </w:pPr>
          <w:r w:rsidRPr="003F60C5">
            <w:rPr>
              <w:lang w:val="en-GB"/>
            </w:rPr>
            <w:t xml:space="preserve">A ‘hotel tax’ also sees strong support, with six in ten </w:t>
          </w:r>
          <w:r w:rsidR="00781FB2" w:rsidRPr="003F60C5">
            <w:rPr>
              <w:lang w:val="en-GB"/>
            </w:rPr>
            <w:t xml:space="preserve">(60%) </w:t>
          </w:r>
          <w:r w:rsidRPr="003F60C5">
            <w:rPr>
              <w:lang w:val="en-GB"/>
            </w:rPr>
            <w:t>supporting the introduction of a scheme for overnight visitors to London</w:t>
          </w:r>
          <w:r w:rsidR="00781FB2" w:rsidRPr="003F60C5">
            <w:rPr>
              <w:lang w:val="en-GB"/>
            </w:rPr>
            <w:t xml:space="preserve">. Over half (56%) of businesses in accommodation and food services/ arts and recreation would support </w:t>
          </w:r>
          <w:r w:rsidR="00ED6418" w:rsidRPr="003F60C5">
            <w:rPr>
              <w:lang w:val="en-GB"/>
            </w:rPr>
            <w:t xml:space="preserve">its </w:t>
          </w:r>
          <w:r w:rsidR="00781FB2" w:rsidRPr="003F60C5">
            <w:rPr>
              <w:lang w:val="en-GB"/>
            </w:rPr>
            <w:t>introduction</w:t>
          </w:r>
          <w:r w:rsidR="00CC31B3" w:rsidRPr="003F60C5">
            <w:rPr>
              <w:lang w:val="en-GB"/>
            </w:rPr>
            <w:t xml:space="preserve">. </w:t>
          </w:r>
        </w:p>
        <w:p w14:paraId="09763CD8" w14:textId="07BFC861" w:rsidR="003B0AAF" w:rsidRPr="003F60C5" w:rsidRDefault="587D6C96" w:rsidP="00D11186">
          <w:pPr>
            <w:pStyle w:val="Heading3"/>
          </w:pPr>
          <w:bookmarkStart w:id="10" w:name="_Toc152258650"/>
          <w:r w:rsidRPr="003F60C5">
            <w:t>London’s business environment</w:t>
          </w:r>
          <w:bookmarkEnd w:id="10"/>
        </w:p>
        <w:p w14:paraId="7D32FFA5" w14:textId="1A79BB19" w:rsidR="003B0AAF" w:rsidRPr="003F60C5" w:rsidRDefault="587D6C96" w:rsidP="263083E9">
          <w:pPr>
            <w:pStyle w:val="ListParagraph"/>
            <w:numPr>
              <w:ilvl w:val="0"/>
              <w:numId w:val="2"/>
            </w:numPr>
            <w:rPr>
              <w:lang w:val="en-GB"/>
            </w:rPr>
          </w:pPr>
          <w:r w:rsidRPr="003F60C5">
            <w:rPr>
              <w:lang w:val="en-GB"/>
            </w:rPr>
            <w:t xml:space="preserve">Businesses are increasingly taking action as a result of rises to inflation and the associated cost of living </w:t>
          </w:r>
          <w:r w:rsidR="00ED6418" w:rsidRPr="003F60C5">
            <w:rPr>
              <w:lang w:val="en-GB"/>
            </w:rPr>
            <w:t xml:space="preserve">crisis </w:t>
          </w:r>
          <w:r w:rsidRPr="003F60C5">
            <w:rPr>
              <w:lang w:val="en-GB"/>
            </w:rPr>
            <w:t xml:space="preserve">– three quarters (77%) have made operational changes, and 61% have made workforce changes. </w:t>
          </w:r>
        </w:p>
        <w:p w14:paraId="3D074861" w14:textId="2A381E5D" w:rsidR="003B0AAF" w:rsidRPr="003F60C5" w:rsidRDefault="587D6C96" w:rsidP="263083E9">
          <w:pPr>
            <w:pStyle w:val="ListParagraph"/>
            <w:numPr>
              <w:ilvl w:val="0"/>
              <w:numId w:val="2"/>
            </w:numPr>
            <w:rPr>
              <w:lang w:val="en-GB"/>
            </w:rPr>
          </w:pPr>
          <w:r w:rsidRPr="003F60C5">
            <w:rPr>
              <w:lang w:val="en-GB"/>
            </w:rPr>
            <w:t xml:space="preserve">The most common operational change continues to be increasing prices for products/ services (36%). However, micro/ small businesses are less likely than last year to say they are reducing profit margins as a result of inflationary pressures (30% 2022, 25% 2023). </w:t>
          </w:r>
        </w:p>
        <w:p w14:paraId="52BA5873" w14:textId="7921D411" w:rsidR="003B0AAF" w:rsidRPr="003F60C5" w:rsidRDefault="587D6C96" w:rsidP="263083E9">
          <w:pPr>
            <w:pStyle w:val="ListParagraph"/>
            <w:numPr>
              <w:ilvl w:val="0"/>
              <w:numId w:val="2"/>
            </w:numPr>
            <w:rPr>
              <w:lang w:val="en-GB"/>
            </w:rPr>
          </w:pPr>
          <w:r w:rsidRPr="003F60C5">
            <w:rPr>
              <w:lang w:val="en-GB"/>
            </w:rPr>
            <w:t xml:space="preserve">Consistent with 2022, a quarter of London businesses are increasing their wages/ incentive schemes (25%) as a result of the rises to cost of living, although a fifth (19%) say they are now freezing/ cutting wages and incentive schemes. </w:t>
          </w:r>
        </w:p>
        <w:p w14:paraId="630BC418" w14:textId="152FC114" w:rsidR="003B0AAF" w:rsidRPr="003F60C5" w:rsidRDefault="587D6C96" w:rsidP="263083E9">
          <w:pPr>
            <w:pStyle w:val="ListParagraph"/>
            <w:numPr>
              <w:ilvl w:val="0"/>
              <w:numId w:val="2"/>
            </w:numPr>
            <w:rPr>
              <w:lang w:val="en-GB"/>
            </w:rPr>
          </w:pPr>
          <w:r w:rsidRPr="003F60C5">
            <w:rPr>
              <w:lang w:val="en-GB"/>
            </w:rPr>
            <w:t xml:space="preserve">Most London businesses </w:t>
          </w:r>
          <w:r w:rsidR="00656674" w:rsidRPr="003F60C5">
            <w:rPr>
              <w:lang w:val="en-GB"/>
            </w:rPr>
            <w:t xml:space="preserve">undertake </w:t>
          </w:r>
          <w:r w:rsidRPr="003F60C5">
            <w:rPr>
              <w:lang w:val="en-GB"/>
            </w:rPr>
            <w:t xml:space="preserve">at least one listed diversity, equality, and inclusion activity (61%), with the vast majority of large businesses doing so (86%). A third (32%) of London businesses have a dedicated diversity and inclusion policy. </w:t>
          </w:r>
        </w:p>
        <w:p w14:paraId="7189ED53" w14:textId="44FF3F3A" w:rsidR="003B0AAF" w:rsidRPr="003F60C5" w:rsidRDefault="003B0AAF" w:rsidP="00D11186">
          <w:pPr>
            <w:pStyle w:val="Heading3"/>
          </w:pPr>
          <w:bookmarkStart w:id="11" w:name="_Toc152258651"/>
          <w:r w:rsidRPr="003F60C5">
            <w:t>Skills and training</w:t>
          </w:r>
          <w:bookmarkEnd w:id="11"/>
        </w:p>
        <w:p w14:paraId="18F99E70" w14:textId="4BE0E31E" w:rsidR="0013311A" w:rsidRPr="003F60C5" w:rsidRDefault="00CC31B3" w:rsidP="002C5543">
          <w:pPr>
            <w:pStyle w:val="ListParagraph"/>
            <w:numPr>
              <w:ilvl w:val="0"/>
              <w:numId w:val="2"/>
            </w:numPr>
            <w:rPr>
              <w:lang w:val="en-GB"/>
            </w:rPr>
          </w:pPr>
          <w:r w:rsidRPr="003F60C5">
            <w:rPr>
              <w:lang w:val="en-GB"/>
            </w:rPr>
            <w:t xml:space="preserve">Wages and retention remain the top labour market challenges facing London businesses in the next 12 months. </w:t>
          </w:r>
          <w:r w:rsidR="0013311A" w:rsidRPr="003F60C5">
            <w:rPr>
              <w:lang w:val="en-GB"/>
            </w:rPr>
            <w:t>Concerns about lacking applicants have diminished, although a fifth (19%) continue to report this as a concern.</w:t>
          </w:r>
        </w:p>
        <w:p w14:paraId="1DAAFCF0" w14:textId="2DB55C52" w:rsidR="00A12870" w:rsidRPr="003F60C5" w:rsidRDefault="006751DA" w:rsidP="002C5543">
          <w:pPr>
            <w:pStyle w:val="ListParagraph"/>
            <w:numPr>
              <w:ilvl w:val="0"/>
              <w:numId w:val="2"/>
            </w:numPr>
            <w:rPr>
              <w:lang w:val="en-GB"/>
            </w:rPr>
          </w:pPr>
          <w:r w:rsidRPr="003F60C5">
            <w:rPr>
              <w:lang w:val="en-GB"/>
            </w:rPr>
            <w:t>Three quarters (76%) currently have challenges with their current workforce’s skills, with decision-makers in large businesses particularly likely to say this (</w:t>
          </w:r>
          <w:r w:rsidR="00FE622E" w:rsidRPr="003F60C5">
            <w:rPr>
              <w:lang w:val="en-GB"/>
            </w:rPr>
            <w:t xml:space="preserve">84%). </w:t>
          </w:r>
        </w:p>
        <w:p w14:paraId="7FA37684" w14:textId="5CB5116A" w:rsidR="00945762" w:rsidRPr="003F60C5" w:rsidRDefault="00945762" w:rsidP="00783840">
          <w:pPr>
            <w:pStyle w:val="ListParagraph"/>
            <w:keepLines/>
            <w:numPr>
              <w:ilvl w:val="0"/>
              <w:numId w:val="2"/>
            </w:numPr>
            <w:ind w:left="714" w:hanging="357"/>
            <w:rPr>
              <w:lang w:val="en-GB"/>
            </w:rPr>
          </w:pPr>
          <w:r w:rsidRPr="003F60C5">
            <w:rPr>
              <w:lang w:val="en-GB"/>
            </w:rPr>
            <w:lastRenderedPageBreak/>
            <w:t xml:space="preserve">Although challenges with technical/ job-specific skills remain the most common, the proportion reporting this has fallen notably since 2022 (31% 2022, 24% 2023). </w:t>
          </w:r>
          <w:r w:rsidR="00EE19F1" w:rsidRPr="003F60C5">
            <w:rPr>
              <w:lang w:val="en-GB"/>
            </w:rPr>
            <w:t xml:space="preserve">Challenges with other skills have increased, with around a fifth now reporting challenges around their staff’s management/ interpersonal skills (20%), commercial awareness (19%), time management (19%), or leadership (18%). </w:t>
          </w:r>
        </w:p>
        <w:p w14:paraId="09356022" w14:textId="3EEE64D1" w:rsidR="003B0AAF" w:rsidRPr="003F60C5" w:rsidRDefault="003B0AAF" w:rsidP="00D11186">
          <w:pPr>
            <w:pStyle w:val="Heading3"/>
          </w:pPr>
          <w:bookmarkStart w:id="12" w:name="_Toc152258652"/>
          <w:r w:rsidRPr="003F60C5">
            <w:t>Recruitment</w:t>
          </w:r>
          <w:bookmarkEnd w:id="12"/>
        </w:p>
        <w:p w14:paraId="29E92412" w14:textId="77777777" w:rsidR="00CA4F5C" w:rsidRPr="003F60C5" w:rsidRDefault="00CA4F5C" w:rsidP="00CA4F5C">
          <w:pPr>
            <w:numPr>
              <w:ilvl w:val="0"/>
              <w:numId w:val="13"/>
            </w:numPr>
            <w:spacing w:after="160" w:line="259" w:lineRule="auto"/>
            <w:contextualSpacing/>
            <w:rPr>
              <w:rFonts w:cs="Arial"/>
              <w:lang w:eastAsia="en-GB"/>
            </w:rPr>
          </w:pPr>
          <w:r w:rsidRPr="003F60C5">
            <w:rPr>
              <w:rFonts w:cs="Arial"/>
              <w:lang w:eastAsia="en-GB"/>
            </w:rPr>
            <w:t>Two thirds of companies have recruited or tried to recruit over the last 12 months or expect to recruit staff over the next 12 months (both 65%). This sustains the trend since 2020 of an increased desire for businesses to recruit staff in the past 12 months (44% 2020, 49% 2021, 63% 2022) or will do so in the next year (41% 2020, 54% 2021, 61% 2022).</w:t>
          </w:r>
        </w:p>
        <w:p w14:paraId="70199955" w14:textId="77777777" w:rsidR="00CA4F5C" w:rsidRPr="003F60C5" w:rsidRDefault="00CA4F5C" w:rsidP="00CA4F5C">
          <w:pPr>
            <w:numPr>
              <w:ilvl w:val="0"/>
              <w:numId w:val="13"/>
            </w:numPr>
            <w:spacing w:after="160" w:line="259" w:lineRule="auto"/>
            <w:contextualSpacing/>
            <w:rPr>
              <w:rFonts w:cs="Arial"/>
              <w:lang w:eastAsia="en-GB"/>
            </w:rPr>
          </w:pPr>
          <w:r w:rsidRPr="003F60C5">
            <w:rPr>
              <w:rFonts w:cs="Arial"/>
              <w:lang w:eastAsia="en-GB"/>
            </w:rPr>
            <w:t>Likewise, consistent with a growth in desire to recruit staff since 2020, the proportion of London businesses that say their headcount will increase over the next year is now significantly higher than three years ago (</w:t>
          </w:r>
          <w:r w:rsidRPr="003F60C5">
            <w:rPr>
              <w:rFonts w:cs="Arial"/>
            </w:rPr>
            <w:t>26% 2020, 42% 2021, 44% 2022, 47%, 2023).</w:t>
          </w:r>
        </w:p>
        <w:p w14:paraId="211C4712" w14:textId="0C604E22" w:rsidR="00CA4F5C" w:rsidRPr="003F60C5" w:rsidRDefault="00CA4F5C" w:rsidP="00CA4F5C">
          <w:pPr>
            <w:numPr>
              <w:ilvl w:val="0"/>
              <w:numId w:val="13"/>
            </w:numPr>
            <w:spacing w:after="160" w:line="259" w:lineRule="auto"/>
            <w:contextualSpacing/>
            <w:rPr>
              <w:rFonts w:cs="Arial"/>
              <w:lang w:eastAsia="en-GB"/>
            </w:rPr>
          </w:pPr>
          <w:r w:rsidRPr="003F60C5">
            <w:rPr>
              <w:rFonts w:cs="Arial"/>
              <w:lang w:eastAsia="en-GB"/>
            </w:rPr>
            <w:t xml:space="preserve">Professional/ managerial roles remains the top priority (60%), which continues an ongoing trend since 2018, with London companies increasing their demand for professional/ managerial staff from 43%, 45% in 2019, 47% in 2020, 50% in 2021, 54% in 2022 to 60% </w:t>
          </w:r>
          <w:r w:rsidR="00244D87" w:rsidRPr="003F60C5">
            <w:rPr>
              <w:rFonts w:cs="Arial"/>
              <w:lang w:eastAsia="en-GB"/>
            </w:rPr>
            <w:t>in 2023</w:t>
          </w:r>
          <w:r w:rsidRPr="003F60C5">
            <w:rPr>
              <w:rFonts w:cs="Arial"/>
              <w:lang w:eastAsia="en-GB"/>
            </w:rPr>
            <w:t>.</w:t>
          </w:r>
        </w:p>
        <w:p w14:paraId="50D065C5" w14:textId="77777777" w:rsidR="00D81458" w:rsidRPr="003F60C5" w:rsidRDefault="0015519C" w:rsidP="00CA4F5C">
          <w:pPr>
            <w:numPr>
              <w:ilvl w:val="0"/>
              <w:numId w:val="13"/>
            </w:numPr>
            <w:spacing w:after="160" w:line="259" w:lineRule="auto"/>
            <w:contextualSpacing/>
            <w:rPr>
              <w:rFonts w:cs="Arial"/>
              <w:lang w:eastAsia="en-GB"/>
            </w:rPr>
          </w:pPr>
          <w:r w:rsidRPr="003F60C5">
            <w:rPr>
              <w:rFonts w:cs="Arial"/>
              <w:lang w:eastAsia="en-GB"/>
            </w:rPr>
            <w:t xml:space="preserve">Around two-thirds (65%) of London businesses said they had difficulties recruiting </w:t>
          </w:r>
          <w:r w:rsidR="00027FB8" w:rsidRPr="003F60C5">
            <w:rPr>
              <w:rFonts w:cs="Arial"/>
              <w:lang w:eastAsia="en-GB"/>
            </w:rPr>
            <w:t xml:space="preserve">staff in 2023, </w:t>
          </w:r>
          <w:r w:rsidR="006B2DBD" w:rsidRPr="003F60C5">
            <w:rPr>
              <w:rFonts w:cs="Arial"/>
              <w:lang w:eastAsia="en-GB"/>
            </w:rPr>
            <w:t>down slightly from 2022 (71%</w:t>
          </w:r>
          <w:r w:rsidR="00A316D9" w:rsidRPr="003F60C5">
            <w:rPr>
              <w:rFonts w:cs="Arial"/>
              <w:lang w:eastAsia="en-GB"/>
            </w:rPr>
            <w:t xml:space="preserve">). There was an increase in the proportion of firms </w:t>
          </w:r>
          <w:r w:rsidR="00D81458" w:rsidRPr="003F60C5">
            <w:rPr>
              <w:rFonts w:cs="Arial"/>
              <w:lang w:eastAsia="en-GB"/>
            </w:rPr>
            <w:t xml:space="preserve">that did not experience difficulties between 2022 and 2023 (19% and 25%, respectively). </w:t>
          </w:r>
        </w:p>
        <w:p w14:paraId="54DF3450" w14:textId="076656AD" w:rsidR="00CA4F5C" w:rsidRPr="003F60C5" w:rsidRDefault="00CA4F5C" w:rsidP="00CA4F5C">
          <w:pPr>
            <w:numPr>
              <w:ilvl w:val="0"/>
              <w:numId w:val="13"/>
            </w:numPr>
            <w:spacing w:after="160" w:line="259" w:lineRule="auto"/>
            <w:contextualSpacing/>
            <w:rPr>
              <w:rFonts w:cs="Arial"/>
              <w:lang w:eastAsia="en-GB"/>
            </w:rPr>
          </w:pPr>
          <w:r w:rsidRPr="003F60C5">
            <w:rPr>
              <w:rFonts w:cs="Arial"/>
              <w:lang w:eastAsia="en-GB"/>
            </w:rPr>
            <w:t>However,</w:t>
          </w:r>
          <w:r w:rsidR="00D81458" w:rsidRPr="003F60C5">
            <w:rPr>
              <w:rFonts w:cs="Arial"/>
              <w:lang w:eastAsia="en-GB"/>
            </w:rPr>
            <w:t xml:space="preserve"> </w:t>
          </w:r>
          <w:r w:rsidR="00227629" w:rsidRPr="003F60C5">
            <w:rPr>
              <w:rFonts w:cs="Arial"/>
              <w:lang w:eastAsia="en-GB"/>
            </w:rPr>
            <w:t xml:space="preserve">difficulties in recruiting </w:t>
          </w:r>
          <w:r w:rsidR="00881384" w:rsidRPr="003F60C5">
            <w:rPr>
              <w:rFonts w:cs="Arial"/>
              <w:lang w:eastAsia="en-GB"/>
            </w:rPr>
            <w:t>may be</w:t>
          </w:r>
          <w:r w:rsidR="00227629" w:rsidRPr="003F60C5">
            <w:rPr>
              <w:rFonts w:cs="Arial"/>
              <w:lang w:eastAsia="en-GB"/>
            </w:rPr>
            <w:t xml:space="preserve"> in part due to costs of housing or transport, </w:t>
          </w:r>
          <w:r w:rsidRPr="003F60C5">
            <w:rPr>
              <w:rFonts w:cs="Arial"/>
              <w:lang w:eastAsia="en-GB"/>
            </w:rPr>
            <w:t xml:space="preserve">with </w:t>
          </w:r>
          <w:r w:rsidR="00881384" w:rsidRPr="003F60C5">
            <w:rPr>
              <w:rFonts w:cs="Arial"/>
              <w:lang w:eastAsia="en-GB"/>
            </w:rPr>
            <w:t xml:space="preserve">many businesses saying the cost of housing (50%) or transport (44%) in London has a negative impact on their ability to recruit/ retain staff. </w:t>
          </w:r>
        </w:p>
        <w:p w14:paraId="0A5F58FF" w14:textId="154CD727" w:rsidR="003B0AAF" w:rsidRPr="003F60C5" w:rsidRDefault="003B0AAF" w:rsidP="00D11186">
          <w:pPr>
            <w:pStyle w:val="Heading3"/>
          </w:pPr>
          <w:bookmarkStart w:id="13" w:name="_Toc152258653"/>
          <w:r w:rsidRPr="003F60C5">
            <w:t>Apprenticeships</w:t>
          </w:r>
          <w:bookmarkEnd w:id="13"/>
        </w:p>
        <w:p w14:paraId="1D55BB32" w14:textId="06A55FB5" w:rsidR="006249A2" w:rsidRPr="003F60C5" w:rsidRDefault="006249A2" w:rsidP="006249A2">
          <w:pPr>
            <w:numPr>
              <w:ilvl w:val="0"/>
              <w:numId w:val="13"/>
            </w:numPr>
            <w:spacing w:after="160" w:line="259" w:lineRule="auto"/>
            <w:contextualSpacing/>
            <w:rPr>
              <w:rFonts w:cs="Arial"/>
              <w:lang w:eastAsia="en-GB"/>
            </w:rPr>
          </w:pPr>
          <w:r w:rsidRPr="003F60C5">
            <w:rPr>
              <w:rFonts w:cs="Arial"/>
              <w:lang w:eastAsia="en-GB"/>
            </w:rPr>
            <w:t xml:space="preserve">There has been a marked increase in the proportion of businesses that employ apprentices with one in five companies now employing apprentices </w:t>
          </w:r>
          <w:r w:rsidRPr="003F60C5">
            <w:rPr>
              <w:rFonts w:cs="Arial"/>
            </w:rPr>
            <w:t>(13% 2020, 7% 2021, 14% 2022, 20% 2023), with there also being a rise in awareness of their requirement to pay the Levy (</w:t>
          </w:r>
          <w:r w:rsidR="00881384" w:rsidRPr="003F60C5">
            <w:rPr>
              <w:rFonts w:cs="Arial"/>
            </w:rPr>
            <w:t>7% 2020, 5% 2021, 14% 2022, 18% 2023).</w:t>
          </w:r>
        </w:p>
        <w:p w14:paraId="7CFB3D69" w14:textId="42A6A140" w:rsidR="006249A2" w:rsidRPr="003F60C5" w:rsidRDefault="006249A2" w:rsidP="006249A2">
          <w:pPr>
            <w:numPr>
              <w:ilvl w:val="0"/>
              <w:numId w:val="13"/>
            </w:numPr>
            <w:spacing w:after="160" w:line="259" w:lineRule="auto"/>
            <w:contextualSpacing/>
            <w:rPr>
              <w:rFonts w:cs="Arial"/>
              <w:lang w:eastAsia="en-GB"/>
            </w:rPr>
          </w:pPr>
          <w:r w:rsidRPr="003F60C5">
            <w:rPr>
              <w:rFonts w:cs="Arial"/>
              <w:lang w:eastAsia="en-GB"/>
            </w:rPr>
            <w:t xml:space="preserve">However, </w:t>
          </w:r>
          <w:r w:rsidR="002A04F1" w:rsidRPr="003F60C5">
            <w:rPr>
              <w:rFonts w:cs="Arial"/>
              <w:lang w:eastAsia="en-GB"/>
            </w:rPr>
            <w:t xml:space="preserve">businesses still face </w:t>
          </w:r>
          <w:r w:rsidRPr="003F60C5">
            <w:rPr>
              <w:rFonts w:cs="Arial"/>
              <w:lang w:eastAsia="en-GB"/>
            </w:rPr>
            <w:t xml:space="preserve">barriers </w:t>
          </w:r>
          <w:r w:rsidR="002A04F1" w:rsidRPr="003F60C5">
            <w:rPr>
              <w:rFonts w:cs="Arial"/>
              <w:lang w:eastAsia="en-GB"/>
            </w:rPr>
            <w:t>to</w:t>
          </w:r>
          <w:r w:rsidRPr="003F60C5">
            <w:rPr>
              <w:rFonts w:cs="Arial"/>
              <w:lang w:eastAsia="en-GB"/>
            </w:rPr>
            <w:t xml:space="preserve"> employing apprentices; when prompted, just over a third (35%) cite that they do not meet the needs of their business. </w:t>
          </w:r>
          <w:r w:rsidR="006F7861" w:rsidRPr="003F60C5">
            <w:rPr>
              <w:rFonts w:cs="Arial"/>
              <w:lang w:eastAsia="en-GB"/>
            </w:rPr>
            <w:t>O</w:t>
          </w:r>
          <w:r w:rsidRPr="003F60C5">
            <w:rPr>
              <w:rFonts w:cs="Arial"/>
              <w:lang w:eastAsia="en-GB"/>
            </w:rPr>
            <w:t xml:space="preserve">ne fifth </w:t>
          </w:r>
          <w:r w:rsidR="006F7861" w:rsidRPr="003F60C5">
            <w:rPr>
              <w:rFonts w:cs="Arial"/>
              <w:lang w:eastAsia="en-GB"/>
            </w:rPr>
            <w:t xml:space="preserve">of firms report </w:t>
          </w:r>
          <w:r w:rsidRPr="003F60C5">
            <w:rPr>
              <w:rFonts w:cs="Arial"/>
              <w:lang w:eastAsia="en-GB"/>
            </w:rPr>
            <w:t>issues revolving around the extra workload that this would involve, whether this be the administration time or the extra management that it would require (both 22%).</w:t>
          </w:r>
        </w:p>
        <w:p w14:paraId="4D6FD397" w14:textId="079C6BF1" w:rsidR="006249A2" w:rsidRPr="003F60C5" w:rsidRDefault="006249A2" w:rsidP="006249A2">
          <w:pPr>
            <w:numPr>
              <w:ilvl w:val="0"/>
              <w:numId w:val="13"/>
            </w:numPr>
            <w:spacing w:after="160" w:line="259" w:lineRule="auto"/>
            <w:contextualSpacing/>
            <w:rPr>
              <w:rFonts w:cs="Arial"/>
              <w:lang w:eastAsia="en-GB"/>
            </w:rPr>
          </w:pPr>
          <w:r w:rsidRPr="003F60C5">
            <w:rPr>
              <w:rFonts w:cs="Arial"/>
              <w:lang w:eastAsia="en-GB"/>
            </w:rPr>
            <w:t>A majority of businesses (5</w:t>
          </w:r>
          <w:r w:rsidR="00881384" w:rsidRPr="003F60C5">
            <w:rPr>
              <w:rFonts w:cs="Arial"/>
              <w:lang w:eastAsia="en-GB"/>
            </w:rPr>
            <w:t>5</w:t>
          </w:r>
          <w:r w:rsidRPr="003F60C5">
            <w:rPr>
              <w:rFonts w:cs="Arial"/>
              <w:lang w:eastAsia="en-GB"/>
            </w:rPr>
            <w:t xml:space="preserve">%) still report </w:t>
          </w:r>
          <w:r w:rsidR="55F518DB" w:rsidRPr="003F60C5">
            <w:rPr>
              <w:rFonts w:cs="Arial"/>
              <w:lang w:eastAsia="en-GB"/>
            </w:rPr>
            <w:t xml:space="preserve">no engagement </w:t>
          </w:r>
          <w:r w:rsidRPr="003F60C5">
            <w:rPr>
              <w:rFonts w:cs="Arial"/>
              <w:lang w:eastAsia="en-GB"/>
            </w:rPr>
            <w:t>at all from their local authority</w:t>
          </w:r>
          <w:r w:rsidR="00881384" w:rsidRPr="003F60C5">
            <w:rPr>
              <w:rFonts w:cs="Arial"/>
              <w:lang w:eastAsia="en-GB"/>
            </w:rPr>
            <w:t>, although this has fallen from 60% in 2022</w:t>
          </w:r>
          <w:r w:rsidR="00C82B59" w:rsidRPr="003F60C5">
            <w:rPr>
              <w:rFonts w:cs="Arial"/>
              <w:lang w:eastAsia="en-GB"/>
            </w:rPr>
            <w:t xml:space="preserve">. </w:t>
          </w:r>
          <w:r w:rsidR="6CAFD6E9" w:rsidRPr="003F60C5">
            <w:rPr>
              <w:rFonts w:cs="Arial"/>
              <w:lang w:eastAsia="en-GB"/>
            </w:rPr>
            <w:t>There</w:t>
          </w:r>
          <w:r w:rsidR="1FFAB2A3" w:rsidRPr="003F60C5">
            <w:rPr>
              <w:rFonts w:cs="Arial"/>
              <w:lang w:eastAsia="en-GB"/>
            </w:rPr>
            <w:t xml:space="preserve"> i</w:t>
          </w:r>
          <w:r w:rsidR="6CAFD6E9" w:rsidRPr="003F60C5">
            <w:rPr>
              <w:rFonts w:cs="Arial"/>
              <w:lang w:eastAsia="en-GB"/>
            </w:rPr>
            <w:t>s</w:t>
          </w:r>
          <w:r w:rsidRPr="003F60C5">
            <w:rPr>
              <w:rFonts w:cs="Arial"/>
              <w:lang w:eastAsia="en-GB"/>
            </w:rPr>
            <w:t xml:space="preserve"> strong appetite for making improvements to the Apprenticeships Levy too, with making the Levy system simpler (51%) and allowing the Levy to contribute to paying for wages (50%) proving most popular.</w:t>
          </w:r>
        </w:p>
        <w:p w14:paraId="62ACD819" w14:textId="3CFF25B1" w:rsidR="003B0AAF" w:rsidRPr="003F60C5" w:rsidRDefault="003B0AAF" w:rsidP="00D11186">
          <w:pPr>
            <w:pStyle w:val="Heading3"/>
          </w:pPr>
          <w:bookmarkStart w:id="14" w:name="_Toc152258654"/>
          <w:r w:rsidRPr="003F60C5">
            <w:t>Sustainability strategies</w:t>
          </w:r>
          <w:bookmarkEnd w:id="14"/>
        </w:p>
        <w:p w14:paraId="4069EDF3" w14:textId="77777777" w:rsidR="00985E8E" w:rsidRPr="003F60C5" w:rsidRDefault="00985E8E" w:rsidP="00985E8E">
          <w:pPr>
            <w:numPr>
              <w:ilvl w:val="0"/>
              <w:numId w:val="12"/>
            </w:numPr>
            <w:spacing w:after="160" w:line="259" w:lineRule="auto"/>
            <w:contextualSpacing/>
            <w:rPr>
              <w:rFonts w:asciiTheme="minorHAnsi" w:hAnsiTheme="minorHAnsi"/>
              <w:sz w:val="22"/>
              <w:szCs w:val="22"/>
            </w:rPr>
          </w:pPr>
          <w:r w:rsidRPr="003F60C5">
            <w:rPr>
              <w:rFonts w:cs="Arial"/>
              <w:lang w:eastAsia="en-GB"/>
            </w:rPr>
            <w:t>Consistent with previous years, most London businesses report to have taken action to reduce their emissions (71% 2020, 69% 2021, 71% 2022, 74% 2023).</w:t>
          </w:r>
        </w:p>
        <w:p w14:paraId="3ADA503B" w14:textId="77777777" w:rsidR="00985E8E" w:rsidRPr="003F60C5" w:rsidRDefault="00985E8E" w:rsidP="00985E8E">
          <w:pPr>
            <w:numPr>
              <w:ilvl w:val="0"/>
              <w:numId w:val="12"/>
            </w:numPr>
            <w:spacing w:after="160" w:line="259" w:lineRule="auto"/>
            <w:contextualSpacing/>
            <w:rPr>
              <w:rFonts w:cs="Arial"/>
            </w:rPr>
          </w:pPr>
          <w:r w:rsidRPr="003F60C5">
            <w:rPr>
              <w:rFonts w:cs="Arial"/>
            </w:rPr>
            <w:lastRenderedPageBreak/>
            <w:t>When focusing upon particular methods to reduce emissions, adapting products (34%) to be greener has overtaken using greener technology (32%) by a small margin – a shift from 2020 where using greener technologies was a more popular method of reducing emissions (37%).</w:t>
          </w:r>
        </w:p>
        <w:p w14:paraId="42F1ED0A" w14:textId="16E5ADC8" w:rsidR="009D0E13" w:rsidRPr="003F60C5" w:rsidRDefault="00985E8E" w:rsidP="00985E8E">
          <w:pPr>
            <w:numPr>
              <w:ilvl w:val="0"/>
              <w:numId w:val="12"/>
            </w:numPr>
            <w:spacing w:after="160" w:line="259" w:lineRule="auto"/>
            <w:contextualSpacing/>
            <w:rPr>
              <w:rFonts w:cs="Arial"/>
            </w:rPr>
          </w:pPr>
          <w:r w:rsidRPr="003F60C5">
            <w:rPr>
              <w:rFonts w:cs="Arial"/>
            </w:rPr>
            <w:t xml:space="preserve">Costs appear to be the main barrier to reducing emissions, with almost a quarter </w:t>
          </w:r>
          <w:r w:rsidR="007E0F0F" w:rsidRPr="003F60C5">
            <w:rPr>
              <w:rFonts w:cs="Arial"/>
            </w:rPr>
            <w:t xml:space="preserve">of businesses citing </w:t>
          </w:r>
          <w:r w:rsidRPr="003F60C5">
            <w:rPr>
              <w:rFonts w:cs="Arial"/>
            </w:rPr>
            <w:t xml:space="preserve">high initial upfront costs (23%) and a similar proportion selecting higher operating costs (22%) and lack of resources and time (21%). </w:t>
          </w:r>
        </w:p>
        <w:p w14:paraId="6444AFD0" w14:textId="3B5050BB" w:rsidR="00985E8E" w:rsidRPr="003F60C5" w:rsidRDefault="009D0E13" w:rsidP="00985E8E">
          <w:pPr>
            <w:numPr>
              <w:ilvl w:val="0"/>
              <w:numId w:val="12"/>
            </w:numPr>
            <w:spacing w:after="160" w:line="259" w:lineRule="auto"/>
            <w:contextualSpacing/>
            <w:rPr>
              <w:rFonts w:cs="Arial"/>
            </w:rPr>
          </w:pPr>
          <w:r w:rsidRPr="003F60C5">
            <w:rPr>
              <w:rFonts w:cs="Arial"/>
            </w:rPr>
            <w:t>When considering what could help them reduce their emissions, b</w:t>
          </w:r>
          <w:r w:rsidR="00985E8E" w:rsidRPr="003F60C5">
            <w:rPr>
              <w:rFonts w:cs="Arial"/>
            </w:rPr>
            <w:t>usinesses are most receptive to financial support</w:t>
          </w:r>
          <w:r w:rsidRPr="003F60C5">
            <w:rPr>
              <w:rFonts w:cs="Arial"/>
            </w:rPr>
            <w:t>,</w:t>
          </w:r>
          <w:r w:rsidR="00985E8E" w:rsidRPr="003F60C5">
            <w:rPr>
              <w:rFonts w:cs="Arial"/>
            </w:rPr>
            <w:t xml:space="preserve"> whether this be green grants (28%) or tax breaks for environmentally friendly </w:t>
          </w:r>
          <w:r w:rsidRPr="003F60C5">
            <w:rPr>
              <w:rFonts w:cs="Arial"/>
            </w:rPr>
            <w:t xml:space="preserve">companies </w:t>
          </w:r>
          <w:r w:rsidR="00985E8E" w:rsidRPr="003F60C5">
            <w:rPr>
              <w:rFonts w:cs="Arial"/>
            </w:rPr>
            <w:t xml:space="preserve">(37%). </w:t>
          </w:r>
        </w:p>
        <w:p w14:paraId="6F663E1E" w14:textId="238DBCB3" w:rsidR="00985E8E" w:rsidRPr="003F60C5" w:rsidRDefault="00985E8E" w:rsidP="00985E8E">
          <w:pPr>
            <w:numPr>
              <w:ilvl w:val="0"/>
              <w:numId w:val="12"/>
            </w:numPr>
            <w:spacing w:after="160" w:line="259" w:lineRule="auto"/>
            <w:contextualSpacing/>
          </w:pPr>
          <w:r w:rsidRPr="003F60C5">
            <w:rPr>
              <w:rFonts w:cs="Arial"/>
            </w:rPr>
            <w:t>However, there is also clear support amongst businesses for greater involvement from local councils both in terms of providing enhanced recycling services (29%) and providing more information about how to improve sustainability (25%).</w:t>
          </w:r>
        </w:p>
        <w:p w14:paraId="0A7B1389" w14:textId="1A463A62" w:rsidR="003B0AAF" w:rsidRPr="003F60C5" w:rsidRDefault="003B0AAF" w:rsidP="00D11186">
          <w:pPr>
            <w:pStyle w:val="Heading3"/>
          </w:pPr>
          <w:bookmarkStart w:id="15" w:name="_Toc152258655"/>
          <w:r w:rsidRPr="003F60C5">
            <w:t>Crime</w:t>
          </w:r>
          <w:bookmarkEnd w:id="15"/>
        </w:p>
        <w:p w14:paraId="24F39102" w14:textId="77777777" w:rsidR="009B7F25" w:rsidRPr="003F60C5" w:rsidRDefault="00FF566B" w:rsidP="009B7F25">
          <w:pPr>
            <w:pStyle w:val="ListParagraph"/>
            <w:numPr>
              <w:ilvl w:val="0"/>
              <w:numId w:val="2"/>
            </w:numPr>
            <w:rPr>
              <w:lang w:val="en-GB"/>
            </w:rPr>
          </w:pPr>
          <w:r w:rsidRPr="003F60C5">
            <w:rPr>
              <w:lang w:val="en-GB"/>
            </w:rPr>
            <w:t>Half</w:t>
          </w:r>
          <w:r w:rsidR="00EA26DB" w:rsidRPr="003F60C5">
            <w:rPr>
              <w:lang w:val="en-GB"/>
            </w:rPr>
            <w:t xml:space="preserve"> (50%)</w:t>
          </w:r>
          <w:r w:rsidRPr="003F60C5">
            <w:rPr>
              <w:lang w:val="en-GB"/>
            </w:rPr>
            <w:t xml:space="preserve"> of </w:t>
          </w:r>
          <w:r w:rsidR="00EA26DB" w:rsidRPr="003F60C5">
            <w:rPr>
              <w:lang w:val="en-GB"/>
            </w:rPr>
            <w:t xml:space="preserve">London businesses believe crime has increased in the last 12 months and one in five (20%) say their business has directly experienced at least one incident over the same period. </w:t>
          </w:r>
        </w:p>
        <w:p w14:paraId="2B9753E0" w14:textId="4D7BE456" w:rsidR="00EA26DB" w:rsidRPr="003F60C5" w:rsidRDefault="00EA26DB" w:rsidP="009B7F25">
          <w:pPr>
            <w:pStyle w:val="ListParagraph"/>
            <w:numPr>
              <w:ilvl w:val="0"/>
              <w:numId w:val="2"/>
            </w:numPr>
            <w:rPr>
              <w:lang w:val="en-GB"/>
            </w:rPr>
          </w:pPr>
          <w:r w:rsidRPr="003F60C5">
            <w:rPr>
              <w:lang w:val="en-GB"/>
            </w:rPr>
            <w:t>Among those whose businesses have experienced crime, the most common is theft/ armed burglary (54%)</w:t>
          </w:r>
          <w:r w:rsidR="003F7AFE" w:rsidRPr="003F60C5">
            <w:rPr>
              <w:lang w:val="en-GB"/>
            </w:rPr>
            <w:t xml:space="preserve"> or physical damage to goods/ property (38%). </w:t>
          </w:r>
        </w:p>
        <w:p w14:paraId="0D659F40" w14:textId="3385D575" w:rsidR="004B4CD0" w:rsidRPr="003F60C5" w:rsidRDefault="004B4CD0" w:rsidP="009B7F25">
          <w:pPr>
            <w:pStyle w:val="ListParagraph"/>
            <w:numPr>
              <w:ilvl w:val="0"/>
              <w:numId w:val="2"/>
            </w:numPr>
            <w:rPr>
              <w:lang w:val="en-GB"/>
            </w:rPr>
          </w:pPr>
          <w:r w:rsidRPr="003F60C5">
            <w:rPr>
              <w:lang w:val="en-GB"/>
            </w:rPr>
            <w:t>Most (75%) decision-makers say their business has taken some steps to reduce their vulnerability to crime. These are typically installing security measures</w:t>
          </w:r>
          <w:r w:rsidR="007D415B" w:rsidRPr="003F60C5">
            <w:rPr>
              <w:lang w:val="en-GB"/>
            </w:rPr>
            <w:t xml:space="preserve"> (33%), insurance (32%), or investing in cyber protection (30%). </w:t>
          </w:r>
        </w:p>
        <w:p w14:paraId="64928D78" w14:textId="3FE546EF" w:rsidR="00325C8B" w:rsidRPr="003F60C5" w:rsidRDefault="00CC02A0" w:rsidP="009B7F25">
          <w:pPr>
            <w:pStyle w:val="ListParagraph"/>
            <w:numPr>
              <w:ilvl w:val="0"/>
              <w:numId w:val="2"/>
            </w:numPr>
            <w:rPr>
              <w:lang w:val="en-GB"/>
            </w:rPr>
          </w:pPr>
          <w:r w:rsidRPr="003F60C5">
            <w:rPr>
              <w:lang w:val="en-GB"/>
            </w:rPr>
            <w:t>Half (48%) think greater resources for police would reduce the likelihood of crimes in London</w:t>
          </w:r>
          <w:r w:rsidR="00E5067D" w:rsidRPr="003F60C5">
            <w:rPr>
              <w:lang w:val="en-GB"/>
            </w:rPr>
            <w:t>, while a third (34%) think more involvement from local councils would help</w:t>
          </w:r>
          <w:r w:rsidRPr="003F60C5">
            <w:rPr>
              <w:lang w:val="en-GB"/>
            </w:rPr>
            <w:t xml:space="preserve">. </w:t>
          </w:r>
        </w:p>
        <w:p w14:paraId="485CE7F7" w14:textId="77777777" w:rsidR="00BF5F70" w:rsidRPr="003F60C5" w:rsidRDefault="00BF5F70">
          <w:pPr>
            <w:spacing w:after="0" w:line="240" w:lineRule="auto"/>
            <w:rPr>
              <w:rFonts w:eastAsiaTheme="majorEastAsia" w:cstheme="majorBidi"/>
              <w:sz w:val="40"/>
              <w:szCs w:val="26"/>
            </w:rPr>
          </w:pPr>
          <w:r w:rsidRPr="003F60C5">
            <w:br w:type="page"/>
          </w:r>
        </w:p>
        <w:p w14:paraId="23C911BF" w14:textId="07184006" w:rsidR="009D2D24" w:rsidRPr="003F60C5" w:rsidRDefault="009D2D24" w:rsidP="009D2D24">
          <w:pPr>
            <w:pStyle w:val="Heading2"/>
          </w:pPr>
          <w:bookmarkStart w:id="16" w:name="_Toc152258656"/>
          <w:r w:rsidRPr="003F60C5">
            <w:lastRenderedPageBreak/>
            <w:t>Devolution and government</w:t>
          </w:r>
          <w:bookmarkEnd w:id="16"/>
        </w:p>
        <w:p w14:paraId="64D8F597" w14:textId="06C0E09C" w:rsidR="00E9655E" w:rsidRPr="003F60C5" w:rsidRDefault="00E9655E" w:rsidP="00E9655E">
          <w:pPr>
            <w:pStyle w:val="Heading3"/>
          </w:pPr>
          <w:bookmarkStart w:id="17" w:name="_Toc152258657"/>
          <w:r w:rsidRPr="003F60C5">
            <w:t>Priorities for national government</w:t>
          </w:r>
          <w:bookmarkEnd w:id="17"/>
        </w:p>
        <w:p w14:paraId="7310267E" w14:textId="34BBF3B0" w:rsidR="002362C5" w:rsidRPr="003F60C5" w:rsidRDefault="00BF4A45" w:rsidP="002362C5">
          <w:r w:rsidRPr="003F60C5">
            <w:t>Building more homes is top of the national agenda from the perspective of London businesses</w:t>
          </w:r>
          <w:r w:rsidR="008E3AC2" w:rsidRPr="003F60C5">
            <w:t xml:space="preserve">. When asked for the top three areas the next UK government should prioritise, housing is joint top with tackling the impacts of </w:t>
          </w:r>
          <w:r w:rsidR="0028602C" w:rsidRPr="003F60C5">
            <w:t>c</w:t>
          </w:r>
          <w:r w:rsidR="008E3AC2" w:rsidRPr="003F60C5">
            <w:t xml:space="preserve">limate </w:t>
          </w:r>
          <w:r w:rsidR="0028602C" w:rsidRPr="003F60C5">
            <w:t>c</w:t>
          </w:r>
          <w:r w:rsidR="008E3AC2" w:rsidRPr="003F60C5">
            <w:t>hange (</w:t>
          </w:r>
          <w:r w:rsidR="00277569">
            <w:t>f</w:t>
          </w:r>
          <w:r w:rsidR="008E3AC2" w:rsidRPr="003F60C5">
            <w:t xml:space="preserve">igure </w:t>
          </w:r>
          <w:r w:rsidR="0082282B" w:rsidRPr="003F60C5">
            <w:t>2</w:t>
          </w:r>
          <w:r w:rsidR="008E3AC2" w:rsidRPr="003F60C5">
            <w:t>).</w:t>
          </w:r>
          <w:r w:rsidR="008D6FBC" w:rsidRPr="003F60C5">
            <w:t xml:space="preserve"> Prioritising housing</w:t>
          </w:r>
          <w:r w:rsidR="007C220A" w:rsidRPr="003F60C5">
            <w:t xml:space="preserve"> </w:t>
          </w:r>
          <w:r w:rsidR="00942BF7" w:rsidRPr="003F60C5">
            <w:t>has no significant differences</w:t>
          </w:r>
          <w:r w:rsidR="007C220A" w:rsidRPr="003F60C5">
            <w:t xml:space="preserve"> across London regions</w:t>
          </w:r>
          <w:r w:rsidR="00F159A9" w:rsidRPr="003F60C5">
            <w:t xml:space="preserve"> (</w:t>
          </w:r>
          <w:r w:rsidR="004D0AA1" w:rsidRPr="003F60C5">
            <w:t>31% Central, 30% East, 28% South, 23% West)</w:t>
          </w:r>
          <w:r w:rsidR="0061530B" w:rsidRPr="003F60C5">
            <w:t xml:space="preserve"> </w:t>
          </w:r>
          <w:r w:rsidR="00942BF7" w:rsidRPr="003F60C5">
            <w:t>or</w:t>
          </w:r>
          <w:r w:rsidR="0061530B" w:rsidRPr="003F60C5">
            <w:t xml:space="preserve"> </w:t>
          </w:r>
          <w:r w:rsidR="007C220A" w:rsidRPr="003F60C5">
            <w:t>business sizes</w:t>
          </w:r>
          <w:r w:rsidR="004D0AA1" w:rsidRPr="003F60C5">
            <w:t xml:space="preserve"> (</w:t>
          </w:r>
          <w:r w:rsidR="0061530B" w:rsidRPr="003F60C5">
            <w:t>29% micro/ small, 31% medium, 27% large)</w:t>
          </w:r>
          <w:r w:rsidR="00881384" w:rsidRPr="003F60C5">
            <w:t>, while large businesses are more likely than SMEs to prioritise climate change (29% micro/ small, 29% medium, 36% large).</w:t>
          </w:r>
        </w:p>
        <w:p w14:paraId="55AD6520" w14:textId="6DB3D604" w:rsidR="0061530B" w:rsidRPr="003F60C5" w:rsidRDefault="0091532E" w:rsidP="002362C5">
          <w:r w:rsidRPr="003F60C5">
            <w:t xml:space="preserve">Businesses in Central London are the most likely to say national government </w:t>
          </w:r>
          <w:r w:rsidR="00FF33D9" w:rsidRPr="003F60C5">
            <w:t xml:space="preserve">should focus on tackling the impacts of climate change </w:t>
          </w:r>
          <w:r w:rsidR="008E59BA" w:rsidRPr="003F60C5">
            <w:t>(</w:t>
          </w:r>
          <w:r w:rsidR="00B82783" w:rsidRPr="003F60C5">
            <w:t xml:space="preserve">34% Central, 28% East, 25% South, 21% West). </w:t>
          </w:r>
          <w:r w:rsidR="00AF2B6C" w:rsidRPr="003F60C5">
            <w:t>However, they are less con</w:t>
          </w:r>
          <w:r w:rsidR="00A02BA0" w:rsidRPr="003F60C5">
            <w:t>cerned with reforming business rates</w:t>
          </w:r>
          <w:r w:rsidR="00A22C34" w:rsidRPr="003F60C5">
            <w:t xml:space="preserve">, while those in West London </w:t>
          </w:r>
          <w:r w:rsidR="00CD29BC" w:rsidRPr="003F60C5">
            <w:t>are</w:t>
          </w:r>
          <w:r w:rsidR="00A22C34" w:rsidRPr="003F60C5">
            <w:t xml:space="preserve"> more likely to choose this as a top-three priority (18% Central, 24% East, 25% South, 29% West). </w:t>
          </w:r>
          <w:r w:rsidR="000B45C3" w:rsidRPr="003F60C5">
            <w:t xml:space="preserve">Both Central and West London businesses are agreed about trade – around three in ten say a priority for the next UK government should be easing </w:t>
          </w:r>
          <w:r w:rsidR="00BD6A93" w:rsidRPr="003F60C5">
            <w:t xml:space="preserve">international trade restrictions (30% Central, 17% East, 22% South, 28% West). </w:t>
          </w:r>
        </w:p>
        <w:p w14:paraId="58921CFB" w14:textId="1AFD5E09" w:rsidR="003A044B" w:rsidRPr="003F60C5" w:rsidRDefault="003A044B" w:rsidP="002362C5">
          <w:r w:rsidRPr="003F60C5">
            <w:t xml:space="preserve">Reducing visa restrictions to the EU is a key </w:t>
          </w:r>
          <w:r w:rsidR="00120BC9" w:rsidRPr="003F60C5">
            <w:t xml:space="preserve">priority for </w:t>
          </w:r>
          <w:r w:rsidR="0020746A" w:rsidRPr="003F60C5">
            <w:t>d</w:t>
          </w:r>
          <w:r w:rsidRPr="003F60C5">
            <w:t xml:space="preserve">ecision-makers within the motor trades/ wholesale/ transport and storage industry </w:t>
          </w:r>
          <w:r w:rsidR="0020746A" w:rsidRPr="003F60C5">
            <w:t>(</w:t>
          </w:r>
          <w:r w:rsidR="00CD1B59" w:rsidRPr="003F60C5">
            <w:t xml:space="preserve">37%), significantly more so than any other industry. </w:t>
          </w:r>
          <w:r w:rsidR="008D0A44" w:rsidRPr="003F60C5">
            <w:t>Those in the IT and communications industry are more focused on tackling climate change and its impacts (</w:t>
          </w:r>
          <w:r w:rsidR="00741D3D" w:rsidRPr="003F60C5">
            <w:t>36%)</w:t>
          </w:r>
          <w:r w:rsidR="00896CC8" w:rsidRPr="003F60C5">
            <w:t xml:space="preserve">. </w:t>
          </w:r>
        </w:p>
        <w:p w14:paraId="220AF3F3" w14:textId="0D47A651" w:rsidR="00C109AD" w:rsidRPr="003F60C5" w:rsidRDefault="00743E19" w:rsidP="00C109AD">
          <w:pPr>
            <w:pStyle w:val="Caption"/>
          </w:pPr>
          <w:r w:rsidRPr="003F60C5">
            <w:lastRenderedPageBreak/>
            <w:t>P</w:t>
          </w:r>
          <w:r w:rsidR="00C109AD" w:rsidRPr="003F60C5">
            <w:t>riorities for the next UK government</w:t>
          </w:r>
          <w:r w:rsidRPr="003F60C5">
            <w:t xml:space="preserve"> (three selections allowed)</w:t>
          </w:r>
        </w:p>
        <w:p w14:paraId="41288DED" w14:textId="73CE3D7F" w:rsidR="002362C5" w:rsidRPr="003F60C5" w:rsidRDefault="009700A6" w:rsidP="00C109AD">
          <w:pPr>
            <w:pStyle w:val="Subtitle"/>
          </w:pPr>
          <w:r w:rsidRPr="003F60C5">
            <w:rPr>
              <w:noProof/>
            </w:rPr>
            <w:drawing>
              <wp:inline distT="0" distB="0" distL="0" distR="0" wp14:anchorId="011D986F" wp14:editId="396E2B08">
                <wp:extent cx="6660000" cy="3247806"/>
                <wp:effectExtent l="0" t="0" r="0" b="0"/>
                <wp:docPr id="552153364" name="Picture 55215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60000" cy="3247806"/>
                        </a:xfrm>
                        <a:prstGeom prst="rect">
                          <a:avLst/>
                        </a:prstGeom>
                        <a:noFill/>
                      </pic:spPr>
                    </pic:pic>
                  </a:graphicData>
                </a:graphic>
              </wp:inline>
            </w:drawing>
          </w:r>
          <w:r w:rsidR="00C109AD" w:rsidRPr="003F60C5">
            <w:t xml:space="preserve"> Base: All respondents (2023=1,271)</w:t>
          </w:r>
        </w:p>
        <w:p w14:paraId="14520BBD" w14:textId="73E534BE" w:rsidR="00E9655E" w:rsidRPr="003F60C5" w:rsidRDefault="00E9655E" w:rsidP="00E9655E">
          <w:pPr>
            <w:pStyle w:val="Heading3"/>
          </w:pPr>
          <w:bookmarkStart w:id="18" w:name="_Toc152258658"/>
          <w:r w:rsidRPr="003F60C5">
            <w:t>Priorities for business rates</w:t>
          </w:r>
          <w:bookmarkEnd w:id="18"/>
        </w:p>
        <w:p w14:paraId="10AA2EE9" w14:textId="142CF9E7" w:rsidR="001B0466" w:rsidRPr="003F60C5" w:rsidRDefault="0091373C" w:rsidP="001B0466">
          <w:r w:rsidRPr="003F60C5">
            <w:t xml:space="preserve">Consistent with previous years, </w:t>
          </w:r>
          <w:r w:rsidR="00E4733F" w:rsidRPr="003F60C5">
            <w:t xml:space="preserve">when told that London boroughs and GLA are continuing to make the case to retain revenue from business rates instead of passing it to central government, London businesses </w:t>
          </w:r>
          <w:r w:rsidR="008D53CA" w:rsidRPr="003F60C5">
            <w:t>pri</w:t>
          </w:r>
          <w:r w:rsidR="007E58AA" w:rsidRPr="003F60C5">
            <w:t>oritise</w:t>
          </w:r>
          <w:r w:rsidR="00E4733F" w:rsidRPr="003F60C5">
            <w:t xml:space="preserve"> public transport. </w:t>
          </w:r>
          <w:r w:rsidR="00CC3473" w:rsidRPr="003F60C5">
            <w:t xml:space="preserve">In fact, </w:t>
          </w:r>
          <w:r w:rsidR="003803DE" w:rsidRPr="003F60C5">
            <w:t>public transport</w:t>
          </w:r>
          <w:r w:rsidR="00CC3473" w:rsidRPr="003F60C5">
            <w:t xml:space="preserve"> appears to have grown in importance </w:t>
          </w:r>
          <w:r w:rsidR="003803DE" w:rsidRPr="003F60C5">
            <w:t xml:space="preserve">– in 2021, two fifths </w:t>
          </w:r>
          <w:r w:rsidR="008F08AC" w:rsidRPr="003F60C5">
            <w:t xml:space="preserve">(39%) </w:t>
          </w:r>
          <w:r w:rsidR="003803DE" w:rsidRPr="003F60C5">
            <w:t xml:space="preserve">of London businesses thought this was a key priority for business rates, compared to 46% in 2023. </w:t>
          </w:r>
          <w:r w:rsidR="00DE6F1D" w:rsidRPr="003F60C5">
            <w:t xml:space="preserve">Previously, there had been a disparity in which industries were </w:t>
          </w:r>
          <w:r w:rsidR="0020039C" w:rsidRPr="003F60C5">
            <w:t xml:space="preserve">keen for investment in public transport – now, </w:t>
          </w:r>
          <w:r w:rsidR="00F6546A" w:rsidRPr="003F60C5">
            <w:t>most</w:t>
          </w:r>
          <w:r w:rsidR="0020039C" w:rsidRPr="003F60C5">
            <w:t xml:space="preserve"> industries are </w:t>
          </w:r>
          <w:r w:rsidR="00F6546A" w:rsidRPr="003F60C5">
            <w:t xml:space="preserve">broadly </w:t>
          </w:r>
          <w:r w:rsidR="0020039C" w:rsidRPr="003F60C5">
            <w:t>in agreement</w:t>
          </w:r>
          <w:r w:rsidR="00F6546A" w:rsidRPr="003F60C5">
            <w:t xml:space="preserve"> with </w:t>
          </w:r>
          <w:r w:rsidR="00187E9B" w:rsidRPr="003F60C5">
            <w:t>no</w:t>
          </w:r>
          <w:r w:rsidR="00F6546A" w:rsidRPr="003F60C5">
            <w:t xml:space="preserve"> significant differences between them</w:t>
          </w:r>
          <w:r w:rsidR="0020039C" w:rsidRPr="003F60C5">
            <w:t xml:space="preserve">. </w:t>
          </w:r>
          <w:r w:rsidR="00781102" w:rsidRPr="003F60C5">
            <w:t>Those in Central London are the most likely to think public transport is a priority (53% Central, 39% East, 42% South, 39% West).</w:t>
          </w:r>
        </w:p>
        <w:p w14:paraId="6BD6498E" w14:textId="4E2E6EDB" w:rsidR="003803DE" w:rsidRPr="003F60C5" w:rsidRDefault="00132130" w:rsidP="007F1E5B">
          <w:r w:rsidRPr="003F60C5">
            <w:t xml:space="preserve">There has been an even greater rise for the importance of </w:t>
          </w:r>
          <w:r w:rsidR="009E56EB" w:rsidRPr="003F60C5">
            <w:t>spending business rates on</w:t>
          </w:r>
          <w:r w:rsidRPr="003F60C5">
            <w:t xml:space="preserve"> housing</w:t>
          </w:r>
          <w:r w:rsidR="00A63565" w:rsidRPr="003F60C5">
            <w:t>, in line with their priorities for the national government.</w:t>
          </w:r>
          <w:r w:rsidR="009E56EB" w:rsidRPr="003F60C5">
            <w:t xml:space="preserve"> In 2021, </w:t>
          </w:r>
          <w:r w:rsidR="00296F55" w:rsidRPr="003F60C5">
            <w:t xml:space="preserve">around three in ten </w:t>
          </w:r>
          <w:r w:rsidR="008F08AC" w:rsidRPr="003F60C5">
            <w:t xml:space="preserve">(28%) </w:t>
          </w:r>
          <w:r w:rsidR="00296F55" w:rsidRPr="003F60C5">
            <w:t xml:space="preserve">thought this was key compared to </w:t>
          </w:r>
          <w:r w:rsidR="00F45356" w:rsidRPr="003F60C5">
            <w:t>two fifths in 2023 (</w:t>
          </w:r>
          <w:r w:rsidR="008F08AC" w:rsidRPr="003F60C5">
            <w:t>39%)</w:t>
          </w:r>
          <w:r w:rsidR="00295C05" w:rsidRPr="003F60C5">
            <w:t xml:space="preserve">. </w:t>
          </w:r>
          <w:r w:rsidR="000F66D0" w:rsidRPr="003F60C5">
            <w:t xml:space="preserve">The appetite for building more homes is </w:t>
          </w:r>
          <w:r w:rsidR="00CE6848" w:rsidRPr="003F60C5">
            <w:t xml:space="preserve">universal – there </w:t>
          </w:r>
          <w:r w:rsidR="00F6546A" w:rsidRPr="003F60C5">
            <w:t>are no significant</w:t>
          </w:r>
          <w:r w:rsidR="00180719" w:rsidRPr="003F60C5">
            <w:t xml:space="preserve"> variations</w:t>
          </w:r>
          <w:r w:rsidR="000F66D0" w:rsidRPr="003F60C5">
            <w:t xml:space="preserve"> across the London regions </w:t>
          </w:r>
          <w:r w:rsidR="008F01EE" w:rsidRPr="003F60C5">
            <w:t>(43% Central, 38% East, 37% South, 34% West</w:t>
          </w:r>
          <w:r w:rsidR="00A63565" w:rsidRPr="003F60C5">
            <w:t>)</w:t>
          </w:r>
          <w:r w:rsidR="00BE176E" w:rsidRPr="003F60C5">
            <w:t xml:space="preserve"> or</w:t>
          </w:r>
          <w:r w:rsidR="008B6673" w:rsidRPr="003F60C5">
            <w:t xml:space="preserve"> </w:t>
          </w:r>
          <w:r w:rsidR="00CE6848" w:rsidRPr="003F60C5">
            <w:t>business sizes (</w:t>
          </w:r>
          <w:r w:rsidR="0087002C" w:rsidRPr="003F60C5">
            <w:t>39% micro/ small, 38% medium, 45% large</w:t>
          </w:r>
          <w:r w:rsidR="00A63565" w:rsidRPr="003F60C5">
            <w:t>).</w:t>
          </w:r>
          <w:r w:rsidR="008F01EE" w:rsidRPr="003F60C5">
            <w:t xml:space="preserve"> </w:t>
          </w:r>
        </w:p>
        <w:p w14:paraId="16D0AD2C" w14:textId="3639D1D3" w:rsidR="0022063E" w:rsidRPr="003F60C5" w:rsidRDefault="008E30F5" w:rsidP="007F1E5B">
          <w:r w:rsidRPr="003F60C5">
            <w:t xml:space="preserve">Building affordable workplaces has seen slightly slower growth as a </w:t>
          </w:r>
          <w:r w:rsidR="001073FE" w:rsidRPr="003F60C5">
            <w:t xml:space="preserve">key priority for business </w:t>
          </w:r>
          <w:r w:rsidR="00C0287B" w:rsidRPr="003F60C5">
            <w:t>rates but</w:t>
          </w:r>
          <w:r w:rsidR="001073FE" w:rsidRPr="003F60C5">
            <w:t xml:space="preserve"> is now higher than when first measured in 2020 (</w:t>
          </w:r>
          <w:r w:rsidR="002C5BC0" w:rsidRPr="003F60C5">
            <w:t xml:space="preserve">19% 2020, 23% 2023). </w:t>
          </w:r>
          <w:r w:rsidR="00AA7870" w:rsidRPr="003F60C5">
            <w:t>Businesses in</w:t>
          </w:r>
          <w:r w:rsidR="009333BF" w:rsidRPr="003F60C5">
            <w:t xml:space="preserve"> East</w:t>
          </w:r>
          <w:r w:rsidR="00AA7870" w:rsidRPr="003F60C5">
            <w:t xml:space="preserve"> London are the most </w:t>
          </w:r>
          <w:r w:rsidR="004E1F05" w:rsidRPr="003F60C5">
            <w:t>likely to see affordable workspaces as a key priority for the revenue from business rates (</w:t>
          </w:r>
          <w:r w:rsidR="00C0287B" w:rsidRPr="003F60C5">
            <w:t xml:space="preserve">21% Central, 31% East, 21% South, 23% West). </w:t>
          </w:r>
          <w:r w:rsidR="004E1F05" w:rsidRPr="003F60C5">
            <w:t xml:space="preserve"> </w:t>
          </w:r>
        </w:p>
        <w:p w14:paraId="5E9029B4" w14:textId="6A0EFD02" w:rsidR="003D2FBB" w:rsidRPr="003F60C5" w:rsidRDefault="003D2FBB" w:rsidP="007F1E5B">
          <w:r w:rsidRPr="003F60C5">
            <w:lastRenderedPageBreak/>
            <w:t xml:space="preserve">In contrast, there is now lower demand for spending business rates </w:t>
          </w:r>
          <w:r w:rsidR="00457F0F" w:rsidRPr="003F60C5">
            <w:t xml:space="preserve">on upskilling London’s workforce </w:t>
          </w:r>
          <w:r w:rsidR="009333BF" w:rsidRPr="003F60C5">
            <w:t>–</w:t>
          </w:r>
          <w:r w:rsidR="00457F0F" w:rsidRPr="003F60C5">
            <w:t xml:space="preserve"> after a quarter said upskilling was a priority in 2021 and 2022, this has now dropped back to around a fifth (20%) of London businesses, consistent with the proportion seen in 2020. </w:t>
          </w:r>
        </w:p>
        <w:p w14:paraId="5B9CCB7C" w14:textId="77777777" w:rsidR="00073BFA" w:rsidRPr="003F60C5" w:rsidRDefault="00073BFA" w:rsidP="00A63565">
          <w:pPr>
            <w:pStyle w:val="Caption"/>
          </w:pPr>
          <w:r w:rsidRPr="003F60C5">
            <w:t>Priorities for investment of business rates</w:t>
          </w:r>
        </w:p>
        <w:p w14:paraId="29373FDF" w14:textId="68B782D8" w:rsidR="005248C0" w:rsidRPr="003F60C5" w:rsidRDefault="00FD4520" w:rsidP="00C95C17">
          <w:pPr>
            <w:pStyle w:val="Subtitle"/>
          </w:pPr>
          <w:bookmarkStart w:id="19" w:name="_Hlk116314300"/>
          <w:r w:rsidRPr="003F60C5">
            <w:rPr>
              <w:noProof/>
            </w:rPr>
            <w:drawing>
              <wp:inline distT="0" distB="0" distL="0" distR="0" wp14:anchorId="2881CE92" wp14:editId="659F676F">
                <wp:extent cx="6660000" cy="3247806"/>
                <wp:effectExtent l="0" t="0" r="0" b="0"/>
                <wp:docPr id="893753947" name="Picture 893753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660000" cy="3247806"/>
                        </a:xfrm>
                        <a:prstGeom prst="rect">
                          <a:avLst/>
                        </a:prstGeom>
                        <a:noFill/>
                      </pic:spPr>
                    </pic:pic>
                  </a:graphicData>
                </a:graphic>
              </wp:inline>
            </w:drawing>
          </w:r>
          <w:r w:rsidR="005248C0" w:rsidRPr="003F60C5">
            <w:t xml:space="preserve"> </w:t>
          </w:r>
          <w:r w:rsidR="005248C0" w:rsidRPr="003F60C5">
            <w:br/>
            <w:t>Base: All respondents (2020=1,251; 2021=1,276; 2022=1,369</w:t>
          </w:r>
          <w:r w:rsidR="004B63D9" w:rsidRPr="003F60C5">
            <w:t>; 2023=1,271</w:t>
          </w:r>
          <w:r w:rsidR="005248C0" w:rsidRPr="003F60C5">
            <w:t>)</w:t>
          </w:r>
          <w:bookmarkEnd w:id="19"/>
          <w:r w:rsidR="006031F2" w:rsidRPr="003F60C5">
            <w:br/>
            <w:t>*option not asked in all years</w:t>
          </w:r>
        </w:p>
        <w:p w14:paraId="22F31EA1" w14:textId="20F29659" w:rsidR="00E9655E" w:rsidRPr="003F60C5" w:rsidRDefault="00E9655E" w:rsidP="00E9655E">
          <w:pPr>
            <w:pStyle w:val="Heading3"/>
          </w:pPr>
          <w:bookmarkStart w:id="20" w:name="_Toc152258659"/>
          <w:r w:rsidRPr="003F60C5">
            <w:t>Support for devolution</w:t>
          </w:r>
          <w:bookmarkEnd w:id="20"/>
        </w:p>
        <w:p w14:paraId="5A4B5692" w14:textId="68243810" w:rsidR="00B5191A" w:rsidRPr="003F60C5" w:rsidRDefault="002C3C65" w:rsidP="004B63D9">
          <w:r w:rsidRPr="003F60C5">
            <w:t>Broadly, there is strong support from London businesses for devolution of powers to local councils</w:t>
          </w:r>
          <w:r w:rsidR="00F704DB" w:rsidRPr="003F60C5">
            <w:t xml:space="preserve"> – </w:t>
          </w:r>
          <w:r w:rsidR="00694531" w:rsidRPr="003F60C5">
            <w:t>around</w:t>
          </w:r>
          <w:r w:rsidR="00F704DB" w:rsidRPr="003F60C5">
            <w:t xml:space="preserve"> seven in ten agreed with </w:t>
          </w:r>
          <w:r w:rsidR="00AC647F" w:rsidRPr="003F60C5">
            <w:t>each statement given about increased powers and freedoms</w:t>
          </w:r>
          <w:r w:rsidR="00F57BA3" w:rsidRPr="003F60C5">
            <w:t xml:space="preserve"> (</w:t>
          </w:r>
          <w:r w:rsidR="002033E4" w:rsidRPr="003F60C5">
            <w:t>F</w:t>
          </w:r>
          <w:r w:rsidR="00F57BA3" w:rsidRPr="003F60C5">
            <w:t xml:space="preserve">igure </w:t>
          </w:r>
          <w:r w:rsidR="002033E4" w:rsidRPr="003F60C5">
            <w:t>4</w:t>
          </w:r>
          <w:r w:rsidR="00F57BA3" w:rsidRPr="003F60C5">
            <w:t>)</w:t>
          </w:r>
          <w:r w:rsidR="00AC647F" w:rsidRPr="003F60C5">
            <w:t xml:space="preserve">. </w:t>
          </w:r>
          <w:r w:rsidR="00B5191A" w:rsidRPr="003F60C5">
            <w:t xml:space="preserve">There is broad consensus across the </w:t>
          </w:r>
          <w:r w:rsidR="00045F4A" w:rsidRPr="003F60C5">
            <w:t xml:space="preserve">London business community </w:t>
          </w:r>
          <w:r w:rsidR="004960A3" w:rsidRPr="003F60C5">
            <w:t xml:space="preserve">with no significant differences at the overall level across London regions or business sizes. </w:t>
          </w:r>
        </w:p>
        <w:p w14:paraId="177C0CCE" w14:textId="3E302521" w:rsidR="00EC5C9C" w:rsidRPr="003F60C5" w:rsidRDefault="005038EC" w:rsidP="004B63D9">
          <w:r w:rsidRPr="003F60C5">
            <w:t>Agreement for devolution</w:t>
          </w:r>
          <w:r w:rsidR="004960A3" w:rsidRPr="003F60C5">
            <w:t xml:space="preserve"> is strongest around housing. </w:t>
          </w:r>
          <w:r w:rsidRPr="003F60C5">
            <w:t>A</w:t>
          </w:r>
          <w:r w:rsidR="00F57BA3" w:rsidRPr="003F60C5">
            <w:t xml:space="preserve">round a third (32%) of London businesses strongly agreed that </w:t>
          </w:r>
          <w:r w:rsidR="0008337E" w:rsidRPr="003F60C5">
            <w:t>local councils should have more freedoms to build houses – echoing the growing sense that housing is a key priority for business rates (</w:t>
          </w:r>
          <w:r w:rsidR="00277569">
            <w:t>f</w:t>
          </w:r>
          <w:r w:rsidR="0008337E" w:rsidRPr="003F60C5">
            <w:t xml:space="preserve">igure </w:t>
          </w:r>
          <w:r w:rsidR="00753B3E" w:rsidRPr="003F60C5">
            <w:t>3</w:t>
          </w:r>
          <w:r w:rsidR="0008337E" w:rsidRPr="003F60C5">
            <w:t xml:space="preserve">). </w:t>
          </w:r>
          <w:r w:rsidR="008B12FE" w:rsidRPr="003F60C5">
            <w:t xml:space="preserve">This is consistent across </w:t>
          </w:r>
          <w:r w:rsidR="00814146" w:rsidRPr="003F60C5">
            <w:t xml:space="preserve">the London regions </w:t>
          </w:r>
          <w:r w:rsidR="00E11D78" w:rsidRPr="003F60C5">
            <w:t>(</w:t>
          </w:r>
          <w:r w:rsidR="00162C9E" w:rsidRPr="003F60C5">
            <w:t xml:space="preserve">34% Central, 35% East, 32% South, 27% West) </w:t>
          </w:r>
          <w:r w:rsidR="00814146" w:rsidRPr="003F60C5">
            <w:t>and business sizes</w:t>
          </w:r>
          <w:r w:rsidR="00162C9E" w:rsidRPr="003F60C5">
            <w:t xml:space="preserve"> (32% micro/ small, 29% medium, 29% large)</w:t>
          </w:r>
          <w:r w:rsidR="00814146" w:rsidRPr="003F60C5">
            <w:t xml:space="preserve">. </w:t>
          </w:r>
        </w:p>
        <w:p w14:paraId="2F74EBA3" w14:textId="4938F4F7" w:rsidR="00452157" w:rsidRPr="003F60C5" w:rsidRDefault="00452157" w:rsidP="004B63D9">
          <w:r w:rsidRPr="003F60C5">
            <w:t xml:space="preserve">Seven in ten (72%) London businesses agree that local London councils should have greater powers around community safety and policing. </w:t>
          </w:r>
          <w:r w:rsidR="007024AE" w:rsidRPr="003F60C5">
            <w:t xml:space="preserve">Looking at London industries, over nine in ten in production/ agriculture are in agreement (94%), compared to </w:t>
          </w:r>
          <w:r w:rsidR="00470845" w:rsidRPr="003F60C5">
            <w:t>two thirds (</w:t>
          </w:r>
          <w:r w:rsidR="009953D8" w:rsidRPr="003F60C5">
            <w:t xml:space="preserve">67%) of those in information and communication/ </w:t>
          </w:r>
          <w:r w:rsidR="0061226B" w:rsidRPr="003F60C5">
            <w:t xml:space="preserve">professional, scientific, and technical services. </w:t>
          </w:r>
          <w:r w:rsidRPr="003F60C5">
            <w:t xml:space="preserve">Although </w:t>
          </w:r>
          <w:r w:rsidR="00D6599F" w:rsidRPr="003F60C5">
            <w:t>levels of</w:t>
          </w:r>
          <w:r w:rsidRPr="003F60C5">
            <w:t xml:space="preserve"> agreement </w:t>
          </w:r>
          <w:r w:rsidR="00D6599F" w:rsidRPr="003F60C5">
            <w:t>are</w:t>
          </w:r>
          <w:r w:rsidRPr="003F60C5">
            <w:t xml:space="preserve"> </w:t>
          </w:r>
          <w:r w:rsidRPr="003F60C5">
            <w:lastRenderedPageBreak/>
            <w:t xml:space="preserve">broadly consistent across London regions, those in Central London are </w:t>
          </w:r>
          <w:r w:rsidR="00D6599F" w:rsidRPr="003F60C5">
            <w:t>most unsure (14</w:t>
          </w:r>
          <w:r w:rsidR="000259A6" w:rsidRPr="003F60C5">
            <w:t xml:space="preserve">% Central, </w:t>
          </w:r>
          <w:r w:rsidR="00D6599F" w:rsidRPr="003F60C5">
            <w:t>9</w:t>
          </w:r>
          <w:r w:rsidR="000259A6" w:rsidRPr="003F60C5">
            <w:t xml:space="preserve">% East, </w:t>
          </w:r>
          <w:r w:rsidR="00D6599F" w:rsidRPr="003F60C5">
            <w:t>10</w:t>
          </w:r>
          <w:r w:rsidR="000259A6" w:rsidRPr="003F60C5">
            <w:t xml:space="preserve">% South, </w:t>
          </w:r>
          <w:r w:rsidR="00D6599F" w:rsidRPr="003F60C5">
            <w:t>11</w:t>
          </w:r>
          <w:r w:rsidR="000259A6" w:rsidRPr="003F60C5">
            <w:t xml:space="preserve">% West). </w:t>
          </w:r>
        </w:p>
        <w:p w14:paraId="273215BF" w14:textId="3CFE2C4C" w:rsidR="004B63D9" w:rsidRPr="003F60C5" w:rsidRDefault="004B63D9" w:rsidP="004B63D9">
          <w:pPr>
            <w:pStyle w:val="Caption"/>
          </w:pPr>
          <w:r w:rsidRPr="003F60C5">
            <w:t>Agreement with statements about local London councils</w:t>
          </w:r>
        </w:p>
        <w:p w14:paraId="4DF08547" w14:textId="14231C9C" w:rsidR="002731E8" w:rsidRPr="003F60C5" w:rsidRDefault="002B4E08" w:rsidP="004B63D9">
          <w:pPr>
            <w:pStyle w:val="Subtitle"/>
          </w:pPr>
          <w:r w:rsidRPr="003F60C5">
            <w:rPr>
              <w:noProof/>
            </w:rPr>
            <w:drawing>
              <wp:inline distT="0" distB="0" distL="0" distR="0" wp14:anchorId="0D59E254" wp14:editId="55E4F114">
                <wp:extent cx="6660000" cy="3247806"/>
                <wp:effectExtent l="0" t="0" r="0" b="0"/>
                <wp:docPr id="1546559205" name="Picture 1546559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60000" cy="3247806"/>
                        </a:xfrm>
                        <a:prstGeom prst="rect">
                          <a:avLst/>
                        </a:prstGeom>
                        <a:noFill/>
                      </pic:spPr>
                    </pic:pic>
                  </a:graphicData>
                </a:graphic>
              </wp:inline>
            </w:drawing>
          </w:r>
          <w:r w:rsidR="004B63D9" w:rsidRPr="003F60C5">
            <w:t xml:space="preserve"> Base: All respondents (2023=1,271)</w:t>
          </w:r>
        </w:p>
        <w:p w14:paraId="501DB741" w14:textId="4D72E733" w:rsidR="00E05292" w:rsidRPr="003F60C5" w:rsidRDefault="00E05292" w:rsidP="00E05292">
          <w:r w:rsidRPr="003F60C5">
            <w:t xml:space="preserve">In addition to </w:t>
          </w:r>
          <w:r w:rsidR="005841FC" w:rsidRPr="003F60C5">
            <w:t xml:space="preserve">supporting devolution, there is general support for the introduction of a ‘hotel tax’ in London that would be levied by accommodation providers and support local services. </w:t>
          </w:r>
          <w:r w:rsidR="000257FB" w:rsidRPr="003F60C5">
            <w:t xml:space="preserve">There are no significant </w:t>
          </w:r>
          <w:r w:rsidR="009A3FCA" w:rsidRPr="003F60C5">
            <w:t xml:space="preserve">differences </w:t>
          </w:r>
          <w:r w:rsidR="000257FB" w:rsidRPr="003F60C5">
            <w:t xml:space="preserve">in support across industries – </w:t>
          </w:r>
          <w:r w:rsidR="00287ED6" w:rsidRPr="003F60C5">
            <w:t xml:space="preserve">over half (56%) of businesses in accommodation and food services/ arts and recreation support the </w:t>
          </w:r>
          <w:r w:rsidR="009A5AFE" w:rsidRPr="003F60C5">
            <w:t>suggested introduction.</w:t>
          </w:r>
          <w:r w:rsidR="00843B0C" w:rsidRPr="003F60C5">
            <w:t xml:space="preserve"> Senior decision-makers in the motor trades/ wholesale/ transport and storage industry are the most likely to support a ‘hotel tax’ (73%). </w:t>
          </w:r>
        </w:p>
        <w:p w14:paraId="470B0456" w14:textId="40359204" w:rsidR="005841FC" w:rsidRPr="003F60C5" w:rsidRDefault="005841FC" w:rsidP="005841FC">
          <w:pPr>
            <w:pStyle w:val="Caption"/>
          </w:pPr>
          <w:r w:rsidRPr="003F60C5">
            <w:lastRenderedPageBreak/>
            <w:t>Support for a ‘hotel’ tax in London</w:t>
          </w:r>
        </w:p>
        <w:p w14:paraId="4ACCEF28" w14:textId="3B408C29" w:rsidR="00FD4520" w:rsidRPr="003F60C5" w:rsidRDefault="005841FC" w:rsidP="00C24F03">
          <w:pPr>
            <w:pStyle w:val="Subtitle"/>
          </w:pPr>
          <w:r w:rsidRPr="003F60C5">
            <w:rPr>
              <w:noProof/>
            </w:rPr>
            <w:drawing>
              <wp:inline distT="0" distB="0" distL="0" distR="0" wp14:anchorId="1010D220" wp14:editId="54B074EC">
                <wp:extent cx="6660000" cy="3251611"/>
                <wp:effectExtent l="0" t="0" r="0" b="6350"/>
                <wp:docPr id="1399153994" name="Picture 1399153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60000" cy="3251611"/>
                        </a:xfrm>
                        <a:prstGeom prst="rect">
                          <a:avLst/>
                        </a:prstGeom>
                        <a:noFill/>
                      </pic:spPr>
                    </pic:pic>
                  </a:graphicData>
                </a:graphic>
              </wp:inline>
            </w:drawing>
          </w:r>
          <w:r w:rsidRPr="003F60C5">
            <w:t xml:space="preserve"> Base: All respondents (2023=1,271)</w:t>
          </w:r>
        </w:p>
        <w:p w14:paraId="264D7AE6" w14:textId="77777777" w:rsidR="00BF5F70" w:rsidRPr="003F60C5" w:rsidRDefault="00BF5F70">
          <w:pPr>
            <w:spacing w:after="0" w:line="240" w:lineRule="auto"/>
            <w:rPr>
              <w:rFonts w:eastAsiaTheme="majorEastAsia" w:cstheme="majorBidi"/>
              <w:sz w:val="40"/>
              <w:szCs w:val="26"/>
            </w:rPr>
          </w:pPr>
          <w:r w:rsidRPr="003F60C5">
            <w:br w:type="page"/>
          </w:r>
        </w:p>
        <w:p w14:paraId="7F833F42" w14:textId="2F3BDB01" w:rsidR="00433787" w:rsidRPr="003F60C5" w:rsidRDefault="00433787" w:rsidP="00433787">
          <w:pPr>
            <w:pStyle w:val="Heading2"/>
          </w:pPr>
          <w:bookmarkStart w:id="21" w:name="_Toc152258660"/>
          <w:r w:rsidRPr="003F60C5">
            <w:lastRenderedPageBreak/>
            <w:t>London’s business environment</w:t>
          </w:r>
          <w:bookmarkEnd w:id="21"/>
        </w:p>
        <w:p w14:paraId="691EB904" w14:textId="77777777" w:rsidR="00433787" w:rsidRPr="003F60C5" w:rsidRDefault="00433787" w:rsidP="00433787">
          <w:pPr>
            <w:pStyle w:val="Heading3"/>
          </w:pPr>
          <w:bookmarkStart w:id="22" w:name="_Toc152258661"/>
          <w:r w:rsidRPr="003F60C5">
            <w:t>Impacts of inflation</w:t>
          </w:r>
          <w:bookmarkEnd w:id="22"/>
        </w:p>
        <w:p w14:paraId="5AACB9F9" w14:textId="77777777" w:rsidR="00433787" w:rsidRPr="003F60C5" w:rsidRDefault="00433787" w:rsidP="00433787">
          <w:r w:rsidRPr="003F60C5">
            <w:t xml:space="preserve">An increasing number of London businesses say they are making operational changes in response to rises in inflation and the associated cost of living issue – three quarters (77%) now say this compared to 68% last year. However, those in Central London are the least likely to say they are making an operational change as a result of inflationary pressures </w:t>
          </w:r>
          <w:r w:rsidRPr="003F60C5">
            <w:rPr>
              <w:rStyle w:val="normaltextrun"/>
              <w:color w:val="000000"/>
              <w:shd w:val="clear" w:color="auto" w:fill="FFFFFF"/>
            </w:rPr>
            <w:t>(72% Central, 85% East, 82% South, 79% West).</w:t>
          </w:r>
        </w:p>
        <w:p w14:paraId="2F677866" w14:textId="5CEF580F" w:rsidR="00433787" w:rsidRPr="003F60C5" w:rsidRDefault="00433787" w:rsidP="00433787">
          <w:r w:rsidRPr="003F60C5">
            <w:t>Consistent with last year, the most common activity is to increase prices for goods</w:t>
          </w:r>
          <w:r w:rsidR="009B254B" w:rsidRPr="003F60C5">
            <w:t xml:space="preserve"> /</w:t>
          </w:r>
          <w:r w:rsidRPr="003F60C5">
            <w:t xml:space="preserve"> services (36%), followed by reducing profit margins (25%). However, the latter has fallen compared with 2022, with a quarter (25%) saying they have/ will reduce profit margins compared to three in ten last year. The shift has predominantly come from micro/ small businesses </w:t>
          </w:r>
          <w:r w:rsidR="0075368D" w:rsidRPr="003F60C5">
            <w:t>–</w:t>
          </w:r>
          <w:r w:rsidRPr="003F60C5">
            <w:t xml:space="preserve"> now only 25% say they have/ will reduce profit margins as a result of rises in inflation compared to 30% who said this in 2022. </w:t>
          </w:r>
        </w:p>
        <w:p w14:paraId="2F82ACF5" w14:textId="3399D59B" w:rsidR="00433787" w:rsidRPr="003F60C5" w:rsidRDefault="00433787" w:rsidP="00433787">
          <w:r w:rsidRPr="003F60C5">
            <w:t>Although over a third say their response is to increase prices, there has been a marked rise in the proportion of London businesses who are reducing prices of their products/ services or introducing new product lines into their offering (</w:t>
          </w:r>
          <w:r w:rsidR="00277569">
            <w:t>f</w:t>
          </w:r>
          <w:r w:rsidRPr="003F60C5">
            <w:t xml:space="preserve">igure </w:t>
          </w:r>
          <w:r w:rsidR="00277569">
            <w:t>6</w:t>
          </w:r>
          <w:r w:rsidRPr="003F60C5">
            <w:t>). Businesses in East London are the most likely to say they are either reducing prices (7% Central, 18% East, 14% South, 13% West),</w:t>
          </w:r>
          <w:r w:rsidRPr="003F60C5">
            <w:rPr>
              <w:rStyle w:val="normaltextrun"/>
              <w:color w:val="000000"/>
              <w:shd w:val="clear" w:color="auto" w:fill="FFFFFF"/>
            </w:rPr>
            <w:t xml:space="preserve"> increasing investment (7% Central, 18% East, 9% South, 8% West),</w:t>
          </w:r>
          <w:r w:rsidRPr="003F60C5">
            <w:t xml:space="preserve"> or introducing new lines (16% Central, 26% East, 20% South, 14% West). </w:t>
          </w:r>
        </w:p>
        <w:p w14:paraId="43320CEB" w14:textId="75D3EF94" w:rsidR="00433787" w:rsidRPr="003F60C5" w:rsidRDefault="00433787" w:rsidP="00433787">
          <w:r w:rsidRPr="003F60C5">
            <w:t>Across industry, a third of decision-makers in the motor trades/ wholesale/ transportation and storage industr</w:t>
          </w:r>
          <w:r w:rsidR="00814A45" w:rsidRPr="003F60C5">
            <w:t>ies</w:t>
          </w:r>
          <w:r w:rsidRPr="003F60C5">
            <w:t xml:space="preserve"> say they are introducing new product/ service lines (32%) while those in the retail industry are the most likely to be reducing prices (21%). Nearly half (47%) of those in the accommodation and food service/ arts, entertainment and recreation industry are increasing their prices. </w:t>
          </w:r>
        </w:p>
        <w:p w14:paraId="72266C02" w14:textId="77777777" w:rsidR="00433787" w:rsidRPr="003F60C5" w:rsidRDefault="00433787" w:rsidP="00BF5F70">
          <w:pPr>
            <w:pStyle w:val="Caption"/>
          </w:pPr>
          <w:r w:rsidRPr="003F60C5">
            <w:lastRenderedPageBreak/>
            <w:t>Operational changes as a result of rises in inflation and the cost of living issue</w:t>
          </w:r>
        </w:p>
        <w:p w14:paraId="470A845C" w14:textId="77777777" w:rsidR="00433787" w:rsidRPr="003F60C5" w:rsidRDefault="00433787" w:rsidP="00433787">
          <w:pPr>
            <w:pStyle w:val="Subtitle"/>
          </w:pPr>
          <w:r w:rsidRPr="003F60C5">
            <w:rPr>
              <w:noProof/>
            </w:rPr>
            <w:drawing>
              <wp:inline distT="0" distB="0" distL="0" distR="0" wp14:anchorId="6E3ACCE0" wp14:editId="60D2AD0D">
                <wp:extent cx="6660000" cy="3247806"/>
                <wp:effectExtent l="0" t="0" r="0" b="0"/>
                <wp:docPr id="2142158148" name="Picture 2142158148" descr="A colorful line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158148" name="Picture 2142158148" descr="A colorful lines on a black background&#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60000" cy="3247806"/>
                        </a:xfrm>
                        <a:prstGeom prst="rect">
                          <a:avLst/>
                        </a:prstGeom>
                        <a:noFill/>
                      </pic:spPr>
                    </pic:pic>
                  </a:graphicData>
                </a:graphic>
              </wp:inline>
            </w:drawing>
          </w:r>
          <w:r w:rsidRPr="003F60C5">
            <w:t xml:space="preserve"> Base: All respondents (2022=1,369; 2023=1,271)</w:t>
          </w:r>
          <w:r w:rsidRPr="003F60C5">
            <w:br/>
            <w:t>*option not asked in all years</w:t>
          </w:r>
        </w:p>
        <w:p w14:paraId="79848C2B" w14:textId="77777777" w:rsidR="00433787" w:rsidRPr="003F60C5" w:rsidRDefault="00433787" w:rsidP="00433787">
          <w:r w:rsidRPr="003F60C5">
            <w:t>Similarly, an increased proportion of London businesses plan to/ have already made workforce changes in response to rises in inflation – only half (49%) of London businesses reported this in 2022, compared to 61% in 2023. However, a third (33%) of micro/ small businesses have not/ do not plan to make any workforce changes – a much higher level than medium (17%) or large (14%) businesses.</w:t>
          </w:r>
        </w:p>
        <w:p w14:paraId="6D024A26" w14:textId="77777777" w:rsidR="00433787" w:rsidRPr="003F60C5" w:rsidRDefault="00433787" w:rsidP="00433787">
          <w:r w:rsidRPr="003F60C5">
            <w:t>The most common workforce change continues to be increasing wages and incentive schemes with a quarter (25%) of businesses doing this. Three in ten within East London are/ plan to do this, nearly double the proportion of West London (27% Central, 31% East, 25% South, 17% West).</w:t>
          </w:r>
        </w:p>
        <w:p w14:paraId="0BE38FD1" w14:textId="229C234F" w:rsidR="00433787" w:rsidRPr="003F60C5" w:rsidRDefault="00433787" w:rsidP="00433787">
          <w:r w:rsidRPr="003F60C5">
            <w:t>Otherwise, there has been a significant rise in the proportion of businesses doing all other listed workforce activities (</w:t>
          </w:r>
          <w:r w:rsidR="00277569">
            <w:t>f</w:t>
          </w:r>
          <w:r w:rsidRPr="003F60C5">
            <w:t xml:space="preserve">igure </w:t>
          </w:r>
          <w:r w:rsidR="00277569">
            <w:t>7</w:t>
          </w:r>
          <w:r w:rsidRPr="003F60C5">
            <w:t xml:space="preserve">). In particular, a fifth (19%) of London businesses say they are now freezing or cutting wages and incentive schemes compared to only one in ten (11%) saying they were doing this last year. </w:t>
          </w:r>
        </w:p>
        <w:p w14:paraId="3410E9B7" w14:textId="77777777" w:rsidR="00433787" w:rsidRPr="003F60C5" w:rsidRDefault="00433787" w:rsidP="00433787">
          <w:r w:rsidRPr="003F60C5">
            <w:t xml:space="preserve">A third (33%) of large businesses are freezing or reducing their headcount, compared to only a fifth of micro/ small (21%) or medium (20%) businesses in London. There are no significant differences by industry or London region – business size is the main driver of reduced headcount as a response to the cost of living. However, large businesses are also the most likely to provide employee helplines (36%) or interest-free loans (18%). </w:t>
          </w:r>
        </w:p>
        <w:p w14:paraId="07E2F271" w14:textId="77777777" w:rsidR="00433787" w:rsidRPr="003F60C5" w:rsidRDefault="00433787" w:rsidP="00433787">
          <w:pPr>
            <w:pStyle w:val="Caption"/>
          </w:pPr>
          <w:r w:rsidRPr="003F60C5">
            <w:lastRenderedPageBreak/>
            <w:t>Workforce changes as a result of rises in inflation and the cost of living issue</w:t>
          </w:r>
        </w:p>
        <w:p w14:paraId="287B8E2D" w14:textId="77777777" w:rsidR="00433787" w:rsidRPr="003F60C5" w:rsidRDefault="00433787" w:rsidP="00433787">
          <w:pPr>
            <w:pStyle w:val="Subtitle"/>
          </w:pPr>
          <w:r w:rsidRPr="003F60C5">
            <w:rPr>
              <w:noProof/>
            </w:rPr>
            <w:drawing>
              <wp:inline distT="0" distB="0" distL="0" distR="0" wp14:anchorId="0D45B959" wp14:editId="46E434D8">
                <wp:extent cx="6660000" cy="3247806"/>
                <wp:effectExtent l="0" t="0" r="0" b="0"/>
                <wp:docPr id="1832398915" name="Picture 1832398915" descr="A colorful rectangle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98915" name="Picture 1832398915" descr="A colorful rectangles on a black background&#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660000" cy="3247806"/>
                        </a:xfrm>
                        <a:prstGeom prst="rect">
                          <a:avLst/>
                        </a:prstGeom>
                        <a:noFill/>
                      </pic:spPr>
                    </pic:pic>
                  </a:graphicData>
                </a:graphic>
              </wp:inline>
            </w:drawing>
          </w:r>
          <w:r w:rsidRPr="003F60C5">
            <w:t xml:space="preserve"> </w:t>
          </w:r>
          <w:r w:rsidRPr="003F60C5">
            <w:rPr>
              <w:rStyle w:val="SubtitleChar"/>
            </w:rPr>
            <w:t>Base: All respondents (2022=1,369; 2023=1,271)</w:t>
          </w:r>
        </w:p>
        <w:p w14:paraId="270A25DF" w14:textId="77777777" w:rsidR="00433787" w:rsidRPr="003F60C5" w:rsidRDefault="00433787" w:rsidP="00433787">
          <w:pPr>
            <w:pStyle w:val="Heading3"/>
          </w:pPr>
          <w:bookmarkStart w:id="23" w:name="_Toc152258662"/>
          <w:r w:rsidRPr="003F60C5">
            <w:t>Diversity and inclusion</w:t>
          </w:r>
          <w:bookmarkEnd w:id="23"/>
        </w:p>
        <w:p w14:paraId="4B5BA777" w14:textId="61B35F8B" w:rsidR="00433787" w:rsidRPr="003F60C5" w:rsidRDefault="00433787" w:rsidP="00433787">
          <w:r w:rsidRPr="003F60C5">
            <w:t xml:space="preserve">Broadly, most London businesses do at least one of the listed diversity, equality, and inclusion activities (62%). There is an upward trend by business size, with large businesses the most likely to be </w:t>
          </w:r>
          <w:r w:rsidR="008937A2" w:rsidRPr="003F60C5">
            <w:t xml:space="preserve">undertaking </w:t>
          </w:r>
          <w:r w:rsidRPr="003F60C5">
            <w:t xml:space="preserve">the activities (62% micro/ small, 72% medium, 86% large). </w:t>
          </w:r>
        </w:p>
        <w:p w14:paraId="163456B3" w14:textId="722A1122" w:rsidR="00433787" w:rsidRPr="003F60C5" w:rsidRDefault="00433787" w:rsidP="00433787">
          <w:r w:rsidRPr="003F60C5">
            <w:t xml:space="preserve">Across </w:t>
          </w:r>
          <w:r w:rsidR="00567B23" w:rsidRPr="003F60C5">
            <w:t xml:space="preserve">the </w:t>
          </w:r>
          <w:r w:rsidRPr="003F60C5">
            <w:t>region</w:t>
          </w:r>
          <w:r w:rsidR="00567B23" w:rsidRPr="003F60C5">
            <w:t>s</w:t>
          </w:r>
          <w:r w:rsidRPr="003F60C5">
            <w:t xml:space="preserve">, </w:t>
          </w:r>
          <w:r w:rsidR="00D50E93" w:rsidRPr="003F60C5">
            <w:t xml:space="preserve">businesses </w:t>
          </w:r>
          <w:r w:rsidRPr="003F60C5">
            <w:t xml:space="preserve">in East London are the most likely to be doing at least one diversity and inclusion activity (64% Central, 70% East, 55% South, 53% West). However, those in Central London are by far the most likely to have a diversity and inclusion policy (40% Central, 28% East, 24% South, 21% West) or have implemented inclusive employee development (26% Central, 18% East, 15% South, 12% West). </w:t>
          </w:r>
        </w:p>
        <w:p w14:paraId="70EEDC07" w14:textId="77777777" w:rsidR="00433787" w:rsidRPr="003F60C5" w:rsidRDefault="00433787" w:rsidP="00433787">
          <w:r w:rsidRPr="003F60C5">
            <w:t xml:space="preserve">The retail industry is the most likely to have implemented inclusive people management (36%), more than double that of those in the construction/ property industry (14%). They are also much more likely than the construction/ property industry to adapt their products and services to be more inclusive (32% retail, 9% construction). Decision-makers in motor trades/ wholesale/ transport and storage as well as those in production/ agriculture are particularly likely to say they are using inclusive procurement policies (27% production/ agriculture, 25% motor trades/ wholesale/ transport and storage). </w:t>
          </w:r>
        </w:p>
        <w:p w14:paraId="167BF1EE" w14:textId="77777777" w:rsidR="00433787" w:rsidRPr="003F60C5" w:rsidRDefault="00433787" w:rsidP="00433787">
          <w:pPr>
            <w:pStyle w:val="Caption"/>
          </w:pPr>
          <w:r w:rsidRPr="003F60C5">
            <w:lastRenderedPageBreak/>
            <w:t xml:space="preserve">Diversity and inclusion activities </w:t>
          </w:r>
        </w:p>
        <w:p w14:paraId="2BFCF4D4" w14:textId="1ECA71FD" w:rsidR="00433787" w:rsidRPr="003F60C5" w:rsidRDefault="003C1FED" w:rsidP="00433787">
          <w:pPr>
            <w:pStyle w:val="Subtitle"/>
          </w:pPr>
          <w:r w:rsidRPr="003F60C5">
            <w:rPr>
              <w:rStyle w:val="SubtitleChar"/>
              <w:noProof/>
            </w:rPr>
            <w:drawing>
              <wp:inline distT="0" distB="0" distL="0" distR="0" wp14:anchorId="06976BF3" wp14:editId="46B46FAE">
                <wp:extent cx="6660000" cy="3247806"/>
                <wp:effectExtent l="0" t="0" r="0" b="0"/>
                <wp:docPr id="1875288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660000" cy="3247806"/>
                        </a:xfrm>
                        <a:prstGeom prst="rect">
                          <a:avLst/>
                        </a:prstGeom>
                        <a:noFill/>
                      </pic:spPr>
                    </pic:pic>
                  </a:graphicData>
                </a:graphic>
              </wp:inline>
            </w:drawing>
          </w:r>
          <w:r w:rsidR="00433787" w:rsidRPr="003F60C5">
            <w:rPr>
              <w:rStyle w:val="SubtitleChar"/>
            </w:rPr>
            <w:t xml:space="preserve"> Base: All respondents (2023=1,271)</w:t>
          </w:r>
        </w:p>
        <w:p w14:paraId="224939CA" w14:textId="77777777" w:rsidR="00433787" w:rsidRPr="003F60C5" w:rsidRDefault="00433787" w:rsidP="00433787">
          <w:pPr>
            <w:spacing w:after="0" w:line="240" w:lineRule="auto"/>
            <w:rPr>
              <w:rFonts w:eastAsiaTheme="majorEastAsia" w:cstheme="majorBidi"/>
              <w:sz w:val="40"/>
              <w:szCs w:val="26"/>
            </w:rPr>
          </w:pPr>
          <w:r w:rsidRPr="003F60C5">
            <w:rPr>
              <w:rFonts w:eastAsiaTheme="majorEastAsia" w:cstheme="majorBidi"/>
              <w:sz w:val="40"/>
              <w:szCs w:val="26"/>
            </w:rPr>
            <w:br w:type="page"/>
          </w:r>
        </w:p>
        <w:p w14:paraId="25B124A4" w14:textId="02F9F8DD" w:rsidR="009D2D24" w:rsidRPr="003F60C5" w:rsidRDefault="009D2D24" w:rsidP="009D2D24">
          <w:pPr>
            <w:pStyle w:val="Heading2"/>
          </w:pPr>
          <w:bookmarkStart w:id="24" w:name="_Toc152258663"/>
          <w:r w:rsidRPr="003F60C5">
            <w:lastRenderedPageBreak/>
            <w:t>Skills and training</w:t>
          </w:r>
          <w:bookmarkEnd w:id="24"/>
          <w:r w:rsidR="00571920" w:rsidRPr="003F60C5">
            <w:t xml:space="preserve"> </w:t>
          </w:r>
        </w:p>
        <w:p w14:paraId="0F86FB49" w14:textId="350A7001" w:rsidR="008159EC" w:rsidRPr="003F60C5" w:rsidRDefault="008159EC" w:rsidP="008159EC">
          <w:pPr>
            <w:pStyle w:val="Heading3"/>
          </w:pPr>
          <w:bookmarkStart w:id="25" w:name="_Toc152258664"/>
          <w:r w:rsidRPr="003F60C5">
            <w:t>Skills challenges</w:t>
          </w:r>
          <w:bookmarkEnd w:id="25"/>
        </w:p>
        <w:p w14:paraId="73DBEF68" w14:textId="352D49A5" w:rsidR="005F4A12" w:rsidRPr="003F60C5" w:rsidRDefault="005D2DC7" w:rsidP="005F4A12">
          <w:r w:rsidRPr="003F60C5">
            <w:t>T</w:t>
          </w:r>
          <w:r w:rsidR="00D62DE2" w:rsidRPr="003F60C5">
            <w:t>he top workforce challenges facing London businesses over the next 12 months are broadly consistent with</w:t>
          </w:r>
          <w:r w:rsidR="00F77653" w:rsidRPr="003F60C5">
            <w:t xml:space="preserve"> those reported in</w:t>
          </w:r>
          <w:r w:rsidR="00D62DE2" w:rsidRPr="003F60C5">
            <w:t xml:space="preserve"> 2022. The </w:t>
          </w:r>
          <w:r w:rsidR="00B9450D" w:rsidRPr="003F60C5">
            <w:t xml:space="preserve">main </w:t>
          </w:r>
          <w:r w:rsidR="00D62DE2" w:rsidRPr="003F60C5">
            <w:t xml:space="preserve">challenge remains pressure to increase wages (40%), </w:t>
          </w:r>
          <w:r w:rsidR="00BC34FF" w:rsidRPr="003F60C5">
            <w:t>while a quarter are concerned about staff retention (27%), resources for recruiting (24%) and skills shortages amongst applicants (24%).</w:t>
          </w:r>
          <w:r w:rsidR="00D62DE2" w:rsidRPr="003F60C5">
            <w:t xml:space="preserve"> </w:t>
          </w:r>
          <w:r w:rsidR="00BC34FF" w:rsidRPr="003F60C5">
            <w:t>There has been a significant fall in the proportion of London businesses who think a lack of applicants will be a challenge over the coming year – returning to around a fifth (19%)</w:t>
          </w:r>
          <w:r w:rsidR="002F0B00" w:rsidRPr="003F60C5">
            <w:t xml:space="preserve"> </w:t>
          </w:r>
          <w:r w:rsidR="00BC34FF" w:rsidRPr="003F60C5">
            <w:t xml:space="preserve">of London businesses, consistent with 2021. </w:t>
          </w:r>
        </w:p>
        <w:p w14:paraId="299E6A89" w14:textId="70694F46" w:rsidR="00B552CE" w:rsidRPr="003F60C5" w:rsidRDefault="002F0B00" w:rsidP="005F4A12">
          <w:r w:rsidRPr="003F60C5">
            <w:t xml:space="preserve">In 2022, the production/ agriculture industry had overtaken </w:t>
          </w:r>
          <w:r w:rsidR="001B148B" w:rsidRPr="003F60C5">
            <w:t>motor trades/ wholesale/ transport and storage as the most likely to</w:t>
          </w:r>
          <w:r w:rsidRPr="003F60C5">
            <w:t xml:space="preserve"> </w:t>
          </w:r>
          <w:r w:rsidR="001B148B" w:rsidRPr="003F60C5">
            <w:t>face pressure to increase wages. This has not been sustained. Now, d</w:t>
          </w:r>
          <w:r w:rsidR="00B552CE" w:rsidRPr="003F60C5">
            <w:t xml:space="preserve">ecision makers in </w:t>
          </w:r>
          <w:r w:rsidR="00466EAD" w:rsidRPr="003F60C5">
            <w:t xml:space="preserve">the motor trades/ wholesale/ transport and storage </w:t>
          </w:r>
          <w:r w:rsidR="001B148B" w:rsidRPr="003F60C5">
            <w:t>are back to being</w:t>
          </w:r>
          <w:r w:rsidR="00466EAD" w:rsidRPr="003F60C5">
            <w:t xml:space="preserve"> the most likely to face pressure to increase wages </w:t>
          </w:r>
          <w:r w:rsidR="001B148B" w:rsidRPr="003F60C5">
            <w:t xml:space="preserve">(51% motor trades/ wholesale/ transport and storage, 28% production/ agriculture). </w:t>
          </w:r>
          <w:r w:rsidR="005320CC" w:rsidRPr="003F60C5">
            <w:t>Instead, those in production/ agriculture are the most likely to say productivity is a key workforce challenge for the coming year (41%)</w:t>
          </w:r>
          <w:r w:rsidR="00F33A04" w:rsidRPr="003F60C5">
            <w:t xml:space="preserve">, double that of most other industries (for example, </w:t>
          </w:r>
          <w:r w:rsidR="008C3C94" w:rsidRPr="003F60C5">
            <w:t xml:space="preserve">21% in finance and insurance/ business administration say the same). </w:t>
          </w:r>
        </w:p>
        <w:p w14:paraId="1D580348" w14:textId="44513C6D" w:rsidR="003C3530" w:rsidRPr="003F60C5" w:rsidRDefault="003C3530" w:rsidP="005F4A12">
          <w:r w:rsidRPr="003F60C5">
            <w:t xml:space="preserve">Those in Central London are the most likely to say they are facing pressure to increase wages (45% Central, 39% East, 32% South, </w:t>
          </w:r>
          <w:r w:rsidR="00192708" w:rsidRPr="003F60C5">
            <w:t>3</w:t>
          </w:r>
          <w:r w:rsidRPr="003F60C5">
            <w:t>5% West)</w:t>
          </w:r>
          <w:r w:rsidR="00191DE7" w:rsidRPr="003F60C5">
            <w:t xml:space="preserve"> while those in South London are the least likely to cite concerns about staff retention (</w:t>
          </w:r>
          <w:r w:rsidR="00ED6B10" w:rsidRPr="003F60C5">
            <w:t>29% Central, 23% East, 18% South, 29% West).</w:t>
          </w:r>
          <w:r w:rsidR="00191DE7" w:rsidRPr="003F60C5">
            <w:t xml:space="preserve"> Decision-makers</w:t>
          </w:r>
          <w:r w:rsidRPr="003F60C5">
            <w:t xml:space="preserve"> in East </w:t>
          </w:r>
          <w:r w:rsidR="00191DE7" w:rsidRPr="003F60C5">
            <w:t>London</w:t>
          </w:r>
          <w:r w:rsidRPr="003F60C5">
            <w:t xml:space="preserve"> are concerned about skills shortages in their existing staff (15% Central, 23% East, </w:t>
          </w:r>
          <w:r w:rsidR="005857AE" w:rsidRPr="003F60C5">
            <w:t>13% South, 16% West)</w:t>
          </w:r>
          <w:r w:rsidR="00786483" w:rsidRPr="003F60C5">
            <w:t xml:space="preserve"> or about staff ill with COVID-19 (</w:t>
          </w:r>
          <w:r w:rsidR="005434EB" w:rsidRPr="003F60C5">
            <w:t xml:space="preserve">5% Central, 14% East, </w:t>
          </w:r>
          <w:r w:rsidR="00537277" w:rsidRPr="003F60C5">
            <w:t xml:space="preserve">9% South, 8% West). </w:t>
          </w:r>
        </w:p>
        <w:p w14:paraId="1CFD34E3" w14:textId="1CE17C12" w:rsidR="002345D9" w:rsidRPr="003F60C5" w:rsidRDefault="002345D9" w:rsidP="005F4A12">
          <w:r w:rsidRPr="003F60C5">
            <w:t xml:space="preserve">Workforce challenges vary across business size too, with </w:t>
          </w:r>
          <w:r w:rsidR="004E573E" w:rsidRPr="003F60C5">
            <w:t>medium-sized businesses the most concerned about skills shortages in their existing staff (17% small/ micro, 28% medium, 20% large). L</w:t>
          </w:r>
          <w:r w:rsidRPr="003F60C5">
            <w:t xml:space="preserve">arge businesses </w:t>
          </w:r>
          <w:r w:rsidR="004E573E" w:rsidRPr="003F60C5">
            <w:t>are</w:t>
          </w:r>
          <w:r w:rsidRPr="003F60C5">
            <w:t xml:space="preserve"> more concerned about flexible working arrangements (</w:t>
          </w:r>
          <w:r w:rsidR="007A74BE" w:rsidRPr="003F60C5">
            <w:t xml:space="preserve">19% </w:t>
          </w:r>
          <w:r w:rsidR="008B6A90" w:rsidRPr="003F60C5">
            <w:t xml:space="preserve">micro/ small, 17% medium, 29% large). </w:t>
          </w:r>
        </w:p>
        <w:p w14:paraId="44A7FF76" w14:textId="5ED0437C" w:rsidR="00104962" w:rsidRPr="003F60C5" w:rsidRDefault="00104962" w:rsidP="005F4A12">
          <w:pPr>
            <w:pStyle w:val="Caption"/>
          </w:pPr>
          <w:r w:rsidRPr="003F60C5">
            <w:lastRenderedPageBreak/>
            <w:t xml:space="preserve">Main skills and labour market challenges over the next 12 months (top </w:t>
          </w:r>
          <w:r w:rsidR="00A157C8" w:rsidRPr="003F60C5">
            <w:t>five</w:t>
          </w:r>
          <w:r w:rsidRPr="003F60C5">
            <w:t>)</w:t>
          </w:r>
        </w:p>
        <w:p w14:paraId="55227D90" w14:textId="08FBB54A" w:rsidR="00E9655E" w:rsidRPr="003F60C5" w:rsidRDefault="00A76CB4" w:rsidP="005F7702">
          <w:pPr>
            <w:pStyle w:val="Subtitle"/>
          </w:pPr>
          <w:r w:rsidRPr="003F60C5">
            <w:rPr>
              <w:noProof/>
            </w:rPr>
            <w:drawing>
              <wp:inline distT="0" distB="0" distL="0" distR="0" wp14:anchorId="7D766345" wp14:editId="658D5628">
                <wp:extent cx="6660000" cy="3249477"/>
                <wp:effectExtent l="0" t="0" r="0" b="0"/>
                <wp:docPr id="5958150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660000" cy="3249477"/>
                        </a:xfrm>
                        <a:prstGeom prst="rect">
                          <a:avLst/>
                        </a:prstGeom>
                        <a:noFill/>
                      </pic:spPr>
                    </pic:pic>
                  </a:graphicData>
                </a:graphic>
              </wp:inline>
            </w:drawing>
          </w:r>
          <w:r w:rsidR="005F7702" w:rsidRPr="003F60C5">
            <w:t xml:space="preserve"> Base: All respondents (</w:t>
          </w:r>
          <w:r w:rsidR="003C1FED" w:rsidRPr="003F60C5">
            <w:t>2023: micro/ small=</w:t>
          </w:r>
          <w:r w:rsidRPr="003F60C5">
            <w:t>871; medium=111; large=289</w:t>
          </w:r>
          <w:r w:rsidR="005F7702" w:rsidRPr="003F60C5">
            <w:t>)</w:t>
          </w:r>
        </w:p>
        <w:p w14:paraId="4CC14A6D" w14:textId="37AE3111" w:rsidR="000B7E65" w:rsidRPr="003F60C5" w:rsidRDefault="00E20FB2" w:rsidP="00484A6D">
          <w:r w:rsidRPr="003F60C5">
            <w:t>Three quarters (76%) of London businesses currently have issues with the skills in their current workforce</w:t>
          </w:r>
          <w:r w:rsidR="00067182" w:rsidRPr="003F60C5">
            <w:t>, although smaller businesses are less likely than large businesses to have skills</w:t>
          </w:r>
          <w:r w:rsidR="00E46C87" w:rsidRPr="003F60C5">
            <w:t xml:space="preserve"> </w:t>
          </w:r>
          <w:r w:rsidR="00067182" w:rsidRPr="003F60C5">
            <w:t xml:space="preserve">challenges (76% </w:t>
          </w:r>
          <w:r w:rsidR="009D0913" w:rsidRPr="003F60C5">
            <w:t xml:space="preserve">small/ micro, </w:t>
          </w:r>
          <w:r w:rsidR="0020685C" w:rsidRPr="003F60C5">
            <w:t>86</w:t>
          </w:r>
          <w:r w:rsidR="004C0463" w:rsidRPr="003F60C5">
            <w:t>%</w:t>
          </w:r>
          <w:r w:rsidR="0020685C" w:rsidRPr="003F60C5">
            <w:t xml:space="preserve"> medium, </w:t>
          </w:r>
          <w:r w:rsidR="00670F76" w:rsidRPr="003F60C5">
            <w:t xml:space="preserve">84% large). </w:t>
          </w:r>
          <w:r w:rsidR="00C82961" w:rsidRPr="003F60C5">
            <w:t xml:space="preserve">Those </w:t>
          </w:r>
          <w:r w:rsidR="004E78AE" w:rsidRPr="003F60C5">
            <w:t>in East London are more likely than</w:t>
          </w:r>
          <w:r w:rsidR="00C82961" w:rsidRPr="003F60C5">
            <w:t xml:space="preserve"> </w:t>
          </w:r>
          <w:r w:rsidR="00E46C87" w:rsidRPr="003F60C5">
            <w:t>overall</w:t>
          </w:r>
          <w:r w:rsidR="00C82961" w:rsidRPr="003F60C5">
            <w:t xml:space="preserve"> to be facing skills challenges among their current workforce (74% Central, 82% East, 75% South, 76% West)</w:t>
          </w:r>
          <w:r w:rsidR="00E46C87" w:rsidRPr="003F60C5">
            <w:t xml:space="preserve">. </w:t>
          </w:r>
        </w:p>
        <w:p w14:paraId="0B69C261" w14:textId="238D5829" w:rsidR="00484A6D" w:rsidRPr="003F60C5" w:rsidRDefault="002B60D4" w:rsidP="00484A6D">
          <w:r w:rsidRPr="003F60C5">
            <w:t>A</w:t>
          </w:r>
          <w:r w:rsidR="00A157C8" w:rsidRPr="003F60C5">
            <w:t xml:space="preserve"> quarter (24%) cite technical or job-specific skills. However, this is a marked shift downward from 2022, when three in ten (31%) were experiencing challenges with this. </w:t>
          </w:r>
          <w:r w:rsidR="00F665E8" w:rsidRPr="003F60C5">
            <w:t xml:space="preserve">By contrast, challenges with other skills have increased. Issues with management/ interpersonal skills have been steadily increasing since 2020, with a fifth </w:t>
          </w:r>
          <w:r w:rsidR="00890B6C" w:rsidRPr="003F60C5">
            <w:t xml:space="preserve">(20%) of businesses </w:t>
          </w:r>
          <w:r w:rsidR="00F743DF" w:rsidRPr="003F60C5">
            <w:t xml:space="preserve">now </w:t>
          </w:r>
          <w:r w:rsidR="00890B6C" w:rsidRPr="003F60C5">
            <w:t xml:space="preserve">seeing this as a challenge in their current staff. A similar proportion </w:t>
          </w:r>
          <w:r w:rsidR="00617FF5" w:rsidRPr="003F60C5">
            <w:t xml:space="preserve">now </w:t>
          </w:r>
          <w:r w:rsidR="00890B6C" w:rsidRPr="003F60C5">
            <w:t>also see challenges with commercial awareness, time management skills and leadership sk</w:t>
          </w:r>
          <w:r w:rsidR="00617FF5" w:rsidRPr="003F60C5">
            <w:t>ills (</w:t>
          </w:r>
          <w:r w:rsidR="00277569">
            <w:t>f</w:t>
          </w:r>
          <w:r w:rsidR="00ED4F9D" w:rsidRPr="003F60C5">
            <w:t xml:space="preserve">igure </w:t>
          </w:r>
          <w:r w:rsidR="00277569">
            <w:t>10</w:t>
          </w:r>
          <w:r w:rsidR="00617FF5" w:rsidRPr="003F60C5">
            <w:t xml:space="preserve">). </w:t>
          </w:r>
        </w:p>
        <w:p w14:paraId="59AB5B76" w14:textId="785BD377" w:rsidR="000A5D33" w:rsidRPr="003F60C5" w:rsidRDefault="00BE49FA" w:rsidP="00484A6D">
          <w:r w:rsidRPr="003F60C5">
            <w:t>Large businesses remain the most likely to have issues with their technical/ job-specific skills, although this has fallen since 2022 (</w:t>
          </w:r>
          <w:r w:rsidR="00207F82" w:rsidRPr="003F60C5">
            <w:t xml:space="preserve">28% 2020, </w:t>
          </w:r>
          <w:r w:rsidR="00443294" w:rsidRPr="003F60C5">
            <w:t xml:space="preserve">35% 2021, </w:t>
          </w:r>
          <w:r w:rsidR="003F74B7" w:rsidRPr="003F60C5">
            <w:t xml:space="preserve">48% 2022, 38% 2023). </w:t>
          </w:r>
          <w:r w:rsidR="004B0183" w:rsidRPr="003F60C5">
            <w:t>Both medium and large businesses are more likely than small/ micro businesses to have issues with management/ interpersonal skills (20% small/ micro, 32% medium, 28% large).</w:t>
          </w:r>
          <w:r w:rsidR="001A45CB" w:rsidRPr="003F60C5">
            <w:t xml:space="preserve"> Those in the production/ agriculture industr</w:t>
          </w:r>
          <w:r w:rsidR="005D7663" w:rsidRPr="003F60C5">
            <w:t>ies</w:t>
          </w:r>
          <w:r w:rsidR="001A45CB" w:rsidRPr="003F60C5">
            <w:t xml:space="preserve"> are the most likely to say they are experiencing challenges around management/ interpersonal skills – a third (32%) report this. </w:t>
          </w:r>
        </w:p>
        <w:p w14:paraId="4C5237B6" w14:textId="206F3C88" w:rsidR="00484A6D" w:rsidRPr="003F60C5" w:rsidRDefault="00484A6D" w:rsidP="00484A6D">
          <w:pPr>
            <w:pStyle w:val="Caption"/>
          </w:pPr>
          <w:r w:rsidRPr="003F60C5">
            <w:lastRenderedPageBreak/>
            <w:t>Types of skills businesses face challenges within their workforce</w:t>
          </w:r>
          <w:r w:rsidR="00A157C8" w:rsidRPr="003F60C5">
            <w:t xml:space="preserve"> (top five)</w:t>
          </w:r>
        </w:p>
        <w:p w14:paraId="4AD1A74D" w14:textId="067C555F" w:rsidR="000E777B" w:rsidRPr="003F60C5" w:rsidRDefault="00484A6D" w:rsidP="00EE7F1C">
          <w:pPr>
            <w:pStyle w:val="Subtitle"/>
          </w:pPr>
          <w:r w:rsidRPr="003F60C5">
            <w:rPr>
              <w:noProof/>
            </w:rPr>
            <w:drawing>
              <wp:inline distT="0" distB="0" distL="0" distR="0" wp14:anchorId="6D8FFCBD" wp14:editId="1AA6439E">
                <wp:extent cx="6660000" cy="3244381"/>
                <wp:effectExtent l="0" t="0" r="7620" b="0"/>
                <wp:docPr id="347873128" name="Picture 34787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660000" cy="3244381"/>
                        </a:xfrm>
                        <a:prstGeom prst="rect">
                          <a:avLst/>
                        </a:prstGeom>
                        <a:noFill/>
                      </pic:spPr>
                    </pic:pic>
                  </a:graphicData>
                </a:graphic>
              </wp:inline>
            </w:drawing>
          </w:r>
          <w:r w:rsidRPr="003F60C5">
            <w:t xml:space="preserve"> Base: All respondents (</w:t>
          </w:r>
          <w:r w:rsidR="00A453DE" w:rsidRPr="003F60C5">
            <w:t xml:space="preserve">2020=1,251; 2021=1,276; </w:t>
          </w:r>
          <w:r w:rsidRPr="003F60C5">
            <w:t>2022=1,369; 2023=1,271)</w:t>
          </w:r>
        </w:p>
        <w:p w14:paraId="28722375" w14:textId="77777777" w:rsidR="00FD4520" w:rsidRPr="003F60C5" w:rsidRDefault="00FD4520">
          <w:pPr>
            <w:spacing w:after="0" w:line="240" w:lineRule="auto"/>
            <w:rPr>
              <w:rFonts w:eastAsiaTheme="majorEastAsia" w:cstheme="majorBidi"/>
              <w:sz w:val="40"/>
              <w:szCs w:val="26"/>
            </w:rPr>
          </w:pPr>
          <w:r w:rsidRPr="003F60C5">
            <w:br w:type="page"/>
          </w:r>
        </w:p>
        <w:p w14:paraId="7B6C3D78" w14:textId="2DA4DAFF" w:rsidR="00173D23" w:rsidRPr="003F60C5" w:rsidRDefault="009D2D24" w:rsidP="000E777B">
          <w:pPr>
            <w:pStyle w:val="Heading2"/>
          </w:pPr>
          <w:bookmarkStart w:id="26" w:name="_Toc152258665"/>
          <w:r w:rsidRPr="003F60C5">
            <w:lastRenderedPageBreak/>
            <w:t>Recruitment</w:t>
          </w:r>
          <w:bookmarkEnd w:id="26"/>
          <w:r w:rsidRPr="003F60C5">
            <w:t xml:space="preserve"> </w:t>
          </w:r>
          <w:r w:rsidR="00571920" w:rsidRPr="003F60C5">
            <w:t xml:space="preserve"> </w:t>
          </w:r>
        </w:p>
        <w:p w14:paraId="4BCD8341" w14:textId="78D1F6DD" w:rsidR="00173D23" w:rsidRPr="003F60C5" w:rsidRDefault="00F54D77" w:rsidP="00F81D4E">
          <w:pPr>
            <w:pStyle w:val="Heading3"/>
          </w:pPr>
          <w:bookmarkStart w:id="27" w:name="_Toc85724163"/>
          <w:bookmarkStart w:id="28" w:name="_Toc119422973"/>
          <w:bookmarkStart w:id="29" w:name="_Toc152258666"/>
          <w:r w:rsidRPr="003F60C5">
            <w:t>Past and future recruitment plans</w:t>
          </w:r>
          <w:bookmarkEnd w:id="27"/>
          <w:bookmarkEnd w:id="28"/>
          <w:bookmarkEnd w:id="29"/>
        </w:p>
        <w:p w14:paraId="7BBF97A3" w14:textId="00DA4DE0" w:rsidR="00257447" w:rsidRPr="003F60C5" w:rsidRDefault="00257447" w:rsidP="00257447">
          <w:r w:rsidRPr="003F60C5">
            <w:t>Despite London businesses continuing to experience rising expenses in the context of the ongoing cost of living crisis, a majority of businesses still have recruitment plans. Two thirds of companies have recruited or tried to recruit over the past 12 months, and the same proportion of businesses expect to recruit staff next year (</w:t>
          </w:r>
          <w:r w:rsidR="00F075E3" w:rsidRPr="003F60C5">
            <w:t xml:space="preserve">both </w:t>
          </w:r>
          <w:r w:rsidRPr="003F60C5">
            <w:t>65%). This sustains a trend since 2020 of an increased desire for businesses to recruit staff in the past 12 months or intend to do so next year (</w:t>
          </w:r>
          <w:r w:rsidR="00F075E3" w:rsidRPr="003F60C5">
            <w:t>f</w:t>
          </w:r>
          <w:r w:rsidRPr="003F60C5">
            <w:t xml:space="preserve">igure </w:t>
          </w:r>
          <w:r w:rsidR="00277569">
            <w:t>11</w:t>
          </w:r>
          <w:r w:rsidRPr="003F60C5">
            <w:t xml:space="preserve">). </w:t>
          </w:r>
        </w:p>
        <w:p w14:paraId="00295409" w14:textId="7492B672" w:rsidR="00257447" w:rsidRPr="003F60C5" w:rsidRDefault="00257447" w:rsidP="00257447">
          <w:r w:rsidRPr="003F60C5">
            <w:t>This story of sustained growth since 2020 is highlighted in all London regions</w:t>
          </w:r>
          <w:r w:rsidR="00AE35EE" w:rsidRPr="003F60C5">
            <w:t xml:space="preserve">. Businesses in East London have seen a strong increase </w:t>
          </w:r>
          <w:r w:rsidR="003F60C5">
            <w:t xml:space="preserve">in </w:t>
          </w:r>
          <w:r w:rsidR="00AE35EE" w:rsidRPr="003F60C5">
            <w:t>efforts to</w:t>
          </w:r>
          <w:r w:rsidRPr="003F60C5">
            <w:t xml:space="preserve"> recruit more staff in the past 12 months, </w:t>
          </w:r>
          <w:r w:rsidR="001F3780" w:rsidRPr="003F60C5">
            <w:t xml:space="preserve">from 43% in 2020 to </w:t>
          </w:r>
          <w:r w:rsidRPr="003F60C5">
            <w:t>six in ten this year (</w:t>
          </w:r>
          <w:r w:rsidR="00BE01FF">
            <w:t xml:space="preserve">45% 2021, 55% 2022, 62% </w:t>
          </w:r>
          <w:r w:rsidRPr="003F60C5">
            <w:t xml:space="preserve">2023). </w:t>
          </w:r>
          <w:r w:rsidR="003121E9" w:rsidRPr="003F60C5">
            <w:t>The same pattern</w:t>
          </w:r>
          <w:r w:rsidRPr="003F60C5">
            <w:t xml:space="preserve"> is also apparent when focusing upon recruitment intentions over the next year; </w:t>
          </w:r>
          <w:r w:rsidR="009372E4" w:rsidRPr="003F60C5">
            <w:t xml:space="preserve">in 2020, </w:t>
          </w:r>
          <w:r w:rsidRPr="003F60C5">
            <w:t xml:space="preserve">two fifths of businesses in East London </w:t>
          </w:r>
          <w:r w:rsidR="009372E4" w:rsidRPr="003F60C5">
            <w:t xml:space="preserve">said they intended to recruit in the coming 12 months, </w:t>
          </w:r>
          <w:r w:rsidRPr="003F60C5">
            <w:t xml:space="preserve">rising each year to two thirds wanting to recruit staff </w:t>
          </w:r>
          <w:r w:rsidR="00097AC3" w:rsidRPr="003F60C5">
            <w:t xml:space="preserve">in 2023 </w:t>
          </w:r>
          <w:r w:rsidRPr="003F60C5">
            <w:t>(</w:t>
          </w:r>
          <w:r w:rsidR="00BE01FF">
            <w:t xml:space="preserve">37% 2020, 41% 2021, 54% 2022, 67% </w:t>
          </w:r>
          <w:r w:rsidRPr="003F60C5">
            <w:t>2023</w:t>
          </w:r>
          <w:r w:rsidR="00BE01FF">
            <w:t>).</w:t>
          </w:r>
        </w:p>
        <w:p w14:paraId="21138A37" w14:textId="66AFF16F" w:rsidR="009046FC" w:rsidRPr="003F60C5" w:rsidRDefault="00257447" w:rsidP="00257447">
          <w:r w:rsidRPr="003F60C5">
            <w:t>Large and medium sized businesses are most likely to have attempted to recruit staff over the last year (</w:t>
          </w:r>
          <w:r w:rsidR="00541516" w:rsidRPr="003F60C5">
            <w:t>64%</w:t>
          </w:r>
          <w:r w:rsidRPr="003F60C5">
            <w:t xml:space="preserve"> micro/</w:t>
          </w:r>
          <w:r w:rsidR="00541516" w:rsidRPr="003F60C5">
            <w:t xml:space="preserve"> </w:t>
          </w:r>
          <w:r w:rsidRPr="003F60C5">
            <w:t>small</w:t>
          </w:r>
          <w:r w:rsidR="00541516" w:rsidRPr="003F60C5">
            <w:t>, 90% medium, 92% large)</w:t>
          </w:r>
          <w:r w:rsidRPr="003F60C5">
            <w:t xml:space="preserve"> or have intentions to recruit in the future (</w:t>
          </w:r>
          <w:r w:rsidR="000F4ABE" w:rsidRPr="003F60C5">
            <w:t>64</w:t>
          </w:r>
          <w:r w:rsidR="00C85234" w:rsidRPr="003F60C5">
            <w:t xml:space="preserve">% micro/ small, </w:t>
          </w:r>
          <w:r w:rsidR="00F63F9D" w:rsidRPr="003F60C5">
            <w:t xml:space="preserve">88% </w:t>
          </w:r>
          <w:r w:rsidR="00AD79FB" w:rsidRPr="003F60C5">
            <w:t xml:space="preserve">medium, </w:t>
          </w:r>
          <w:r w:rsidR="00A51A2D" w:rsidRPr="003F60C5">
            <w:t>89% large)</w:t>
          </w:r>
          <w:r w:rsidR="000B529A" w:rsidRPr="003F60C5">
            <w:t>. There has been</w:t>
          </w:r>
          <w:r w:rsidRPr="003F60C5">
            <w:t xml:space="preserve"> a sizeable rise </w:t>
          </w:r>
          <w:r w:rsidR="00EF72F3" w:rsidRPr="003F60C5">
            <w:t xml:space="preserve">since 2022 </w:t>
          </w:r>
          <w:r w:rsidRPr="003F60C5">
            <w:t>in the proportion of medium sized businesses who have attempted to recruit staff over the past 12 months (83%</w:t>
          </w:r>
          <w:r w:rsidR="000B529A" w:rsidRPr="003F60C5">
            <w:t xml:space="preserve"> 2022, 90% </w:t>
          </w:r>
          <w:r w:rsidR="00F35333" w:rsidRPr="003F60C5">
            <w:t>2023</w:t>
          </w:r>
          <w:r w:rsidRPr="003F60C5">
            <w:t xml:space="preserve">). </w:t>
          </w:r>
        </w:p>
        <w:p w14:paraId="543244AE" w14:textId="3C4EABC9" w:rsidR="00257447" w:rsidRPr="003F60C5" w:rsidRDefault="00257447" w:rsidP="001434D3">
          <w:pPr>
            <w:pStyle w:val="Caption"/>
            <w:rPr>
              <w:bCs/>
            </w:rPr>
          </w:pPr>
          <w:r w:rsidRPr="003F60C5">
            <w:rPr>
              <w:lang w:eastAsia="en-GB"/>
            </w:rPr>
            <w:t>Recruitment in the past 12 months and expected recruitment in next 12 months</w:t>
          </w:r>
        </w:p>
        <w:p w14:paraId="352E68D3" w14:textId="0B40CEAE" w:rsidR="00257447" w:rsidRPr="003F60C5" w:rsidRDefault="00257447" w:rsidP="00372B1D">
          <w:pPr>
            <w:pStyle w:val="Subtitle"/>
          </w:pPr>
          <w:r w:rsidRPr="003F60C5">
            <w:rPr>
              <w:noProof/>
            </w:rPr>
            <w:drawing>
              <wp:inline distT="0" distB="0" distL="0" distR="0" wp14:anchorId="5787F72E" wp14:editId="20616D72">
                <wp:extent cx="6744831" cy="2923837"/>
                <wp:effectExtent l="0" t="0" r="0" b="0"/>
                <wp:docPr id="1799486082" name="Picture 179948608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478366" name="Picture 1900478366" descr="A screenshot of a graph&#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754961" cy="2928228"/>
                        </a:xfrm>
                        <a:prstGeom prst="rect">
                          <a:avLst/>
                        </a:prstGeom>
                        <a:noFill/>
                      </pic:spPr>
                    </pic:pic>
                  </a:graphicData>
                </a:graphic>
              </wp:inline>
            </w:drawing>
          </w:r>
        </w:p>
        <w:p w14:paraId="4B831956" w14:textId="2EBE826C" w:rsidR="000E777B" w:rsidRPr="002843E2" w:rsidRDefault="00A453DE" w:rsidP="00372B1D">
          <w:pPr>
            <w:pStyle w:val="Subtitle"/>
            <w:rPr>
              <w:lang w:val="pt-PT"/>
            </w:rPr>
          </w:pPr>
          <w:r w:rsidRPr="002843E2">
            <w:rPr>
              <w:lang w:val="pt-PT"/>
            </w:rPr>
            <w:lastRenderedPageBreak/>
            <w:t xml:space="preserve">Base: </w:t>
          </w:r>
          <w:r w:rsidR="000E777B" w:rsidRPr="002843E2">
            <w:rPr>
              <w:lang w:val="pt-PT"/>
            </w:rPr>
            <w:t xml:space="preserve">All </w:t>
          </w:r>
          <w:proofErr w:type="spellStart"/>
          <w:r w:rsidR="000E777B" w:rsidRPr="002843E2">
            <w:rPr>
              <w:lang w:val="pt-PT"/>
            </w:rPr>
            <w:t>respondents</w:t>
          </w:r>
          <w:proofErr w:type="spellEnd"/>
          <w:r w:rsidR="000E777B" w:rsidRPr="002843E2">
            <w:rPr>
              <w:lang w:val="pt-PT"/>
            </w:rPr>
            <w:t xml:space="preserve"> (2020 n=1,251; 2021 n=1,276; 2022 n=1,369; 2023 n=1,271)</w:t>
          </w:r>
        </w:p>
        <w:p w14:paraId="38CB9009" w14:textId="2E0B41EA" w:rsidR="007B1B34" w:rsidRPr="003F60C5" w:rsidRDefault="00257447" w:rsidP="00257447">
          <w:r w:rsidRPr="003F60C5">
            <w:t xml:space="preserve">Consistent with a trend since 2021 and a rejuvenated desire to recruit staff since 2020, the proportion of London businesses that report that their headcount will increase over the next year </w:t>
          </w:r>
          <w:r w:rsidR="004B5A1C" w:rsidRPr="003F60C5">
            <w:t>has slightly increased, now significantly</w:t>
          </w:r>
          <w:r w:rsidRPr="003F60C5">
            <w:t xml:space="preserve"> higher than three years ago (</w:t>
          </w:r>
          <w:r w:rsidR="005016D5" w:rsidRPr="003F60C5">
            <w:t>26% 2020, 4</w:t>
          </w:r>
          <w:r w:rsidR="00A308CF" w:rsidRPr="003F60C5">
            <w:t>2</w:t>
          </w:r>
          <w:r w:rsidR="0028790D" w:rsidRPr="003F60C5">
            <w:t>%</w:t>
          </w:r>
          <w:r w:rsidR="00A308CF" w:rsidRPr="003F60C5">
            <w:t xml:space="preserve"> 2021, 44%</w:t>
          </w:r>
          <w:r w:rsidRPr="003F60C5">
            <w:t xml:space="preserve"> 2022</w:t>
          </w:r>
          <w:r w:rsidR="00A308CF" w:rsidRPr="003F60C5">
            <w:t>, 47</w:t>
          </w:r>
          <w:r w:rsidR="00333C71" w:rsidRPr="003F60C5">
            <w:t>%</w:t>
          </w:r>
          <w:r w:rsidR="00A308CF" w:rsidRPr="003F60C5">
            <w:t>, 2023).</w:t>
          </w:r>
        </w:p>
        <w:p w14:paraId="4C18D476" w14:textId="3156C618" w:rsidR="000B5DD4" w:rsidRPr="003F60C5" w:rsidRDefault="00FC414B" w:rsidP="00257447">
          <w:r w:rsidRPr="003F60C5">
            <w:t xml:space="preserve">This increase becomes </w:t>
          </w:r>
          <w:r w:rsidR="00E437A0" w:rsidRPr="003F60C5">
            <w:t>clearer</w:t>
          </w:r>
          <w:r w:rsidR="00F25E06" w:rsidRPr="003F60C5">
            <w:t xml:space="preserve"> at</w:t>
          </w:r>
          <w:r w:rsidR="003C6B61" w:rsidRPr="003F60C5">
            <w:t xml:space="preserve"> a regional level</w:t>
          </w:r>
          <w:r w:rsidR="00F25E06" w:rsidRPr="003F60C5">
            <w:t xml:space="preserve"> where</w:t>
          </w:r>
          <w:r w:rsidR="003C6B61" w:rsidRPr="003F60C5">
            <w:t xml:space="preserve"> </w:t>
          </w:r>
          <w:r w:rsidR="00EE56B8" w:rsidRPr="003F60C5">
            <w:t xml:space="preserve">there has been a marked change since last year in the </w:t>
          </w:r>
          <w:r w:rsidR="00D37DDF" w:rsidRPr="003F60C5">
            <w:t>proportion of businesses that say their headcount will increas</w:t>
          </w:r>
          <w:r w:rsidR="00A80FF2" w:rsidRPr="003F60C5">
            <w:t xml:space="preserve">e; last year, Central London businesses were most likely to report </w:t>
          </w:r>
          <w:r w:rsidR="004149AA" w:rsidRPr="003F60C5">
            <w:t xml:space="preserve">that their headcount </w:t>
          </w:r>
          <w:r w:rsidR="00F325A8" w:rsidRPr="003F60C5">
            <w:t>would</w:t>
          </w:r>
          <w:r w:rsidR="004149AA" w:rsidRPr="003F60C5">
            <w:t xml:space="preserve"> increase </w:t>
          </w:r>
          <w:r w:rsidR="00F325A8" w:rsidRPr="003F60C5">
            <w:t xml:space="preserve">(49% Central, 39% East, 40% South, 35% West). </w:t>
          </w:r>
          <w:r w:rsidR="0082184D" w:rsidRPr="003F60C5">
            <w:t xml:space="preserve">However, </w:t>
          </w:r>
          <w:r w:rsidR="003A3419" w:rsidRPr="003F60C5">
            <w:t xml:space="preserve">this year sees a notable increase in the </w:t>
          </w:r>
          <w:r w:rsidR="00EF752F" w:rsidRPr="003F60C5">
            <w:t>proportion</w:t>
          </w:r>
          <w:r w:rsidR="003A3419" w:rsidRPr="003F60C5">
            <w:t xml:space="preserve"> of South and East London businesses </w:t>
          </w:r>
          <w:r w:rsidR="00EF752F" w:rsidRPr="003F60C5">
            <w:t>who have intentions to increase their headcount</w:t>
          </w:r>
          <w:r w:rsidR="000577E1" w:rsidRPr="003F60C5">
            <w:t xml:space="preserve">, rising </w:t>
          </w:r>
          <w:r w:rsidR="00EF752F" w:rsidRPr="003F60C5">
            <w:t>to a higher level</w:t>
          </w:r>
          <w:r w:rsidR="00853B4D" w:rsidRPr="003F60C5">
            <w:t xml:space="preserve"> than Central London </w:t>
          </w:r>
          <w:r w:rsidR="002A62E2" w:rsidRPr="003F60C5">
            <w:t>businesses</w:t>
          </w:r>
          <w:r w:rsidR="00853B4D" w:rsidRPr="003F60C5">
            <w:t xml:space="preserve"> </w:t>
          </w:r>
          <w:r w:rsidR="000577E1" w:rsidRPr="003F60C5">
            <w:t>(</w:t>
          </w:r>
          <w:r w:rsidR="004E004A" w:rsidRPr="003F60C5">
            <w:t xml:space="preserve">45% </w:t>
          </w:r>
          <w:r w:rsidR="000E020B" w:rsidRPr="003F60C5">
            <w:t>Central</w:t>
          </w:r>
          <w:r w:rsidR="004E004A" w:rsidRPr="003F60C5">
            <w:t>,</w:t>
          </w:r>
          <w:r w:rsidR="000E020B" w:rsidRPr="003F60C5">
            <w:t xml:space="preserve"> </w:t>
          </w:r>
          <w:r w:rsidR="00821A6A" w:rsidRPr="003F60C5">
            <w:t>51</w:t>
          </w:r>
          <w:r w:rsidR="004E004A" w:rsidRPr="003F60C5">
            <w:t>%</w:t>
          </w:r>
          <w:r w:rsidR="000E020B" w:rsidRPr="003F60C5">
            <w:t xml:space="preserve"> East</w:t>
          </w:r>
          <w:r w:rsidR="004E004A" w:rsidRPr="003F60C5">
            <w:t>,</w:t>
          </w:r>
          <w:r w:rsidR="000E020B" w:rsidRPr="003F60C5">
            <w:t xml:space="preserve"> </w:t>
          </w:r>
          <w:r w:rsidR="00821A6A" w:rsidRPr="003F60C5">
            <w:t>57</w:t>
          </w:r>
          <w:r w:rsidR="004E004A" w:rsidRPr="003F60C5">
            <w:t>% South, 42%</w:t>
          </w:r>
          <w:r w:rsidR="000E020B" w:rsidRPr="003F60C5">
            <w:t xml:space="preserve"> West</w:t>
          </w:r>
          <w:r w:rsidR="004E004A" w:rsidRPr="003F60C5">
            <w:t xml:space="preserve">). </w:t>
          </w:r>
        </w:p>
        <w:p w14:paraId="30E38FB9" w14:textId="65A53EA8" w:rsidR="00477AA4" w:rsidRPr="003F60C5" w:rsidRDefault="00C67A97" w:rsidP="00173D23">
          <w:r w:rsidRPr="003F60C5">
            <w:t xml:space="preserve">Interestingly, there has also been a notable shift </w:t>
          </w:r>
          <w:r w:rsidR="00FC53AC" w:rsidRPr="003F60C5">
            <w:t xml:space="preserve">at </w:t>
          </w:r>
          <w:r w:rsidR="00434E3B" w:rsidRPr="003F60C5">
            <w:t>industry level</w:t>
          </w:r>
          <w:r w:rsidR="00F25E06" w:rsidRPr="003F60C5">
            <w:t xml:space="preserve">, </w:t>
          </w:r>
          <w:r w:rsidR="00990BF4" w:rsidRPr="003F60C5">
            <w:t xml:space="preserve">with the proportion of companies in the </w:t>
          </w:r>
          <w:r w:rsidR="004E004A" w:rsidRPr="003F60C5">
            <w:t>r</w:t>
          </w:r>
          <w:r w:rsidR="00990BF4" w:rsidRPr="003F60C5">
            <w:t xml:space="preserve">etail industry who report that </w:t>
          </w:r>
          <w:r w:rsidR="00450D1D" w:rsidRPr="003F60C5">
            <w:t xml:space="preserve">their headcount will increase </w:t>
          </w:r>
          <w:r w:rsidR="007F62DB" w:rsidRPr="003F60C5">
            <w:t xml:space="preserve">has almost doubled since last year from just three in ten </w:t>
          </w:r>
          <w:r w:rsidR="006B60DF" w:rsidRPr="003F60C5">
            <w:t xml:space="preserve">(30%) </w:t>
          </w:r>
          <w:r w:rsidR="007F62DB" w:rsidRPr="003F60C5">
            <w:t xml:space="preserve">to almost six in ten </w:t>
          </w:r>
          <w:r w:rsidR="00D802A0" w:rsidRPr="003F60C5">
            <w:t xml:space="preserve">this year </w:t>
          </w:r>
          <w:r w:rsidR="006B60DF" w:rsidRPr="003F60C5">
            <w:t>(58%)</w:t>
          </w:r>
          <w:r w:rsidR="007F62DB" w:rsidRPr="003F60C5">
            <w:t xml:space="preserve">. </w:t>
          </w:r>
          <w:r w:rsidR="00CA4F0E" w:rsidRPr="003F60C5">
            <w:t xml:space="preserve">This illustrates a strong recovery for the retail </w:t>
          </w:r>
          <w:r w:rsidR="00433C0E" w:rsidRPr="003F60C5">
            <w:t>industry</w:t>
          </w:r>
          <w:r w:rsidR="008967C7" w:rsidRPr="003F60C5">
            <w:t xml:space="preserve"> </w:t>
          </w:r>
          <w:r w:rsidR="00D43B95" w:rsidRPr="003F60C5">
            <w:t xml:space="preserve">in London </w:t>
          </w:r>
          <w:r w:rsidR="00433C0E" w:rsidRPr="003F60C5">
            <w:t>– in 2022 it was least likely out of all other industries to increase its headcount</w:t>
          </w:r>
          <w:r w:rsidR="00B3011F" w:rsidRPr="003F60C5">
            <w:t>;</w:t>
          </w:r>
          <w:r w:rsidR="00433C0E" w:rsidRPr="003F60C5">
            <w:t xml:space="preserve"> </w:t>
          </w:r>
          <w:r w:rsidR="00B3011F" w:rsidRPr="003F60C5">
            <w:t>this year</w:t>
          </w:r>
          <w:r w:rsidR="00E437A0" w:rsidRPr="003F60C5">
            <w:t xml:space="preserve">, </w:t>
          </w:r>
          <w:r w:rsidR="00A664C7" w:rsidRPr="003F60C5">
            <w:t>they</w:t>
          </w:r>
          <w:r w:rsidR="00E437A0" w:rsidRPr="003F60C5">
            <w:t xml:space="preserve"> </w:t>
          </w:r>
          <w:r w:rsidR="00A664C7" w:rsidRPr="003F60C5">
            <w:t>are</w:t>
          </w:r>
          <w:r w:rsidR="00E437A0" w:rsidRPr="003F60C5">
            <w:t xml:space="preserve"> most likely to</w:t>
          </w:r>
          <w:r w:rsidR="00A664C7" w:rsidRPr="003F60C5">
            <w:t xml:space="preserve"> increase their headcount</w:t>
          </w:r>
          <w:r w:rsidR="00E437A0" w:rsidRPr="003F60C5">
            <w:t>.</w:t>
          </w:r>
        </w:p>
        <w:p w14:paraId="53AD4AE2" w14:textId="5A24F577" w:rsidR="0016309D" w:rsidRPr="003F60C5" w:rsidRDefault="00EB71FD" w:rsidP="00747C9C">
          <w:pPr>
            <w:pStyle w:val="Caption"/>
          </w:pPr>
          <w:r w:rsidRPr="003F60C5">
            <w:t>Expected headcount chang</w:t>
          </w:r>
          <w:r w:rsidR="00B163AA" w:rsidRPr="003F60C5">
            <w:t>e</w:t>
          </w:r>
        </w:p>
        <w:p w14:paraId="62436C97" w14:textId="52618725" w:rsidR="00B163AA" w:rsidRPr="003F60C5" w:rsidRDefault="00E22E25" w:rsidP="006D77DC">
          <w:pPr>
            <w:pStyle w:val="Subtitle"/>
          </w:pPr>
          <w:r w:rsidRPr="003F60C5">
            <w:rPr>
              <w:noProof/>
            </w:rPr>
            <w:drawing>
              <wp:inline distT="0" distB="0" distL="0" distR="0" wp14:anchorId="36D04494" wp14:editId="222FD740">
                <wp:extent cx="6855426" cy="2972254"/>
                <wp:effectExtent l="0" t="0" r="0" b="0"/>
                <wp:docPr id="2083163999" name="Picture 2083163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900220" cy="2991675"/>
                        </a:xfrm>
                        <a:prstGeom prst="rect">
                          <a:avLst/>
                        </a:prstGeom>
                        <a:noFill/>
                      </pic:spPr>
                    </pic:pic>
                  </a:graphicData>
                </a:graphic>
              </wp:inline>
            </w:drawing>
          </w:r>
        </w:p>
        <w:p w14:paraId="15BDF2A3" w14:textId="5484780F" w:rsidR="003E258F" w:rsidRPr="002843E2" w:rsidRDefault="00A453DE" w:rsidP="006D77DC">
          <w:pPr>
            <w:pStyle w:val="Subtitle"/>
            <w:rPr>
              <w:lang w:val="pt-PT"/>
            </w:rPr>
          </w:pPr>
          <w:r w:rsidRPr="002843E2">
            <w:rPr>
              <w:lang w:val="pt-PT"/>
            </w:rPr>
            <w:t xml:space="preserve">Base: </w:t>
          </w:r>
          <w:r w:rsidR="00A52C91" w:rsidRPr="002843E2">
            <w:rPr>
              <w:lang w:val="pt-PT"/>
            </w:rPr>
            <w:t xml:space="preserve">All </w:t>
          </w:r>
          <w:proofErr w:type="spellStart"/>
          <w:r w:rsidR="00A52C91" w:rsidRPr="002843E2">
            <w:rPr>
              <w:lang w:val="pt-PT"/>
            </w:rPr>
            <w:t>respondents</w:t>
          </w:r>
          <w:proofErr w:type="spellEnd"/>
          <w:r w:rsidR="00A52C91" w:rsidRPr="002843E2">
            <w:rPr>
              <w:lang w:val="pt-PT"/>
            </w:rPr>
            <w:t xml:space="preserve"> (2020 n=1,251; 2021 n=1,276; 2022 n=1,369</w:t>
          </w:r>
          <w:r w:rsidR="00427B41" w:rsidRPr="002843E2">
            <w:rPr>
              <w:lang w:val="pt-PT"/>
            </w:rPr>
            <w:t>; 2023 n=</w:t>
          </w:r>
          <w:r w:rsidR="00F66F1B" w:rsidRPr="002843E2">
            <w:rPr>
              <w:lang w:val="pt-PT"/>
            </w:rPr>
            <w:t>1,271</w:t>
          </w:r>
          <w:r w:rsidR="00A52C91" w:rsidRPr="002843E2">
            <w:rPr>
              <w:lang w:val="pt-PT"/>
            </w:rPr>
            <w:t>)</w:t>
          </w:r>
        </w:p>
        <w:p w14:paraId="6ACE7C25" w14:textId="77777777" w:rsidR="00FC6E0C" w:rsidRPr="003F60C5" w:rsidRDefault="00FC6E0C" w:rsidP="00F81D4E">
          <w:pPr>
            <w:pStyle w:val="Heading3"/>
          </w:pPr>
          <w:bookmarkStart w:id="30" w:name="_Toc85724164"/>
          <w:bookmarkStart w:id="31" w:name="_Toc119422974"/>
          <w:bookmarkStart w:id="32" w:name="_Toc152258667"/>
          <w:r w:rsidRPr="003F60C5">
            <w:lastRenderedPageBreak/>
            <w:t>Roles recruited</w:t>
          </w:r>
          <w:bookmarkEnd w:id="30"/>
          <w:bookmarkEnd w:id="31"/>
          <w:bookmarkEnd w:id="32"/>
        </w:p>
        <w:p w14:paraId="7F28DC10" w14:textId="015C7B02" w:rsidR="00846BE3" w:rsidRPr="003F60C5" w:rsidRDefault="00C7096D" w:rsidP="00173D23">
          <w:r w:rsidRPr="003F60C5">
            <w:t xml:space="preserve">Amongst companies that have </w:t>
          </w:r>
          <w:r w:rsidR="00063B85" w:rsidRPr="003F60C5">
            <w:t xml:space="preserve">attempted to recruit staff in London over the past year, demand for professional/ managerial roles remains </w:t>
          </w:r>
          <w:r w:rsidR="006C0D36" w:rsidRPr="003F60C5">
            <w:t>the top priority</w:t>
          </w:r>
          <w:r w:rsidR="00487572" w:rsidRPr="003F60C5">
            <w:t xml:space="preserve"> (60%)</w:t>
          </w:r>
          <w:r w:rsidR="006C0D36" w:rsidRPr="003F60C5">
            <w:t xml:space="preserve">. </w:t>
          </w:r>
          <w:r w:rsidR="00F71B4D" w:rsidRPr="003F60C5">
            <w:t>This continues an ongoing trend since 20</w:t>
          </w:r>
          <w:r w:rsidR="000E0001" w:rsidRPr="003F60C5">
            <w:t>18</w:t>
          </w:r>
          <w:r w:rsidR="00A976B7" w:rsidRPr="003F60C5">
            <w:t>, with</w:t>
          </w:r>
          <w:r w:rsidR="005862F9" w:rsidRPr="003F60C5">
            <w:t xml:space="preserve"> London companies increasing their </w:t>
          </w:r>
          <w:r w:rsidR="00487572" w:rsidRPr="003F60C5">
            <w:t xml:space="preserve">demand </w:t>
          </w:r>
          <w:r w:rsidR="000E0001" w:rsidRPr="003F60C5">
            <w:t xml:space="preserve">for </w:t>
          </w:r>
          <w:r w:rsidR="004C139B" w:rsidRPr="003F60C5">
            <w:t>professional/</w:t>
          </w:r>
          <w:r w:rsidR="00A976B7" w:rsidRPr="003F60C5">
            <w:t xml:space="preserve"> </w:t>
          </w:r>
          <w:r w:rsidR="004C139B" w:rsidRPr="003F60C5">
            <w:t xml:space="preserve">managerial staff </w:t>
          </w:r>
          <w:r w:rsidR="007863D3" w:rsidRPr="003F60C5">
            <w:t>from 43% in 2018, 45% in 2019, 47% in 2020, 50% in 2021</w:t>
          </w:r>
          <w:r w:rsidR="00554107" w:rsidRPr="003F60C5">
            <w:t>,</w:t>
          </w:r>
          <w:r w:rsidR="00182639" w:rsidRPr="003F60C5">
            <w:t xml:space="preserve"> and</w:t>
          </w:r>
          <w:r w:rsidR="00554107" w:rsidRPr="003F60C5">
            <w:t xml:space="preserve"> </w:t>
          </w:r>
          <w:r w:rsidR="007863D3" w:rsidRPr="003F60C5">
            <w:t>54% in 2022</w:t>
          </w:r>
          <w:r w:rsidR="00182639" w:rsidRPr="003F60C5">
            <w:t>,</w:t>
          </w:r>
          <w:r w:rsidR="00554107" w:rsidRPr="003F60C5">
            <w:t xml:space="preserve"> to 60% </w:t>
          </w:r>
          <w:r w:rsidR="00182639" w:rsidRPr="003F60C5">
            <w:t>this year</w:t>
          </w:r>
          <w:r w:rsidR="007863D3" w:rsidRPr="003F60C5">
            <w:t>.</w:t>
          </w:r>
        </w:p>
        <w:p w14:paraId="7F26790C" w14:textId="75B42D87" w:rsidR="002C1E60" w:rsidRPr="003F60C5" w:rsidRDefault="0090578D" w:rsidP="00173D23">
          <w:r w:rsidRPr="003F60C5">
            <w:t xml:space="preserve">Central London businesses are </w:t>
          </w:r>
          <w:r w:rsidR="009914A0" w:rsidRPr="003F60C5">
            <w:t xml:space="preserve">more likely </w:t>
          </w:r>
          <w:r w:rsidR="00C463D2" w:rsidRPr="003F60C5">
            <w:t>than</w:t>
          </w:r>
          <w:r w:rsidR="009914A0" w:rsidRPr="003F60C5">
            <w:t xml:space="preserve"> any other </w:t>
          </w:r>
          <w:r w:rsidR="00C463D2" w:rsidRPr="003F60C5">
            <w:t xml:space="preserve">London </w:t>
          </w:r>
          <w:r w:rsidR="009914A0" w:rsidRPr="003F60C5">
            <w:t xml:space="preserve">region to </w:t>
          </w:r>
          <w:r w:rsidR="00A976B7" w:rsidRPr="003F60C5">
            <w:t>want</w:t>
          </w:r>
          <w:r w:rsidR="009914A0" w:rsidRPr="003F60C5">
            <w:t xml:space="preserve"> </w:t>
          </w:r>
          <w:r w:rsidR="00A925EB" w:rsidRPr="003F60C5">
            <w:t xml:space="preserve">these </w:t>
          </w:r>
          <w:r w:rsidR="00F93442" w:rsidRPr="003F60C5">
            <w:t>professional/managerial roles (</w:t>
          </w:r>
          <w:r w:rsidR="008170A6" w:rsidRPr="003F60C5">
            <w:t xml:space="preserve">67% Central, 54% East, </w:t>
          </w:r>
          <w:r w:rsidR="007564A8" w:rsidRPr="003F60C5">
            <w:t>57%</w:t>
          </w:r>
          <w:r w:rsidR="005C4FFA" w:rsidRPr="003F60C5">
            <w:t xml:space="preserve"> </w:t>
          </w:r>
          <w:r w:rsidR="005E0118" w:rsidRPr="003F60C5">
            <w:t>South</w:t>
          </w:r>
          <w:r w:rsidR="007564A8" w:rsidRPr="003F60C5">
            <w:t>, 52%</w:t>
          </w:r>
          <w:r w:rsidR="005E0118" w:rsidRPr="003F60C5">
            <w:t xml:space="preserve"> West</w:t>
          </w:r>
          <w:r w:rsidR="009C7BE8" w:rsidRPr="003F60C5">
            <w:t>).</w:t>
          </w:r>
          <w:r w:rsidR="00174F2E" w:rsidRPr="003F60C5">
            <w:t xml:space="preserve"> </w:t>
          </w:r>
          <w:r w:rsidR="00A925EB" w:rsidRPr="003F60C5">
            <w:t>D</w:t>
          </w:r>
          <w:r w:rsidR="00E073CC" w:rsidRPr="003F60C5">
            <w:t xml:space="preserve">emand </w:t>
          </w:r>
          <w:r w:rsidR="00035CB6" w:rsidRPr="003F60C5">
            <w:t xml:space="preserve">for these roles </w:t>
          </w:r>
          <w:r w:rsidR="00157B74" w:rsidRPr="003F60C5">
            <w:t xml:space="preserve">is </w:t>
          </w:r>
          <w:r w:rsidR="00A925EB" w:rsidRPr="003F60C5">
            <w:t xml:space="preserve">also </w:t>
          </w:r>
          <w:r w:rsidR="00157B74" w:rsidRPr="003F60C5">
            <w:t>evident across all business sizes</w:t>
          </w:r>
          <w:r w:rsidR="002F7903" w:rsidRPr="003F60C5">
            <w:t>,</w:t>
          </w:r>
          <w:r w:rsidR="00BE59E7" w:rsidRPr="003F60C5">
            <w:t xml:space="preserve"> </w:t>
          </w:r>
          <w:r w:rsidR="009C7BE8" w:rsidRPr="003F60C5">
            <w:t>with particular growth</w:t>
          </w:r>
          <w:r w:rsidR="002F7903" w:rsidRPr="003F60C5">
            <w:t xml:space="preserve"> </w:t>
          </w:r>
          <w:r w:rsidR="00660B69" w:rsidRPr="003F60C5">
            <w:t xml:space="preserve">amongst micro/small </w:t>
          </w:r>
          <w:r w:rsidR="00E51334" w:rsidRPr="003F60C5">
            <w:t xml:space="preserve">businesses </w:t>
          </w:r>
          <w:r w:rsidR="00A2649D" w:rsidRPr="003F60C5">
            <w:t xml:space="preserve">since 2020 </w:t>
          </w:r>
          <w:r w:rsidR="00DD1958" w:rsidRPr="003F60C5">
            <w:t>(</w:t>
          </w:r>
          <w:r w:rsidR="007F7060" w:rsidRPr="003F60C5">
            <w:t xml:space="preserve">46% </w:t>
          </w:r>
          <w:r w:rsidR="00AA788B" w:rsidRPr="003F60C5">
            <w:t>2020,</w:t>
          </w:r>
          <w:r w:rsidR="001667CC" w:rsidRPr="003F60C5">
            <w:t xml:space="preserve"> 49% 2021, 53% 2022, 60% 2023)</w:t>
          </w:r>
          <w:r w:rsidR="00CD44A0" w:rsidRPr="003F60C5">
            <w:t xml:space="preserve">. Three quarters of both medium and large sized companies </w:t>
          </w:r>
          <w:r w:rsidR="0033121A" w:rsidRPr="003F60C5">
            <w:t>recruited for professional/managerial roles in 2023</w:t>
          </w:r>
          <w:r w:rsidR="00A76CB4" w:rsidRPr="003F60C5">
            <w:t xml:space="preserve"> </w:t>
          </w:r>
          <w:r w:rsidR="0024205D" w:rsidRPr="003F60C5">
            <w:t>(77</w:t>
          </w:r>
          <w:r w:rsidR="00DC3E7B" w:rsidRPr="003F60C5">
            <w:t xml:space="preserve">% both). </w:t>
          </w:r>
          <w:r w:rsidR="00631B17" w:rsidRPr="003F60C5">
            <w:t xml:space="preserve"> </w:t>
          </w:r>
          <w:r w:rsidR="00DE6C43" w:rsidRPr="003F60C5">
            <w:t xml:space="preserve"> </w:t>
          </w:r>
        </w:p>
        <w:p w14:paraId="3F4A1134" w14:textId="51F41A5D" w:rsidR="00E737AD" w:rsidRPr="003F60C5" w:rsidRDefault="00801006" w:rsidP="00173D23">
          <w:r w:rsidRPr="003F60C5">
            <w:t>D</w:t>
          </w:r>
          <w:r w:rsidR="005E29BB" w:rsidRPr="003F60C5">
            <w:t>e</w:t>
          </w:r>
          <w:r w:rsidR="00DE6C43" w:rsidRPr="003F60C5">
            <w:t xml:space="preserve">sire for </w:t>
          </w:r>
          <w:r w:rsidR="005E29BB" w:rsidRPr="003F60C5">
            <w:t>un/ semi</w:t>
          </w:r>
          <w:r w:rsidR="00DC3E7B" w:rsidRPr="003F60C5">
            <w:t>-</w:t>
          </w:r>
          <w:r w:rsidR="005E29BB" w:rsidRPr="003F60C5">
            <w:t xml:space="preserve">skilled staff has also rebounded </w:t>
          </w:r>
          <w:r w:rsidR="005B6D37" w:rsidRPr="003F60C5">
            <w:t xml:space="preserve">to a level </w:t>
          </w:r>
          <w:r w:rsidR="008F25D5" w:rsidRPr="003F60C5">
            <w:t xml:space="preserve">last </w:t>
          </w:r>
          <w:r w:rsidR="00734F02" w:rsidRPr="003F60C5">
            <w:t>seen in</w:t>
          </w:r>
          <w:r w:rsidR="005B6D37" w:rsidRPr="003F60C5">
            <w:t xml:space="preserve"> </w:t>
          </w:r>
          <w:r w:rsidR="008F25D5" w:rsidRPr="003F60C5">
            <w:t>202</w:t>
          </w:r>
          <w:r w:rsidR="000B429F" w:rsidRPr="003F60C5">
            <w:t>1</w:t>
          </w:r>
          <w:r w:rsidR="005B6D37" w:rsidRPr="003F60C5">
            <w:t xml:space="preserve"> </w:t>
          </w:r>
          <w:r w:rsidR="005E29BB" w:rsidRPr="003F60C5">
            <w:t xml:space="preserve">after a </w:t>
          </w:r>
          <w:r w:rsidR="0042531D" w:rsidRPr="003F60C5">
            <w:t xml:space="preserve">decline in 2022 </w:t>
          </w:r>
          <w:r w:rsidR="00685F89" w:rsidRPr="003F60C5">
            <w:t>(22%</w:t>
          </w:r>
          <w:r w:rsidR="00F96143" w:rsidRPr="003F60C5">
            <w:t xml:space="preserve"> 2020, 23% 2</w:t>
          </w:r>
          <w:r w:rsidR="008F25D5" w:rsidRPr="003F60C5">
            <w:t xml:space="preserve">021, 19% 2022, 24% 2023). </w:t>
          </w:r>
          <w:r w:rsidR="00743765" w:rsidRPr="003F60C5">
            <w:t xml:space="preserve">This rise </w:t>
          </w:r>
          <w:r w:rsidR="00ED4A2C" w:rsidRPr="003F60C5">
            <w:t xml:space="preserve">has largely been driven by </w:t>
          </w:r>
          <w:r w:rsidR="00323F80" w:rsidRPr="003F60C5">
            <w:t xml:space="preserve">a renewed appetite amongst companies </w:t>
          </w:r>
          <w:r w:rsidR="00312B6B" w:rsidRPr="003F60C5">
            <w:t xml:space="preserve">in </w:t>
          </w:r>
          <w:r w:rsidR="00711A03" w:rsidRPr="003F60C5">
            <w:t xml:space="preserve">South </w:t>
          </w:r>
          <w:r w:rsidR="00312B6B" w:rsidRPr="003F60C5">
            <w:t>London</w:t>
          </w:r>
          <w:r w:rsidR="00323F80" w:rsidRPr="003F60C5">
            <w:t xml:space="preserve"> to recruit un/ semi</w:t>
          </w:r>
          <w:r w:rsidR="004F59B2" w:rsidRPr="003F60C5">
            <w:t>-</w:t>
          </w:r>
          <w:r w:rsidR="00323F80" w:rsidRPr="003F60C5">
            <w:t xml:space="preserve">skilled </w:t>
          </w:r>
          <w:r w:rsidR="008354C6" w:rsidRPr="003F60C5">
            <w:t>staff (</w:t>
          </w:r>
          <w:r w:rsidR="00047C61" w:rsidRPr="003F60C5">
            <w:t>2</w:t>
          </w:r>
          <w:r w:rsidR="004F59B2" w:rsidRPr="003F60C5">
            <w:t>9</w:t>
          </w:r>
          <w:r w:rsidR="00047C61" w:rsidRPr="003F60C5">
            <w:t xml:space="preserve">% 2020, 33% 2021, </w:t>
          </w:r>
          <w:r w:rsidR="00372B1D" w:rsidRPr="003F60C5">
            <w:t>18%</w:t>
          </w:r>
          <w:r w:rsidR="003E568F" w:rsidRPr="003F60C5">
            <w:t xml:space="preserve"> 2022</w:t>
          </w:r>
          <w:r w:rsidR="00372B1D" w:rsidRPr="003F60C5">
            <w:t>, 35% 2023).</w:t>
          </w:r>
        </w:p>
        <w:p w14:paraId="23A639C7" w14:textId="5A0A39C5" w:rsidR="000E0001" w:rsidRPr="003F60C5" w:rsidRDefault="00E83B4E" w:rsidP="009267DF">
          <w:pPr>
            <w:pStyle w:val="Caption"/>
          </w:pPr>
          <w:r w:rsidRPr="003F60C5">
            <w:t>Types of roles recruited over past 12 months</w:t>
          </w:r>
        </w:p>
        <w:p w14:paraId="199C695B" w14:textId="4FB17C05" w:rsidR="00680147" w:rsidRPr="002843E2" w:rsidRDefault="009267DF" w:rsidP="00372B1D">
          <w:pPr>
            <w:pStyle w:val="Subtitle"/>
            <w:rPr>
              <w:lang w:val="pt-PT"/>
            </w:rPr>
          </w:pPr>
          <w:bookmarkStart w:id="33" w:name="_Hlk116329818"/>
          <w:r w:rsidRPr="003F60C5">
            <w:rPr>
              <w:noProof/>
            </w:rPr>
            <w:drawing>
              <wp:inline distT="0" distB="0" distL="0" distR="0" wp14:anchorId="790A90D5" wp14:editId="24722B96">
                <wp:extent cx="6660000" cy="3244381"/>
                <wp:effectExtent l="0" t="0" r="7620" b="0"/>
                <wp:docPr id="2055947520" name="Picture 2055947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660000" cy="3244381"/>
                        </a:xfrm>
                        <a:prstGeom prst="rect">
                          <a:avLst/>
                        </a:prstGeom>
                        <a:noFill/>
                      </pic:spPr>
                    </pic:pic>
                  </a:graphicData>
                </a:graphic>
              </wp:inline>
            </w:drawing>
          </w:r>
          <w:r w:rsidR="00A453DE" w:rsidRPr="002843E2">
            <w:rPr>
              <w:lang w:val="pt-PT"/>
            </w:rPr>
            <w:t xml:space="preserve"> Base: </w:t>
          </w:r>
          <w:r w:rsidR="00680147" w:rsidRPr="002843E2">
            <w:rPr>
              <w:lang w:val="pt-PT"/>
            </w:rPr>
            <w:t xml:space="preserve">All </w:t>
          </w:r>
          <w:proofErr w:type="spellStart"/>
          <w:r w:rsidR="00680147" w:rsidRPr="002843E2">
            <w:rPr>
              <w:lang w:val="pt-PT"/>
            </w:rPr>
            <w:t>respondents</w:t>
          </w:r>
          <w:proofErr w:type="spellEnd"/>
          <w:r w:rsidR="00680147" w:rsidRPr="002843E2">
            <w:rPr>
              <w:lang w:val="pt-PT"/>
            </w:rPr>
            <w:t xml:space="preserve"> (2020 n=</w:t>
          </w:r>
          <w:r w:rsidR="00071866" w:rsidRPr="002843E2">
            <w:rPr>
              <w:lang w:val="pt-PT"/>
            </w:rPr>
            <w:t>668</w:t>
          </w:r>
          <w:r w:rsidR="00680147" w:rsidRPr="002843E2">
            <w:rPr>
              <w:lang w:val="pt-PT"/>
            </w:rPr>
            <w:t>; 2021 n=</w:t>
          </w:r>
          <w:r w:rsidR="00071866" w:rsidRPr="002843E2">
            <w:rPr>
              <w:lang w:val="pt-PT"/>
            </w:rPr>
            <w:t>755</w:t>
          </w:r>
          <w:r w:rsidR="00680147" w:rsidRPr="002843E2">
            <w:rPr>
              <w:lang w:val="pt-PT"/>
            </w:rPr>
            <w:t>; 2022 n=</w:t>
          </w:r>
          <w:r w:rsidR="00A76CB4" w:rsidRPr="002843E2">
            <w:rPr>
              <w:lang w:val="pt-PT"/>
            </w:rPr>
            <w:t>970</w:t>
          </w:r>
          <w:r w:rsidR="00B81969" w:rsidRPr="002843E2">
            <w:rPr>
              <w:lang w:val="pt-PT"/>
            </w:rPr>
            <w:t>; 2023 n=926</w:t>
          </w:r>
          <w:bookmarkEnd w:id="33"/>
          <w:r w:rsidR="000C2C56" w:rsidRPr="002843E2">
            <w:rPr>
              <w:lang w:val="pt-PT"/>
            </w:rPr>
            <w:t>)</w:t>
          </w:r>
        </w:p>
        <w:p w14:paraId="461307BA" w14:textId="2D16A13E" w:rsidR="00514B54" w:rsidRPr="003F60C5" w:rsidRDefault="003A3A94" w:rsidP="00F81D4E">
          <w:pPr>
            <w:pStyle w:val="Heading3"/>
          </w:pPr>
          <w:bookmarkStart w:id="34" w:name="_Toc85724165"/>
          <w:bookmarkStart w:id="35" w:name="_Toc119422975"/>
          <w:bookmarkStart w:id="36" w:name="_Toc152258668"/>
          <w:r w:rsidRPr="003F60C5">
            <w:t>Difficulties recruiting</w:t>
          </w:r>
          <w:bookmarkEnd w:id="34"/>
          <w:bookmarkEnd w:id="35"/>
          <w:bookmarkEnd w:id="36"/>
        </w:p>
        <w:p w14:paraId="66156329" w14:textId="1648B6B3" w:rsidR="00165B44" w:rsidRPr="003F60C5" w:rsidRDefault="00A60BAA" w:rsidP="00173D23">
          <w:r w:rsidRPr="003F60C5">
            <w:t xml:space="preserve">In </w:t>
          </w:r>
          <w:r w:rsidR="007C5229" w:rsidRPr="003F60C5">
            <w:t>the same</w:t>
          </w:r>
          <w:r w:rsidRPr="003F60C5">
            <w:t xml:space="preserve"> vein </w:t>
          </w:r>
          <w:r w:rsidR="00852F35" w:rsidRPr="003F60C5">
            <w:t xml:space="preserve">for </w:t>
          </w:r>
          <w:r w:rsidR="004742C2" w:rsidRPr="003F60C5">
            <w:t xml:space="preserve">there being </w:t>
          </w:r>
          <w:r w:rsidR="00372B1D" w:rsidRPr="003F60C5">
            <w:t>increased</w:t>
          </w:r>
          <w:r w:rsidR="004742C2" w:rsidRPr="003F60C5">
            <w:t xml:space="preserve"> </w:t>
          </w:r>
          <w:r w:rsidR="007C5229" w:rsidRPr="003F60C5">
            <w:t>demand for professional/managerial</w:t>
          </w:r>
          <w:r w:rsidR="00585C2C" w:rsidRPr="003F60C5">
            <w:t xml:space="preserve"> staff across London, </w:t>
          </w:r>
          <w:r w:rsidR="007B70F7" w:rsidRPr="003F60C5">
            <w:t xml:space="preserve">businesses </w:t>
          </w:r>
          <w:r w:rsidR="00372B1D" w:rsidRPr="003F60C5">
            <w:t>also</w:t>
          </w:r>
          <w:r w:rsidR="007B70F7" w:rsidRPr="003F60C5">
            <w:t xml:space="preserve"> report experiencing difficulties recruiting for these roles </w:t>
          </w:r>
          <w:r w:rsidR="00AA12F0" w:rsidRPr="003F60C5">
            <w:t xml:space="preserve">(figure </w:t>
          </w:r>
          <w:r w:rsidR="00D8090D" w:rsidRPr="003F60C5">
            <w:t>1</w:t>
          </w:r>
          <w:r w:rsidR="002F1CD8" w:rsidRPr="003F60C5">
            <w:t>4</w:t>
          </w:r>
          <w:r w:rsidR="00AA12F0" w:rsidRPr="003F60C5">
            <w:t>)</w:t>
          </w:r>
          <w:r w:rsidR="0039262C" w:rsidRPr="003F60C5">
            <w:t>.</w:t>
          </w:r>
        </w:p>
        <w:p w14:paraId="26B48CC8" w14:textId="58DFE163" w:rsidR="00B5325A" w:rsidRPr="003F60C5" w:rsidRDefault="00793529" w:rsidP="00173D23">
          <w:r w:rsidRPr="003F60C5">
            <w:lastRenderedPageBreak/>
            <w:t>This becomes most evident amongst c</w:t>
          </w:r>
          <w:r w:rsidR="004B5E59" w:rsidRPr="003F60C5">
            <w:t xml:space="preserve">ompanies based in East London </w:t>
          </w:r>
          <w:r w:rsidR="00A4745B" w:rsidRPr="003F60C5">
            <w:t xml:space="preserve">who </w:t>
          </w:r>
          <w:r w:rsidR="004B5E59" w:rsidRPr="003F60C5">
            <w:t xml:space="preserve">are </w:t>
          </w:r>
          <w:r w:rsidR="00F32C8B" w:rsidRPr="003F60C5">
            <w:t xml:space="preserve">much </w:t>
          </w:r>
          <w:r w:rsidR="008C5B9A" w:rsidRPr="003F60C5">
            <w:t xml:space="preserve">more likely than any other business </w:t>
          </w:r>
          <w:r w:rsidR="00F32C8B" w:rsidRPr="003F60C5">
            <w:t xml:space="preserve">region </w:t>
          </w:r>
          <w:r w:rsidR="00B909DA" w:rsidRPr="003F60C5">
            <w:t>to report that they have experienced difficulties in recruiting professional/managerial staff</w:t>
          </w:r>
          <w:r w:rsidR="00F32C8B" w:rsidRPr="003F60C5">
            <w:t xml:space="preserve"> </w:t>
          </w:r>
          <w:r w:rsidR="00E03128" w:rsidRPr="003F60C5">
            <w:t>(</w:t>
          </w:r>
          <w:r w:rsidR="000D5D25" w:rsidRPr="003F60C5">
            <w:t>33% Central, 43% East, 31% South</w:t>
          </w:r>
          <w:r w:rsidR="005924AE" w:rsidRPr="003F60C5">
            <w:t>,</w:t>
          </w:r>
          <w:r w:rsidR="00313AD0" w:rsidRPr="003F60C5">
            <w:t xml:space="preserve"> </w:t>
          </w:r>
          <w:r w:rsidR="00FD521E" w:rsidRPr="003F60C5">
            <w:t>31</w:t>
          </w:r>
          <w:r w:rsidR="00613C5A" w:rsidRPr="003F60C5">
            <w:t>%</w:t>
          </w:r>
          <w:r w:rsidR="00313AD0" w:rsidRPr="003F60C5">
            <w:t xml:space="preserve"> West</w:t>
          </w:r>
          <w:r w:rsidR="0055690D" w:rsidRPr="003F60C5">
            <w:t xml:space="preserve">). </w:t>
          </w:r>
        </w:p>
        <w:p w14:paraId="133EF08F" w14:textId="024212FB" w:rsidR="008E7D09" w:rsidRPr="003F60C5" w:rsidRDefault="00E52E5F" w:rsidP="00173D23">
          <w:r w:rsidRPr="003F60C5">
            <w:t xml:space="preserve">There has also been a shift in </w:t>
          </w:r>
          <w:r w:rsidR="001B0C0F" w:rsidRPr="003F60C5">
            <w:t xml:space="preserve">the </w:t>
          </w:r>
          <w:r w:rsidRPr="003F60C5">
            <w:t>industr</w:t>
          </w:r>
          <w:r w:rsidR="00E972D4" w:rsidRPr="003F60C5">
            <w:t>y area</w:t>
          </w:r>
          <w:r w:rsidR="00304BF6" w:rsidRPr="003F60C5">
            <w:t xml:space="preserve"> </w:t>
          </w:r>
          <w:r w:rsidR="001B0C0F" w:rsidRPr="003F60C5">
            <w:t>that</w:t>
          </w:r>
          <w:r w:rsidR="00304BF6" w:rsidRPr="003F60C5">
            <w:t xml:space="preserve"> experience</w:t>
          </w:r>
          <w:r w:rsidR="001B0C0F" w:rsidRPr="003F60C5">
            <w:t>s</w:t>
          </w:r>
          <w:r w:rsidR="00304BF6" w:rsidRPr="003F60C5">
            <w:t xml:space="preserve"> difficulties recruiting professional/managerial staff</w:t>
          </w:r>
          <w:r w:rsidR="00B572AA" w:rsidRPr="003F60C5">
            <w:t>. L</w:t>
          </w:r>
          <w:r w:rsidR="00A72276" w:rsidRPr="003F60C5">
            <w:t>ast year</w:t>
          </w:r>
          <w:r w:rsidR="00B572AA" w:rsidRPr="003F60C5">
            <w:t>,</w:t>
          </w:r>
          <w:r w:rsidR="00A72276" w:rsidRPr="003F60C5">
            <w:t xml:space="preserve"> businesses in </w:t>
          </w:r>
          <w:r w:rsidR="00A17EEB" w:rsidRPr="003F60C5">
            <w:t xml:space="preserve">the </w:t>
          </w:r>
          <w:r w:rsidR="00664E4B" w:rsidRPr="003F60C5">
            <w:t xml:space="preserve">information and communication </w:t>
          </w:r>
          <w:r w:rsidR="006C624D" w:rsidRPr="003F60C5">
            <w:t>sector</w:t>
          </w:r>
          <w:r w:rsidR="00664E4B" w:rsidRPr="003F60C5">
            <w:t xml:space="preserve"> </w:t>
          </w:r>
          <w:r w:rsidR="006C69EC" w:rsidRPr="003F60C5">
            <w:t>were most likely to report experiencing difficulties re</w:t>
          </w:r>
          <w:r w:rsidR="00276A29" w:rsidRPr="003F60C5">
            <w:t>cruiting staff</w:t>
          </w:r>
          <w:r w:rsidR="00195815" w:rsidRPr="003F60C5">
            <w:t xml:space="preserve"> for professional/managerial roles </w:t>
          </w:r>
          <w:r w:rsidR="00D854CD" w:rsidRPr="003F60C5">
            <w:t>(</w:t>
          </w:r>
          <w:r w:rsidR="00C754D5" w:rsidRPr="003F60C5">
            <w:t>48%</w:t>
          </w:r>
          <w:r w:rsidR="00331E5A" w:rsidRPr="003F60C5">
            <w:t xml:space="preserve"> </w:t>
          </w:r>
          <w:r w:rsidR="009C3E2B" w:rsidRPr="003F60C5">
            <w:t xml:space="preserve">2022, </w:t>
          </w:r>
          <w:r w:rsidR="00331E5A" w:rsidRPr="003F60C5">
            <w:t>37% 2023</w:t>
          </w:r>
          <w:r w:rsidR="00C754D5" w:rsidRPr="003F60C5">
            <w:t>)</w:t>
          </w:r>
          <w:r w:rsidR="00C15227" w:rsidRPr="003F60C5">
            <w:t>. H</w:t>
          </w:r>
          <w:r w:rsidR="003C3B5E" w:rsidRPr="003F60C5">
            <w:t xml:space="preserve">owever, </w:t>
          </w:r>
          <w:r w:rsidR="00AA1338" w:rsidRPr="003F60C5">
            <w:t>companies</w:t>
          </w:r>
          <w:r w:rsidR="00560717" w:rsidRPr="003F60C5">
            <w:t xml:space="preserve"> </w:t>
          </w:r>
          <w:r w:rsidR="00AA1338" w:rsidRPr="003F60C5">
            <w:t>in the f</w:t>
          </w:r>
          <w:r w:rsidR="00E972D4" w:rsidRPr="003F60C5">
            <w:t>inance</w:t>
          </w:r>
          <w:r w:rsidR="00C15227" w:rsidRPr="003F60C5">
            <w:t xml:space="preserve"> and</w:t>
          </w:r>
          <w:r w:rsidR="00CA2B67" w:rsidRPr="003F60C5">
            <w:t xml:space="preserve"> </w:t>
          </w:r>
          <w:r w:rsidR="00FB43D0" w:rsidRPr="003F60C5">
            <w:t>insurance</w:t>
          </w:r>
          <w:r w:rsidR="00A17EEB" w:rsidRPr="003F60C5">
            <w:t xml:space="preserve"> related sector</w:t>
          </w:r>
          <w:r w:rsidR="00FB43D0" w:rsidRPr="003F60C5">
            <w:t xml:space="preserve"> </w:t>
          </w:r>
          <w:r w:rsidR="003E15CA" w:rsidRPr="003F60C5">
            <w:t xml:space="preserve">are </w:t>
          </w:r>
          <w:r w:rsidR="00AA1338" w:rsidRPr="003F60C5">
            <w:t xml:space="preserve">now most likely to </w:t>
          </w:r>
          <w:r w:rsidR="00BE2F3F" w:rsidRPr="003F60C5">
            <w:t xml:space="preserve">report experiencing difficulties </w:t>
          </w:r>
          <w:r w:rsidR="004C3C17" w:rsidRPr="003F60C5">
            <w:t xml:space="preserve">recruiting </w:t>
          </w:r>
          <w:r w:rsidR="00B572AA" w:rsidRPr="003F60C5">
            <w:t xml:space="preserve">for </w:t>
          </w:r>
          <w:r w:rsidR="001A1B20" w:rsidRPr="003F60C5">
            <w:t xml:space="preserve">professional/managerial staff </w:t>
          </w:r>
          <w:r w:rsidR="00BE2F3F" w:rsidRPr="003F60C5">
            <w:t>(</w:t>
          </w:r>
          <w:r w:rsidR="00B572AA" w:rsidRPr="003F60C5">
            <w:t>43%)</w:t>
          </w:r>
          <w:r w:rsidR="00A40227" w:rsidRPr="003F60C5">
            <w:t xml:space="preserve"> – a marked rise from </w:t>
          </w:r>
          <w:r w:rsidR="009168B2" w:rsidRPr="003F60C5">
            <w:t>just over a third (35%) reporting these challenges the previous year</w:t>
          </w:r>
          <w:r w:rsidR="00B572AA" w:rsidRPr="003F60C5">
            <w:t xml:space="preserve">. </w:t>
          </w:r>
        </w:p>
        <w:p w14:paraId="775E4045" w14:textId="7A2592F9" w:rsidR="00B44616" w:rsidRPr="003F60C5" w:rsidRDefault="00A51806" w:rsidP="00747C9C">
          <w:r w:rsidRPr="003F60C5">
            <w:t>Yet</w:t>
          </w:r>
          <w:r w:rsidR="003F3B14" w:rsidRPr="003F60C5">
            <w:t>, difficulties in recruiting staff for any role</w:t>
          </w:r>
          <w:r w:rsidR="00223C8D" w:rsidRPr="003F60C5">
            <w:t xml:space="preserve"> ha</w:t>
          </w:r>
          <w:r w:rsidR="00747C9C" w:rsidRPr="003F60C5">
            <w:t>ve</w:t>
          </w:r>
          <w:r w:rsidR="00223C8D" w:rsidRPr="003F60C5">
            <w:t xml:space="preserve"> largely been sustained</w:t>
          </w:r>
          <w:r w:rsidR="00D67A19" w:rsidRPr="003F60C5">
            <w:t xml:space="preserve"> when compared with last year</w:t>
          </w:r>
          <w:r w:rsidR="00223C8D" w:rsidRPr="003F60C5">
            <w:t xml:space="preserve"> rather than</w:t>
          </w:r>
          <w:r w:rsidR="00D67A19" w:rsidRPr="003F60C5">
            <w:t xml:space="preserve"> the</w:t>
          </w:r>
          <w:r w:rsidR="00223C8D" w:rsidRPr="003F60C5">
            <w:t xml:space="preserve"> marked </w:t>
          </w:r>
          <w:r w:rsidR="006C7511" w:rsidRPr="003F60C5">
            <w:t>year on year rise</w:t>
          </w:r>
          <w:r w:rsidR="00D67A19" w:rsidRPr="003F60C5">
            <w:t>s</w:t>
          </w:r>
          <w:r w:rsidR="00BA3A31" w:rsidRPr="003F60C5">
            <w:t xml:space="preserve"> </w:t>
          </w:r>
          <w:r w:rsidR="00553482" w:rsidRPr="003F60C5">
            <w:t xml:space="preserve">which had been </w:t>
          </w:r>
          <w:r w:rsidR="00D67A19" w:rsidRPr="003F60C5">
            <w:t>prevalent</w:t>
          </w:r>
          <w:r w:rsidR="00553482" w:rsidRPr="003F60C5">
            <w:t xml:space="preserve"> since 2020. </w:t>
          </w:r>
          <w:r w:rsidR="00733726" w:rsidRPr="003F60C5">
            <w:t xml:space="preserve">Instead, </w:t>
          </w:r>
          <w:r w:rsidR="000864EB" w:rsidRPr="003F60C5">
            <w:t xml:space="preserve">a quarter of companies </w:t>
          </w:r>
          <w:r w:rsidR="0077561F" w:rsidRPr="003F60C5">
            <w:t>who have attempted recruiting</w:t>
          </w:r>
          <w:r w:rsidR="000864EB" w:rsidRPr="003F60C5">
            <w:t xml:space="preserve"> now report </w:t>
          </w:r>
          <w:r w:rsidR="002009A5" w:rsidRPr="003F60C5">
            <w:t>not experienc</w:t>
          </w:r>
          <w:r w:rsidR="00D432C7" w:rsidRPr="003F60C5">
            <w:t>ing</w:t>
          </w:r>
          <w:r w:rsidR="002009A5" w:rsidRPr="003F60C5">
            <w:t xml:space="preserve"> any difficulties recruiting staff</w:t>
          </w:r>
          <w:r w:rsidR="00A47EE5" w:rsidRPr="003F60C5">
            <w:t>;</w:t>
          </w:r>
          <w:r w:rsidR="004B5021" w:rsidRPr="003F60C5">
            <w:t xml:space="preserve"> while this is </w:t>
          </w:r>
          <w:r w:rsidR="00251465" w:rsidRPr="003F60C5">
            <w:t xml:space="preserve">still </w:t>
          </w:r>
          <w:r w:rsidR="00911CCA" w:rsidRPr="003F60C5">
            <w:t>far lower than 2020, it is</w:t>
          </w:r>
          <w:r w:rsidR="00A47EE5" w:rsidRPr="003F60C5">
            <w:t xml:space="preserve"> a notable rise from </w:t>
          </w:r>
          <w:r w:rsidR="00C4363E" w:rsidRPr="003F60C5">
            <w:t xml:space="preserve">2022 </w:t>
          </w:r>
          <w:r w:rsidR="0035745C" w:rsidRPr="003F60C5">
            <w:t>and represents a return to a similar level seen two years ago (</w:t>
          </w:r>
          <w:r w:rsidR="00B44616" w:rsidRPr="003F60C5">
            <w:t>48% 2020, 28% 2021, 19%</w:t>
          </w:r>
          <w:r w:rsidR="007A0820" w:rsidRPr="003F60C5">
            <w:t xml:space="preserve"> </w:t>
          </w:r>
          <w:r w:rsidR="009B42B0" w:rsidRPr="003F60C5">
            <w:t>2022</w:t>
          </w:r>
          <w:r w:rsidR="00B44616" w:rsidRPr="003F60C5">
            <w:t>, 25% 2023).</w:t>
          </w:r>
          <w:r w:rsidR="005F16AD" w:rsidRPr="003F60C5">
            <w:t xml:space="preserve"> </w:t>
          </w:r>
          <w:r w:rsidR="008A1DC2" w:rsidRPr="003F60C5">
            <w:t>Central and West London based companies</w:t>
          </w:r>
          <w:r w:rsidR="00C966D4" w:rsidRPr="003F60C5">
            <w:t xml:space="preserve"> are most likely to report experiencing no difficulties recruiting, </w:t>
          </w:r>
          <w:r w:rsidR="00AE4C4E" w:rsidRPr="003F60C5">
            <w:t xml:space="preserve">with three in ten reporting to not meet any difficulties </w:t>
          </w:r>
          <w:bookmarkStart w:id="37" w:name="_Hlk150524259"/>
          <w:r w:rsidR="00990EDF" w:rsidRPr="003F60C5">
            <w:t xml:space="preserve">compared with one in eight </w:t>
          </w:r>
          <w:r w:rsidR="007203A7" w:rsidRPr="003F60C5">
            <w:t>amongst companies based in</w:t>
          </w:r>
          <w:r w:rsidR="00347798" w:rsidRPr="003F60C5">
            <w:t xml:space="preserve"> East </w:t>
          </w:r>
          <w:bookmarkEnd w:id="37"/>
          <w:r w:rsidR="00347798" w:rsidRPr="003F60C5">
            <w:t>and South London (</w:t>
          </w:r>
          <w:r w:rsidR="00B44616" w:rsidRPr="003F60C5">
            <w:t>29% Central</w:t>
          </w:r>
          <w:r w:rsidR="006469CE" w:rsidRPr="003F60C5">
            <w:t>,</w:t>
          </w:r>
          <w:r w:rsidR="00B44616" w:rsidRPr="003F60C5">
            <w:t xml:space="preserve"> </w:t>
          </w:r>
          <w:r w:rsidR="006469CE" w:rsidRPr="003F60C5">
            <w:t>15% East, 16% South, 29% West)</w:t>
          </w:r>
          <w:r w:rsidR="00AF6291" w:rsidRPr="003F60C5">
            <w:t>.</w:t>
          </w:r>
        </w:p>
        <w:p w14:paraId="587A2D8D" w14:textId="2C3C1418" w:rsidR="00747C9C" w:rsidRPr="003F60C5" w:rsidRDefault="00FA2A00" w:rsidP="009267DF">
          <w:pPr>
            <w:pStyle w:val="Caption"/>
          </w:pPr>
          <w:bookmarkStart w:id="38" w:name="_Hlk116333367"/>
          <w:bookmarkStart w:id="39" w:name="_Hlk116376096"/>
          <w:r w:rsidRPr="003F60C5">
            <w:t>Types of role</w:t>
          </w:r>
          <w:bookmarkEnd w:id="38"/>
          <w:r w:rsidRPr="003F60C5">
            <w:t xml:space="preserve">s </w:t>
          </w:r>
          <w:r w:rsidR="00877296" w:rsidRPr="003F60C5">
            <w:t>businesses</w:t>
          </w:r>
          <w:r w:rsidRPr="003F60C5">
            <w:t xml:space="preserve"> </w:t>
          </w:r>
          <w:bookmarkEnd w:id="39"/>
          <w:r w:rsidRPr="003F60C5">
            <w:t>had difficulty recruiting for</w:t>
          </w:r>
        </w:p>
        <w:p w14:paraId="6BF91D87" w14:textId="1D4A2EEA" w:rsidR="008B0C93" w:rsidRPr="003F60C5" w:rsidRDefault="00CD6E93" w:rsidP="00AA12F0">
          <w:pPr>
            <w:pStyle w:val="Subtitle"/>
          </w:pPr>
          <w:r w:rsidRPr="003F60C5">
            <w:rPr>
              <w:noProof/>
            </w:rPr>
            <w:drawing>
              <wp:inline distT="0" distB="0" distL="0" distR="0" wp14:anchorId="01C92756" wp14:editId="5FC27B17">
                <wp:extent cx="6660000" cy="3302473"/>
                <wp:effectExtent l="0" t="0" r="7620" b="0"/>
                <wp:docPr id="52135589" name="Picture 52135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60000" cy="3302473"/>
                        </a:xfrm>
                        <a:prstGeom prst="rect">
                          <a:avLst/>
                        </a:prstGeom>
                        <a:noFill/>
                      </pic:spPr>
                    </pic:pic>
                  </a:graphicData>
                </a:graphic>
              </wp:inline>
            </w:drawing>
          </w:r>
          <w:r w:rsidR="00A453DE" w:rsidRPr="003F60C5">
            <w:t xml:space="preserve"> Base: </w:t>
          </w:r>
          <w:r w:rsidR="008B0C93" w:rsidRPr="003F60C5">
            <w:t xml:space="preserve">Those who have recruited for the following roles in the last 12 months </w:t>
          </w:r>
          <w:r w:rsidR="00231ACD" w:rsidRPr="003F60C5">
            <w:br/>
          </w:r>
          <w:r w:rsidR="008B0C93" w:rsidRPr="003F60C5">
            <w:t>(2020 n=643; 2021 n=728; 2022 n=943; 2023 n=902)</w:t>
          </w:r>
        </w:p>
        <w:p w14:paraId="2579502D" w14:textId="14B81067" w:rsidR="00BD5DE9" w:rsidRPr="003F60C5" w:rsidRDefault="00AD0F59" w:rsidP="00DC3973">
          <w:pPr>
            <w:numPr>
              <w:ilvl w:val="1"/>
              <w:numId w:val="0"/>
            </w:numPr>
            <w:spacing w:after="160"/>
          </w:pPr>
          <w:r w:rsidRPr="003F60C5">
            <w:lastRenderedPageBreak/>
            <w:t xml:space="preserve">When </w:t>
          </w:r>
          <w:r w:rsidR="00E86F6A" w:rsidRPr="003F60C5">
            <w:t>senior decision</w:t>
          </w:r>
          <w:r w:rsidR="003D479A" w:rsidRPr="003F60C5">
            <w:t>-</w:t>
          </w:r>
          <w:r w:rsidR="00E86F6A" w:rsidRPr="003F60C5">
            <w:t>makers</w:t>
          </w:r>
          <w:r w:rsidR="003B0075" w:rsidRPr="003F60C5">
            <w:t xml:space="preserve"> in London</w:t>
          </w:r>
          <w:r w:rsidR="00E86F6A" w:rsidRPr="003F60C5">
            <w:t xml:space="preserve"> </w:t>
          </w:r>
          <w:r w:rsidR="008B6325" w:rsidRPr="003F60C5">
            <w:t>are</w:t>
          </w:r>
          <w:r w:rsidR="00E86F6A" w:rsidRPr="003F60C5">
            <w:t xml:space="preserve"> asked specifically about </w:t>
          </w:r>
          <w:r w:rsidR="007E2810" w:rsidRPr="003F60C5">
            <w:t xml:space="preserve">the types of </w:t>
          </w:r>
          <w:r w:rsidR="008274D4" w:rsidRPr="003F60C5">
            <w:t xml:space="preserve">recruiting </w:t>
          </w:r>
          <w:r w:rsidR="007E2810" w:rsidRPr="003F60C5">
            <w:t xml:space="preserve">difficulties they were </w:t>
          </w:r>
          <w:r w:rsidR="008274D4" w:rsidRPr="003F60C5">
            <w:t xml:space="preserve">facing, </w:t>
          </w:r>
          <w:r w:rsidR="001F3E09" w:rsidRPr="003F60C5">
            <w:t xml:space="preserve">the most </w:t>
          </w:r>
          <w:r w:rsidR="00F95888" w:rsidRPr="003F60C5">
            <w:t xml:space="preserve">commonly </w:t>
          </w:r>
          <w:r w:rsidR="00E26A36" w:rsidRPr="003F60C5">
            <w:t>cited reason</w:t>
          </w:r>
          <w:r w:rsidR="009B2DDF" w:rsidRPr="003F60C5">
            <w:t xml:space="preserve">s </w:t>
          </w:r>
          <w:r w:rsidR="008B6325" w:rsidRPr="003F60C5">
            <w:t>are</w:t>
          </w:r>
          <w:r w:rsidR="00EE0877" w:rsidRPr="003F60C5">
            <w:t xml:space="preserve"> that </w:t>
          </w:r>
          <w:r w:rsidR="00A6337E" w:rsidRPr="003F60C5">
            <w:t xml:space="preserve">applicants </w:t>
          </w:r>
          <w:r w:rsidR="00835601" w:rsidRPr="003F60C5">
            <w:t xml:space="preserve">lacked the </w:t>
          </w:r>
          <w:r w:rsidR="00A86E87" w:rsidRPr="003F60C5">
            <w:t xml:space="preserve">sufficient </w:t>
          </w:r>
          <w:r w:rsidR="005246F2" w:rsidRPr="003F60C5">
            <w:t>technical abilities</w:t>
          </w:r>
          <w:r w:rsidR="00A6337E" w:rsidRPr="003F60C5">
            <w:t xml:space="preserve">/ </w:t>
          </w:r>
          <w:r w:rsidR="003F60C5" w:rsidRPr="003F60C5">
            <w:t>skills and</w:t>
          </w:r>
          <w:r w:rsidR="00514707" w:rsidRPr="003F60C5">
            <w:t xml:space="preserve"> </w:t>
          </w:r>
          <w:r w:rsidR="00857871" w:rsidRPr="003F60C5">
            <w:t>lacked sufficient experience (</w:t>
          </w:r>
          <w:r w:rsidR="002E5E88" w:rsidRPr="003F60C5">
            <w:t xml:space="preserve">both </w:t>
          </w:r>
          <w:r w:rsidR="00857871" w:rsidRPr="003F60C5">
            <w:t xml:space="preserve">43%). </w:t>
          </w:r>
          <w:r w:rsidR="0023344E" w:rsidRPr="003F60C5">
            <w:t xml:space="preserve">This correlates with the skills challenges that businesses report to be facing seen earlier in the report, with businesses being most likely to cite lacking skills in technical or job-specific skills (24%). </w:t>
          </w:r>
          <w:r w:rsidR="009507BB" w:rsidRPr="003F60C5">
            <w:t>Th</w:t>
          </w:r>
          <w:r w:rsidR="0023344E" w:rsidRPr="003F60C5">
            <w:t xml:space="preserve">e </w:t>
          </w:r>
          <w:r w:rsidR="004132EC" w:rsidRPr="003F60C5">
            <w:t>problem in re</w:t>
          </w:r>
          <w:r w:rsidR="00DB2EDA" w:rsidRPr="003F60C5">
            <w:t>crui</w:t>
          </w:r>
          <w:r w:rsidR="00A86D32" w:rsidRPr="003F60C5">
            <w:t xml:space="preserve">ting staff </w:t>
          </w:r>
          <w:r w:rsidR="002E2375" w:rsidRPr="003F60C5">
            <w:t xml:space="preserve">with sufficient </w:t>
          </w:r>
          <w:r w:rsidR="001A5A77" w:rsidRPr="003F60C5">
            <w:t xml:space="preserve">technical abilities/ skills </w:t>
          </w:r>
          <w:r w:rsidR="009507BB" w:rsidRPr="003F60C5">
            <w:t xml:space="preserve">is </w:t>
          </w:r>
          <w:r w:rsidR="003247C5" w:rsidRPr="003F60C5">
            <w:t xml:space="preserve">also </w:t>
          </w:r>
          <w:r w:rsidR="009507BB" w:rsidRPr="003F60C5">
            <w:t xml:space="preserve">a similar percentage </w:t>
          </w:r>
          <w:r w:rsidR="00BE7511" w:rsidRPr="003F60C5">
            <w:t>to</w:t>
          </w:r>
          <w:r w:rsidR="00BD5DE9" w:rsidRPr="003F60C5">
            <w:t xml:space="preserve"> the previous two years </w:t>
          </w:r>
          <w:r w:rsidR="0056357B" w:rsidRPr="003F60C5">
            <w:t>(</w:t>
          </w:r>
          <w:r w:rsidR="002E5E88" w:rsidRPr="003F60C5">
            <w:t xml:space="preserve">figure </w:t>
          </w:r>
          <w:r w:rsidR="002E4BD9" w:rsidRPr="003F60C5">
            <w:t>1</w:t>
          </w:r>
          <w:r w:rsidR="001F2BF4" w:rsidRPr="003F60C5">
            <w:t>5</w:t>
          </w:r>
          <w:r w:rsidR="0056357B" w:rsidRPr="003F60C5">
            <w:t>)</w:t>
          </w:r>
          <w:r w:rsidR="00D10913" w:rsidRPr="003F60C5">
            <w:t xml:space="preserve">. </w:t>
          </w:r>
          <w:r w:rsidR="00BB1ADC" w:rsidRPr="003F60C5">
            <w:t>However, i</w:t>
          </w:r>
          <w:r w:rsidR="00D10913" w:rsidRPr="003F60C5">
            <w:t xml:space="preserve">nterestingly, </w:t>
          </w:r>
          <w:r w:rsidR="00DC50B2" w:rsidRPr="003F60C5">
            <w:t xml:space="preserve">recruitment </w:t>
          </w:r>
          <w:r w:rsidR="00B4328D" w:rsidRPr="003F60C5">
            <w:t xml:space="preserve">impediments </w:t>
          </w:r>
          <w:r w:rsidR="00DC50B2" w:rsidRPr="003F60C5">
            <w:t>have shifted</w:t>
          </w:r>
          <w:r w:rsidR="00D4677A" w:rsidRPr="003F60C5">
            <w:t xml:space="preserve"> in 2023</w:t>
          </w:r>
          <w:r w:rsidR="00DC50B2" w:rsidRPr="003F60C5">
            <w:t xml:space="preserve">, with </w:t>
          </w:r>
          <w:r w:rsidR="001122EC" w:rsidRPr="003F60C5">
            <w:t xml:space="preserve">the issue of </w:t>
          </w:r>
          <w:r w:rsidR="00BC713F" w:rsidRPr="003F60C5">
            <w:t xml:space="preserve">businesses having a low number of applicants </w:t>
          </w:r>
          <w:r w:rsidR="004F2F14" w:rsidRPr="003F60C5">
            <w:t>being</w:t>
          </w:r>
          <w:r w:rsidR="00BC713F" w:rsidRPr="003F60C5">
            <w:t xml:space="preserve"> less </w:t>
          </w:r>
          <w:r w:rsidR="00D23D60" w:rsidRPr="003F60C5">
            <w:t xml:space="preserve">evident </w:t>
          </w:r>
          <w:r w:rsidR="00BC713F" w:rsidRPr="003F60C5">
            <w:t xml:space="preserve">than </w:t>
          </w:r>
          <w:r w:rsidR="00392E89" w:rsidRPr="003F60C5">
            <w:t xml:space="preserve">in the last </w:t>
          </w:r>
          <w:r w:rsidR="00BC713F" w:rsidRPr="003F60C5">
            <w:t>two years</w:t>
          </w:r>
          <w:r w:rsidR="00392E89" w:rsidRPr="003F60C5">
            <w:t xml:space="preserve"> </w:t>
          </w:r>
          <w:r w:rsidR="00D4677A" w:rsidRPr="003F60C5">
            <w:t>–</w:t>
          </w:r>
          <w:r w:rsidR="0081707B" w:rsidRPr="003F60C5">
            <w:t xml:space="preserve"> </w:t>
          </w:r>
          <w:r w:rsidR="00A15E34" w:rsidRPr="003F60C5">
            <w:t>a notable drop to two in five businesses</w:t>
          </w:r>
          <w:r w:rsidR="00B0403D" w:rsidRPr="003F60C5">
            <w:t xml:space="preserve"> this year</w:t>
          </w:r>
          <w:r w:rsidR="00A15E34" w:rsidRPr="003F60C5">
            <w:t xml:space="preserve"> (40%) from approximately </w:t>
          </w:r>
          <w:r w:rsidR="00085E51" w:rsidRPr="003F60C5">
            <w:t xml:space="preserve">half in 2022 </w:t>
          </w:r>
          <w:r w:rsidR="00DE6E1D" w:rsidRPr="003F60C5">
            <w:t xml:space="preserve">(51%) </w:t>
          </w:r>
          <w:r w:rsidR="00085E51" w:rsidRPr="003F60C5">
            <w:t>and 2021</w:t>
          </w:r>
          <w:r w:rsidR="00DE6E1D" w:rsidRPr="003F60C5">
            <w:t xml:space="preserve"> (52%)</w:t>
          </w:r>
          <w:r w:rsidR="00B0403D" w:rsidRPr="003F60C5">
            <w:t>.</w:t>
          </w:r>
        </w:p>
        <w:p w14:paraId="2F1BDEBE" w14:textId="2C11D00D" w:rsidR="00DC3973" w:rsidRPr="003F60C5" w:rsidRDefault="00F77B20" w:rsidP="00E55553">
          <w:pPr>
            <w:numPr>
              <w:ilvl w:val="1"/>
              <w:numId w:val="0"/>
            </w:numPr>
            <w:spacing w:after="160"/>
          </w:pPr>
          <w:r w:rsidRPr="003F60C5">
            <w:t xml:space="preserve">While these top three issues are </w:t>
          </w:r>
          <w:r w:rsidR="00920FA7" w:rsidRPr="003F60C5">
            <w:t xml:space="preserve">prevalent </w:t>
          </w:r>
          <w:r w:rsidRPr="003F60C5">
            <w:t>across London regions</w:t>
          </w:r>
          <w:r w:rsidR="00430EF1" w:rsidRPr="003F60C5">
            <w:t xml:space="preserve"> and remains broadly </w:t>
          </w:r>
          <w:r w:rsidR="00C63882" w:rsidRPr="003F60C5">
            <w:t>consistent</w:t>
          </w:r>
          <w:r w:rsidR="0057172B" w:rsidRPr="003F60C5">
            <w:t xml:space="preserve"> </w:t>
          </w:r>
          <w:r w:rsidR="00430EF1" w:rsidRPr="003F60C5">
            <w:t>amongst company sizes</w:t>
          </w:r>
          <w:r w:rsidRPr="003F60C5">
            <w:t xml:space="preserve">, </w:t>
          </w:r>
          <w:r w:rsidR="009658A2" w:rsidRPr="003F60C5">
            <w:t>businesses in East London are much more likely</w:t>
          </w:r>
          <w:r w:rsidR="009D3349" w:rsidRPr="003F60C5">
            <w:t xml:space="preserve"> than other </w:t>
          </w:r>
          <w:r w:rsidR="00EE16E6" w:rsidRPr="003F60C5">
            <w:t xml:space="preserve">London </w:t>
          </w:r>
          <w:r w:rsidR="009D3349" w:rsidRPr="003F60C5">
            <w:t>regions</w:t>
          </w:r>
          <w:r w:rsidR="009658A2" w:rsidRPr="003F60C5">
            <w:t xml:space="preserve"> to report that </w:t>
          </w:r>
          <w:r w:rsidR="009D3349" w:rsidRPr="003F60C5">
            <w:t xml:space="preserve">they experience too much competition </w:t>
          </w:r>
          <w:r w:rsidR="008C780B" w:rsidRPr="003F60C5">
            <w:t xml:space="preserve">from other employers </w:t>
          </w:r>
          <w:r w:rsidR="006855E8" w:rsidRPr="003F60C5">
            <w:t>(</w:t>
          </w:r>
          <w:r w:rsidR="00266DA7" w:rsidRPr="003F60C5">
            <w:t>15% Centra</w:t>
          </w:r>
          <w:r w:rsidR="001E0DA5" w:rsidRPr="003F60C5">
            <w:t>l</w:t>
          </w:r>
          <w:r w:rsidR="00266DA7" w:rsidRPr="003F60C5">
            <w:t>, 33%</w:t>
          </w:r>
          <w:r w:rsidR="006855E8" w:rsidRPr="003F60C5">
            <w:t xml:space="preserve"> East</w:t>
          </w:r>
          <w:r w:rsidR="00266DA7" w:rsidRPr="003F60C5">
            <w:t>, 25%</w:t>
          </w:r>
          <w:r w:rsidR="006855E8" w:rsidRPr="003F60C5">
            <w:t xml:space="preserve"> South</w:t>
          </w:r>
          <w:r w:rsidR="00266DA7" w:rsidRPr="003F60C5">
            <w:t>, 19%</w:t>
          </w:r>
          <w:r w:rsidR="006855E8" w:rsidRPr="003F60C5">
            <w:t xml:space="preserve"> West</w:t>
          </w:r>
          <w:r w:rsidR="00266DA7" w:rsidRPr="003F60C5">
            <w:t>)</w:t>
          </w:r>
          <w:r w:rsidR="006D052A" w:rsidRPr="003F60C5">
            <w:t xml:space="preserve"> </w:t>
          </w:r>
          <w:r w:rsidR="009E0567" w:rsidRPr="003F60C5">
            <w:t>and that applicants lack</w:t>
          </w:r>
          <w:r w:rsidR="00354672" w:rsidRPr="003F60C5">
            <w:t>ed</w:t>
          </w:r>
          <w:r w:rsidR="00034517" w:rsidRPr="003F60C5">
            <w:t xml:space="preserve"> sufficient</w:t>
          </w:r>
          <w:r w:rsidR="00354672" w:rsidRPr="003F60C5">
            <w:t xml:space="preserve"> CV writing</w:t>
          </w:r>
          <w:r w:rsidR="00CB4502" w:rsidRPr="003F60C5">
            <w:t xml:space="preserve">/ interviewing skills </w:t>
          </w:r>
          <w:r w:rsidR="006855E8" w:rsidRPr="003F60C5">
            <w:t>(</w:t>
          </w:r>
          <w:r w:rsidR="00467201" w:rsidRPr="003F60C5">
            <w:t>9</w:t>
          </w:r>
          <w:r w:rsidR="00266DA7" w:rsidRPr="003F60C5">
            <w:t>% Central, 31%</w:t>
          </w:r>
          <w:r w:rsidR="006855E8" w:rsidRPr="003F60C5">
            <w:t xml:space="preserve"> East</w:t>
          </w:r>
          <w:r w:rsidR="00266DA7" w:rsidRPr="003F60C5">
            <w:t>, 18%</w:t>
          </w:r>
          <w:r w:rsidR="006855E8" w:rsidRPr="003F60C5">
            <w:t xml:space="preserve"> South</w:t>
          </w:r>
          <w:r w:rsidR="00266DA7" w:rsidRPr="003F60C5">
            <w:t>,</w:t>
          </w:r>
          <w:r w:rsidR="006855E8" w:rsidRPr="003F60C5">
            <w:t xml:space="preserve"> </w:t>
          </w:r>
          <w:r w:rsidR="00161847" w:rsidRPr="003F60C5">
            <w:t>18</w:t>
          </w:r>
          <w:r w:rsidR="00266DA7" w:rsidRPr="003F60C5">
            <w:t>%</w:t>
          </w:r>
          <w:r w:rsidR="006855E8" w:rsidRPr="003F60C5">
            <w:t xml:space="preserve"> West</w:t>
          </w:r>
          <w:r w:rsidR="00266DA7" w:rsidRPr="003F60C5">
            <w:t>).</w:t>
          </w:r>
        </w:p>
        <w:p w14:paraId="1897A0F6" w14:textId="2E63428F" w:rsidR="002E62F5" w:rsidRPr="003F60C5" w:rsidRDefault="002E62F5" w:rsidP="00AE0AE5">
          <w:pPr>
            <w:pStyle w:val="Caption"/>
          </w:pPr>
          <w:r w:rsidRPr="003F60C5">
            <w:t>Main difficulties faced when recruiting</w:t>
          </w:r>
        </w:p>
        <w:p w14:paraId="08C64BC0" w14:textId="4768A5EE" w:rsidR="00CD6E93" w:rsidRPr="003F60C5" w:rsidRDefault="00315A65" w:rsidP="00CD6E93">
          <w:pPr>
            <w:pStyle w:val="Subtitle"/>
          </w:pPr>
          <w:r w:rsidRPr="003F60C5">
            <w:rPr>
              <w:noProof/>
            </w:rPr>
            <w:drawing>
              <wp:inline distT="0" distB="0" distL="0" distR="0" wp14:anchorId="180C8EE0" wp14:editId="14616CF5">
                <wp:extent cx="6660000" cy="3247806"/>
                <wp:effectExtent l="0" t="0" r="7620" b="0"/>
                <wp:docPr id="807894459" name="Picture 807894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660000" cy="3247806"/>
                        </a:xfrm>
                        <a:prstGeom prst="rect">
                          <a:avLst/>
                        </a:prstGeom>
                        <a:noFill/>
                      </pic:spPr>
                    </pic:pic>
                  </a:graphicData>
                </a:graphic>
              </wp:inline>
            </w:drawing>
          </w:r>
          <w:r w:rsidR="00A453DE" w:rsidRPr="003F60C5">
            <w:t xml:space="preserve"> Base: </w:t>
          </w:r>
          <w:r w:rsidR="001A2BD2" w:rsidRPr="003F60C5">
            <w:t xml:space="preserve">All who faced difficulties recruiting </w:t>
          </w:r>
          <w:r w:rsidR="00A453DE" w:rsidRPr="003F60C5">
            <w:br/>
          </w:r>
          <w:r w:rsidR="001A2BD2" w:rsidRPr="003F60C5">
            <w:t>(2020 n=270; 2021 n=437; 2022 n=676; 2023</w:t>
          </w:r>
          <w:r w:rsidR="00436F06" w:rsidRPr="003F60C5">
            <w:t xml:space="preserve"> n=</w:t>
          </w:r>
          <w:r w:rsidR="00DA165B" w:rsidRPr="003F60C5">
            <w:t>576</w:t>
          </w:r>
          <w:r w:rsidR="001A2BD2" w:rsidRPr="003F60C5">
            <w:t>)</w:t>
          </w:r>
          <w:r w:rsidR="00CD6E93" w:rsidRPr="003F60C5">
            <w:br/>
            <w:t>*option not asked in all years</w:t>
          </w:r>
        </w:p>
        <w:p w14:paraId="4156536C" w14:textId="61DFD1DD" w:rsidR="00F270FD" w:rsidRPr="003F60C5" w:rsidRDefault="00703D83" w:rsidP="00173D23">
          <w:r w:rsidRPr="003F60C5">
            <w:t xml:space="preserve">These </w:t>
          </w:r>
          <w:r w:rsidR="00DF418B" w:rsidRPr="003F60C5">
            <w:t>impediments when recruiting staff</w:t>
          </w:r>
          <w:r w:rsidRPr="003F60C5">
            <w:t xml:space="preserve"> have </w:t>
          </w:r>
          <w:r w:rsidR="00FD406A" w:rsidRPr="003F60C5">
            <w:t xml:space="preserve">not been helped </w:t>
          </w:r>
          <w:r w:rsidR="009423B5" w:rsidRPr="003F60C5">
            <w:t xml:space="preserve">by </w:t>
          </w:r>
          <w:r w:rsidR="00DB2344" w:rsidRPr="003F60C5">
            <w:t>the impact of the cost of transport and the cost of housing</w:t>
          </w:r>
          <w:r w:rsidR="00DA75B8" w:rsidRPr="003F60C5">
            <w:t xml:space="preserve"> on </w:t>
          </w:r>
          <w:r w:rsidR="00FD406A" w:rsidRPr="003F60C5">
            <w:t xml:space="preserve">London </w:t>
          </w:r>
          <w:r w:rsidR="00DA75B8" w:rsidRPr="003F60C5">
            <w:t>businesses</w:t>
          </w:r>
          <w:r w:rsidR="00C83EC6" w:rsidRPr="003F60C5">
            <w:t xml:space="preserve"> over the last 12 months</w:t>
          </w:r>
          <w:r w:rsidR="00DB2344" w:rsidRPr="003F60C5">
            <w:t xml:space="preserve">. </w:t>
          </w:r>
          <w:r w:rsidR="005804F4" w:rsidRPr="003F60C5">
            <w:t xml:space="preserve">Only </w:t>
          </w:r>
          <w:r w:rsidR="00D26AD4" w:rsidRPr="003F60C5">
            <w:t>one in ten companies in London bel</w:t>
          </w:r>
          <w:r w:rsidR="006B6C60" w:rsidRPr="003F60C5">
            <w:t>ie</w:t>
          </w:r>
          <w:r w:rsidR="00D26AD4" w:rsidRPr="003F60C5">
            <w:t xml:space="preserve">ve that </w:t>
          </w:r>
          <w:r w:rsidR="00A632EE" w:rsidRPr="003F60C5">
            <w:t xml:space="preserve">the cost of housing </w:t>
          </w:r>
          <w:r w:rsidR="007A51FA" w:rsidRPr="003F60C5">
            <w:t>(10%) or the cost of transport (11%) in London ha</w:t>
          </w:r>
          <w:r w:rsidR="008B6325" w:rsidRPr="003F60C5">
            <w:t>ve</w:t>
          </w:r>
          <w:r w:rsidR="007A51FA" w:rsidRPr="003F60C5">
            <w:t xml:space="preserve"> </w:t>
          </w:r>
          <w:r w:rsidR="009525F5" w:rsidRPr="003F60C5">
            <w:t xml:space="preserve">a </w:t>
          </w:r>
          <w:r w:rsidR="009525F5" w:rsidRPr="003F60C5">
            <w:lastRenderedPageBreak/>
            <w:t xml:space="preserve">positive </w:t>
          </w:r>
          <w:r w:rsidR="00997EAB" w:rsidRPr="003F60C5">
            <w:t>impac</w:t>
          </w:r>
          <w:r w:rsidR="009525F5" w:rsidRPr="003F60C5">
            <w:t xml:space="preserve">t on their ability </w:t>
          </w:r>
          <w:r w:rsidR="007F3495" w:rsidRPr="003F60C5">
            <w:t xml:space="preserve">to </w:t>
          </w:r>
          <w:r w:rsidR="007E2FDA" w:rsidRPr="003F60C5">
            <w:t xml:space="preserve">recruit or retain staff. </w:t>
          </w:r>
          <w:r w:rsidR="00F810DE" w:rsidRPr="003F60C5">
            <w:t xml:space="preserve">Conversely, </w:t>
          </w:r>
          <w:r w:rsidR="00381913" w:rsidRPr="003F60C5">
            <w:t xml:space="preserve">just over two in five </w:t>
          </w:r>
          <w:r w:rsidR="008B114C" w:rsidRPr="003F60C5">
            <w:t xml:space="preserve">believe the cost of transport </w:t>
          </w:r>
          <w:r w:rsidR="00806635" w:rsidRPr="003F60C5">
            <w:t xml:space="preserve">(44%) </w:t>
          </w:r>
          <w:r w:rsidR="005D3ED0" w:rsidRPr="003F60C5">
            <w:t>ha</w:t>
          </w:r>
          <w:r w:rsidR="00997EAB" w:rsidRPr="003F60C5">
            <w:t>s</w:t>
          </w:r>
          <w:r w:rsidR="005D3ED0" w:rsidRPr="003F60C5">
            <w:t xml:space="preserve"> a negative impact, </w:t>
          </w:r>
          <w:r w:rsidR="009C7A56" w:rsidRPr="003F60C5">
            <w:t>while</w:t>
          </w:r>
          <w:r w:rsidR="00806635" w:rsidRPr="003F60C5">
            <w:t xml:space="preserve"> half </w:t>
          </w:r>
          <w:r w:rsidR="00625F00" w:rsidRPr="003F60C5">
            <w:t xml:space="preserve">of London businesses </w:t>
          </w:r>
          <w:r w:rsidR="00806635" w:rsidRPr="003F60C5">
            <w:t>believ</w:t>
          </w:r>
          <w:r w:rsidR="00625F00" w:rsidRPr="003F60C5">
            <w:t>ing</w:t>
          </w:r>
          <w:r w:rsidR="00806635" w:rsidRPr="003F60C5">
            <w:t xml:space="preserve"> the </w:t>
          </w:r>
          <w:r w:rsidR="005158B4" w:rsidRPr="003F60C5">
            <w:t xml:space="preserve">cost of housing </w:t>
          </w:r>
          <w:r w:rsidR="00625F00" w:rsidRPr="003F60C5">
            <w:t>(50%)</w:t>
          </w:r>
          <w:r w:rsidR="001D779B" w:rsidRPr="003F60C5">
            <w:t xml:space="preserve"> </w:t>
          </w:r>
          <w:r w:rsidR="00997EAB" w:rsidRPr="003F60C5">
            <w:t>is</w:t>
          </w:r>
          <w:r w:rsidR="001D779B" w:rsidRPr="003F60C5">
            <w:t xml:space="preserve"> detrimental to </w:t>
          </w:r>
          <w:r w:rsidR="007B3C1A" w:rsidRPr="003F60C5">
            <w:t>their ability to recruit or retain staff</w:t>
          </w:r>
          <w:r w:rsidR="005158B4" w:rsidRPr="003F60C5">
            <w:t xml:space="preserve">. </w:t>
          </w:r>
        </w:p>
        <w:p w14:paraId="09125728" w14:textId="012AF28F" w:rsidR="00A14F5E" w:rsidRPr="003F60C5" w:rsidRDefault="007B7CC6" w:rsidP="00173D23">
          <w:r w:rsidRPr="003F60C5">
            <w:t>Locational factors appear to play an important role in determining</w:t>
          </w:r>
          <w:r w:rsidR="00887846" w:rsidRPr="003F60C5">
            <w:t xml:space="preserve"> </w:t>
          </w:r>
          <w:r w:rsidR="00820309" w:rsidRPr="003F60C5">
            <w:t>th</w:t>
          </w:r>
          <w:r w:rsidR="00C611D8" w:rsidRPr="003F60C5">
            <w:t>e</w:t>
          </w:r>
          <w:r w:rsidR="00820309" w:rsidRPr="003F60C5">
            <w:t xml:space="preserve"> level of impact</w:t>
          </w:r>
          <w:r w:rsidR="003D6A52" w:rsidRPr="003F60C5">
            <w:t xml:space="preserve"> </w:t>
          </w:r>
          <w:r w:rsidR="002676BC" w:rsidRPr="003F60C5">
            <w:t xml:space="preserve">the cost </w:t>
          </w:r>
          <w:r w:rsidR="003D6A52" w:rsidRPr="003F60C5">
            <w:t>of</w:t>
          </w:r>
          <w:r w:rsidR="008E1A1F" w:rsidRPr="003F60C5">
            <w:t xml:space="preserve"> transport and housing on</w:t>
          </w:r>
          <w:r w:rsidR="003D6A52" w:rsidRPr="003F60C5">
            <w:t xml:space="preserve"> businesses’ ability to recruit or retain staff. </w:t>
          </w:r>
          <w:r w:rsidR="0062704A" w:rsidRPr="003F60C5">
            <w:t>C</w:t>
          </w:r>
          <w:r w:rsidR="00D11311" w:rsidRPr="003F60C5">
            <w:t xml:space="preserve">entral London businesses </w:t>
          </w:r>
          <w:r w:rsidR="00EB0FB4" w:rsidRPr="003F60C5">
            <w:t xml:space="preserve">report to be </w:t>
          </w:r>
          <w:r w:rsidR="00D758F8" w:rsidRPr="003F60C5">
            <w:t>far more</w:t>
          </w:r>
          <w:r w:rsidR="00EB0FB4" w:rsidRPr="003F60C5">
            <w:t xml:space="preserve"> adversely affected by the cost of housing and transport</w:t>
          </w:r>
          <w:r w:rsidR="00D758F8" w:rsidRPr="003F60C5">
            <w:t xml:space="preserve"> than any other London region</w:t>
          </w:r>
          <w:r w:rsidR="001A1557" w:rsidRPr="003F60C5">
            <w:t xml:space="preserve">, with </w:t>
          </w:r>
          <w:r w:rsidR="00525B6E" w:rsidRPr="003F60C5">
            <w:t>half</w:t>
          </w:r>
          <w:r w:rsidR="001A1557" w:rsidRPr="003F60C5">
            <w:t xml:space="preserve"> </w:t>
          </w:r>
          <w:r w:rsidR="00525B6E" w:rsidRPr="003F60C5">
            <w:t xml:space="preserve">believing that </w:t>
          </w:r>
          <w:r w:rsidR="00416418" w:rsidRPr="003F60C5">
            <w:t>cost of transport</w:t>
          </w:r>
          <w:r w:rsidR="00DD3B6E" w:rsidRPr="003F60C5">
            <w:t xml:space="preserve"> </w:t>
          </w:r>
          <w:r w:rsidR="00A26D3F" w:rsidRPr="003F60C5">
            <w:t>ha</w:t>
          </w:r>
          <w:r w:rsidR="00997EAB" w:rsidRPr="003F60C5">
            <w:t>s</w:t>
          </w:r>
          <w:r w:rsidR="00A26D3F" w:rsidRPr="003F60C5">
            <w:t xml:space="preserve"> a negative impact </w:t>
          </w:r>
          <w:r w:rsidR="00340FD7" w:rsidRPr="003F60C5">
            <w:t xml:space="preserve">on their ability to recruit or retain staff </w:t>
          </w:r>
          <w:r w:rsidR="000236E7" w:rsidRPr="003F60C5">
            <w:t>(</w:t>
          </w:r>
          <w:r w:rsidR="00997EAB" w:rsidRPr="003F60C5">
            <w:t xml:space="preserve">52% </w:t>
          </w:r>
          <w:r w:rsidR="000236E7" w:rsidRPr="003F60C5">
            <w:t>Central</w:t>
          </w:r>
          <w:r w:rsidR="00997EAB" w:rsidRPr="003F60C5">
            <w:t>, 34%</w:t>
          </w:r>
          <w:r w:rsidR="000236E7" w:rsidRPr="003F60C5">
            <w:t xml:space="preserve"> East</w:t>
          </w:r>
          <w:r w:rsidR="00997EAB" w:rsidRPr="003F60C5">
            <w:t>, 36%</w:t>
          </w:r>
          <w:r w:rsidR="000236E7" w:rsidRPr="003F60C5">
            <w:t xml:space="preserve"> South</w:t>
          </w:r>
          <w:r w:rsidR="00997EAB" w:rsidRPr="003F60C5">
            <w:t>, 39%</w:t>
          </w:r>
          <w:r w:rsidR="000236E7" w:rsidRPr="003F60C5">
            <w:t xml:space="preserve"> West</w:t>
          </w:r>
          <w:r w:rsidR="00997EAB" w:rsidRPr="003F60C5">
            <w:t>).</w:t>
          </w:r>
          <w:r w:rsidR="004B40AC" w:rsidRPr="003F60C5">
            <w:t xml:space="preserve"> This rises to six in ten </w:t>
          </w:r>
          <w:r w:rsidR="00C41B82" w:rsidRPr="003F60C5">
            <w:t>when they were asked about the cost of housing in London (</w:t>
          </w:r>
          <w:r w:rsidR="00AA24F5" w:rsidRPr="003F60C5">
            <w:t xml:space="preserve">62% </w:t>
          </w:r>
          <w:r w:rsidR="00C41B82" w:rsidRPr="003F60C5">
            <w:t>Central</w:t>
          </w:r>
          <w:r w:rsidR="00AA24F5" w:rsidRPr="003F60C5">
            <w:t>, 36%</w:t>
          </w:r>
          <w:r w:rsidR="00C41B82" w:rsidRPr="003F60C5">
            <w:t xml:space="preserve"> East</w:t>
          </w:r>
          <w:r w:rsidR="00AA24F5" w:rsidRPr="003F60C5">
            <w:t>, 35%</w:t>
          </w:r>
          <w:r w:rsidR="00C41B82" w:rsidRPr="003F60C5">
            <w:t xml:space="preserve"> South</w:t>
          </w:r>
          <w:r w:rsidR="00AA24F5" w:rsidRPr="003F60C5">
            <w:t>, 47%</w:t>
          </w:r>
          <w:r w:rsidR="00C41B82" w:rsidRPr="003F60C5">
            <w:t xml:space="preserve"> West</w:t>
          </w:r>
          <w:r w:rsidR="00AA24F5" w:rsidRPr="003F60C5">
            <w:t>).</w:t>
          </w:r>
          <w:r w:rsidR="0041746B" w:rsidRPr="003F60C5">
            <w:t xml:space="preserve"> </w:t>
          </w:r>
          <w:r w:rsidR="00DB7EC3" w:rsidRPr="003F60C5">
            <w:t xml:space="preserve">Interestingly, </w:t>
          </w:r>
          <w:r w:rsidR="006171C9" w:rsidRPr="003F60C5">
            <w:t xml:space="preserve">East London businesses are far more </w:t>
          </w:r>
          <w:r w:rsidR="00DB7EC3" w:rsidRPr="003F60C5">
            <w:t>optimistic</w:t>
          </w:r>
          <w:r w:rsidR="00AA3818" w:rsidRPr="003F60C5">
            <w:t xml:space="preserve"> than other London regions</w:t>
          </w:r>
          <w:r w:rsidR="006171C9" w:rsidRPr="003F60C5">
            <w:t xml:space="preserve"> about the </w:t>
          </w:r>
          <w:r w:rsidR="002676BC" w:rsidRPr="003F60C5">
            <w:t>cost of housing and transport</w:t>
          </w:r>
          <w:r w:rsidR="006171C9" w:rsidRPr="003F60C5">
            <w:t xml:space="preserve"> on their ability to recruit</w:t>
          </w:r>
          <w:r w:rsidR="00071866" w:rsidRPr="003F60C5">
            <w:t>/ retain</w:t>
          </w:r>
          <w:r w:rsidR="006171C9" w:rsidRPr="003F60C5">
            <w:t xml:space="preserve"> staff</w:t>
          </w:r>
          <w:r w:rsidR="0039159C" w:rsidRPr="003F60C5">
            <w:t>. O</w:t>
          </w:r>
          <w:r w:rsidR="006F6A51" w:rsidRPr="003F60C5">
            <w:t xml:space="preserve">ne in five </w:t>
          </w:r>
          <w:r w:rsidR="00AA3818" w:rsidRPr="003F60C5">
            <w:t>report that</w:t>
          </w:r>
          <w:r w:rsidR="00B640A0" w:rsidRPr="003F60C5">
            <w:t xml:space="preserve"> the cost of transport </w:t>
          </w:r>
          <w:r w:rsidR="00AC19F2" w:rsidRPr="003F60C5">
            <w:t>(</w:t>
          </w:r>
          <w:r w:rsidR="00485297" w:rsidRPr="003F60C5">
            <w:t xml:space="preserve">9% </w:t>
          </w:r>
          <w:r w:rsidR="00596E5A" w:rsidRPr="003F60C5">
            <w:t>Central</w:t>
          </w:r>
          <w:r w:rsidR="00485297" w:rsidRPr="003F60C5">
            <w:t>, 21%</w:t>
          </w:r>
          <w:r w:rsidR="00596E5A" w:rsidRPr="003F60C5">
            <w:t xml:space="preserve"> East</w:t>
          </w:r>
          <w:r w:rsidR="00485297" w:rsidRPr="003F60C5">
            <w:t>, 7%</w:t>
          </w:r>
          <w:r w:rsidR="00596E5A" w:rsidRPr="003F60C5">
            <w:t xml:space="preserve"> South</w:t>
          </w:r>
          <w:r w:rsidR="00485297" w:rsidRPr="003F60C5">
            <w:t>, 9%</w:t>
          </w:r>
          <w:r w:rsidR="00596E5A" w:rsidRPr="003F60C5">
            <w:t xml:space="preserve"> West</w:t>
          </w:r>
          <w:r w:rsidR="00485297" w:rsidRPr="003F60C5">
            <w:t>)</w:t>
          </w:r>
          <w:r w:rsidR="00807DF6" w:rsidRPr="003F60C5">
            <w:t xml:space="preserve"> or </w:t>
          </w:r>
          <w:r w:rsidR="00501FFF" w:rsidRPr="003F60C5">
            <w:t xml:space="preserve">the </w:t>
          </w:r>
          <w:r w:rsidR="00807DF6" w:rsidRPr="003F60C5">
            <w:t xml:space="preserve">cost of housing </w:t>
          </w:r>
          <w:r w:rsidR="002F6631" w:rsidRPr="003F60C5">
            <w:t>(</w:t>
          </w:r>
          <w:r w:rsidR="00F74A48" w:rsidRPr="003F60C5">
            <w:t xml:space="preserve">7% </w:t>
          </w:r>
          <w:r w:rsidR="002F6631" w:rsidRPr="003F60C5">
            <w:t>Central</w:t>
          </w:r>
          <w:r w:rsidR="00F74A48" w:rsidRPr="003F60C5">
            <w:t>, 20%</w:t>
          </w:r>
          <w:r w:rsidR="002F6631" w:rsidRPr="003F60C5">
            <w:t xml:space="preserve"> East</w:t>
          </w:r>
          <w:r w:rsidR="00F74A48" w:rsidRPr="003F60C5">
            <w:t>, 7%</w:t>
          </w:r>
          <w:r w:rsidR="002F6631" w:rsidRPr="003F60C5">
            <w:t xml:space="preserve"> South</w:t>
          </w:r>
          <w:r w:rsidR="00F74A48" w:rsidRPr="003F60C5">
            <w:t>, 10%</w:t>
          </w:r>
          <w:r w:rsidR="002F6631" w:rsidRPr="003F60C5">
            <w:t xml:space="preserve"> West</w:t>
          </w:r>
          <w:r w:rsidR="00F74A48" w:rsidRPr="003F60C5">
            <w:t>) have</w:t>
          </w:r>
          <w:r w:rsidR="002F6631" w:rsidRPr="003F60C5">
            <w:t xml:space="preserve"> a positive impact </w:t>
          </w:r>
          <w:r w:rsidR="00501FFF" w:rsidRPr="003F60C5">
            <w:t>on their ability to recruit</w:t>
          </w:r>
          <w:r w:rsidR="00071866" w:rsidRPr="003F60C5">
            <w:t>/ retain</w:t>
          </w:r>
          <w:r w:rsidR="00501FFF" w:rsidRPr="003F60C5">
            <w:t xml:space="preserve"> staff. </w:t>
          </w:r>
        </w:p>
        <w:p w14:paraId="51654513" w14:textId="66C78683" w:rsidR="00051A09" w:rsidRPr="003F60C5" w:rsidRDefault="00EC2503" w:rsidP="00173D23">
          <w:r w:rsidRPr="003F60C5">
            <w:t>T</w:t>
          </w:r>
          <w:r w:rsidR="009E3F1D" w:rsidRPr="003F60C5">
            <w:t>hose</w:t>
          </w:r>
          <w:r w:rsidR="00B800A3" w:rsidRPr="003F60C5">
            <w:t xml:space="preserve"> in the </w:t>
          </w:r>
          <w:r w:rsidR="00051A09" w:rsidRPr="003F60C5">
            <w:t xml:space="preserve">accommodation and food services industry </w:t>
          </w:r>
          <w:r w:rsidR="00B800A3" w:rsidRPr="003F60C5">
            <w:t>are</w:t>
          </w:r>
          <w:r w:rsidR="00BB77DF" w:rsidRPr="003F60C5">
            <w:t xml:space="preserve"> </w:t>
          </w:r>
          <w:r w:rsidR="00F74A48" w:rsidRPr="003F60C5">
            <w:t>the</w:t>
          </w:r>
          <w:r w:rsidR="00BB77DF" w:rsidRPr="003F60C5">
            <w:t xml:space="preserve"> </w:t>
          </w:r>
          <w:r w:rsidR="00386F20" w:rsidRPr="003F60C5">
            <w:t xml:space="preserve">most likely to be </w:t>
          </w:r>
          <w:r w:rsidR="00BB77DF" w:rsidRPr="003F60C5">
            <w:t xml:space="preserve">negatively impacted by the </w:t>
          </w:r>
          <w:r w:rsidR="007B24B1" w:rsidRPr="003F60C5">
            <w:t>cost of housing and transport</w:t>
          </w:r>
          <w:r w:rsidR="00D63F6B" w:rsidRPr="003F60C5">
            <w:t>. A</w:t>
          </w:r>
          <w:r w:rsidR="00347162" w:rsidRPr="003F60C5">
            <w:t xml:space="preserve">pproximately half </w:t>
          </w:r>
          <w:r w:rsidR="0050246A" w:rsidRPr="003F60C5">
            <w:t xml:space="preserve">(53%) </w:t>
          </w:r>
          <w:r w:rsidR="00347162" w:rsidRPr="003F60C5">
            <w:t>believ</w:t>
          </w:r>
          <w:r w:rsidR="00D63F6B" w:rsidRPr="003F60C5">
            <w:t>e</w:t>
          </w:r>
          <w:r w:rsidR="00347162" w:rsidRPr="003F60C5">
            <w:t xml:space="preserve"> the </w:t>
          </w:r>
          <w:r w:rsidR="00B018FF" w:rsidRPr="003F60C5">
            <w:t>cost of transport in London ha</w:t>
          </w:r>
          <w:r w:rsidR="00F74A48" w:rsidRPr="003F60C5">
            <w:t>s</w:t>
          </w:r>
          <w:r w:rsidR="00B018FF" w:rsidRPr="003F60C5">
            <w:t xml:space="preserve"> negatively impacted their ability </w:t>
          </w:r>
          <w:r w:rsidR="002B1904" w:rsidRPr="003F60C5">
            <w:t>to recruit</w:t>
          </w:r>
          <w:r w:rsidR="00C83EC6" w:rsidRPr="003F60C5">
            <w:t xml:space="preserve"> or retain </w:t>
          </w:r>
          <w:r w:rsidR="000B46E1" w:rsidRPr="003F60C5">
            <w:t xml:space="preserve">staff over the </w:t>
          </w:r>
          <w:r w:rsidR="00646990" w:rsidRPr="003F60C5">
            <w:t xml:space="preserve">last 12 </w:t>
          </w:r>
          <w:r w:rsidR="00C44950" w:rsidRPr="003F60C5">
            <w:t>months,</w:t>
          </w:r>
          <w:r w:rsidR="00C0296C" w:rsidRPr="003F60C5">
            <w:t xml:space="preserve"> a figure that rises</w:t>
          </w:r>
          <w:r w:rsidR="00C44950" w:rsidRPr="003F60C5">
            <w:t xml:space="preserve"> to </w:t>
          </w:r>
          <w:r w:rsidR="00D63F6B" w:rsidRPr="003F60C5">
            <w:t xml:space="preserve">approximately </w:t>
          </w:r>
          <w:r w:rsidR="00445930" w:rsidRPr="003F60C5">
            <w:t>six in ten</w:t>
          </w:r>
          <w:r w:rsidR="00D63F6B" w:rsidRPr="003F60C5">
            <w:t xml:space="preserve"> (63%)</w:t>
          </w:r>
          <w:r w:rsidR="00E9671F" w:rsidRPr="003F60C5">
            <w:t xml:space="preserve"> when they </w:t>
          </w:r>
          <w:r w:rsidR="001A6049" w:rsidRPr="003F60C5">
            <w:t>are</w:t>
          </w:r>
          <w:r w:rsidR="00E9671F" w:rsidRPr="003F60C5">
            <w:t xml:space="preserve"> </w:t>
          </w:r>
          <w:r w:rsidR="00FA2CEE" w:rsidRPr="003F60C5">
            <w:t xml:space="preserve">asked </w:t>
          </w:r>
          <w:r w:rsidR="00EB7117" w:rsidRPr="003F60C5">
            <w:t>about the cost of housing.</w:t>
          </w:r>
          <w:r w:rsidR="00071866" w:rsidRPr="003F60C5">
            <w:t xml:space="preserve"> Those in large businesses are the most likely to say transport costs have a negative impact on their ability to recruit/ retain staff (44% micro/ small, 37% medium, 55% large).</w:t>
          </w:r>
        </w:p>
        <w:p w14:paraId="343963E7" w14:textId="005BA53B" w:rsidR="0062704A" w:rsidRPr="003F60C5" w:rsidRDefault="0042452C" w:rsidP="00FB3751">
          <w:pPr>
            <w:pStyle w:val="Caption"/>
          </w:pPr>
          <w:r w:rsidRPr="003F60C5">
            <w:lastRenderedPageBreak/>
            <w:t xml:space="preserve">Impact of cost of housing and transport on ability to recruit </w:t>
          </w:r>
          <w:r w:rsidR="4BE94C94" w:rsidRPr="003F60C5">
            <w:t>or</w:t>
          </w:r>
          <w:r w:rsidRPr="003F60C5">
            <w:t xml:space="preserve"> retain staff</w:t>
          </w:r>
          <w:r w:rsidR="00C83EC6" w:rsidRPr="003F60C5">
            <w:t xml:space="preserve"> over the last 12 months</w:t>
          </w:r>
        </w:p>
        <w:p w14:paraId="228A6114" w14:textId="1B81D136" w:rsidR="00F270FD" w:rsidRPr="002843E2" w:rsidRDefault="00FB3751" w:rsidP="001A6049">
          <w:pPr>
            <w:pStyle w:val="Subtitle"/>
            <w:rPr>
              <w:lang w:val="pt-PT"/>
            </w:rPr>
          </w:pPr>
          <w:r w:rsidRPr="003F60C5">
            <w:rPr>
              <w:noProof/>
            </w:rPr>
            <w:drawing>
              <wp:inline distT="0" distB="0" distL="0" distR="0" wp14:anchorId="4CC32237" wp14:editId="5BC8F8B7">
                <wp:extent cx="6660000" cy="3247806"/>
                <wp:effectExtent l="0" t="0" r="7620" b="0"/>
                <wp:docPr id="1223604393" name="Picture 122360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660000" cy="3247806"/>
                        </a:xfrm>
                        <a:prstGeom prst="rect">
                          <a:avLst/>
                        </a:prstGeom>
                        <a:noFill/>
                      </pic:spPr>
                    </pic:pic>
                  </a:graphicData>
                </a:graphic>
              </wp:inline>
            </w:drawing>
          </w:r>
          <w:r w:rsidR="00A453DE" w:rsidRPr="002843E2">
            <w:rPr>
              <w:lang w:val="pt-PT"/>
            </w:rPr>
            <w:t xml:space="preserve"> Base: </w:t>
          </w:r>
          <w:r w:rsidR="00A14F5E" w:rsidRPr="002843E2">
            <w:rPr>
              <w:lang w:val="pt-PT"/>
            </w:rPr>
            <w:t xml:space="preserve">All </w:t>
          </w:r>
          <w:proofErr w:type="spellStart"/>
          <w:r w:rsidR="00A14F5E" w:rsidRPr="002843E2">
            <w:rPr>
              <w:lang w:val="pt-PT"/>
            </w:rPr>
            <w:t>respondents</w:t>
          </w:r>
          <w:proofErr w:type="spellEnd"/>
          <w:r w:rsidR="00A14F5E" w:rsidRPr="002843E2">
            <w:rPr>
              <w:lang w:val="pt-PT"/>
            </w:rPr>
            <w:t xml:space="preserve"> (2020 n=1,251; 2021 n=1,276; 2022 n=1,369; 2023 n=1,271)</w:t>
          </w:r>
        </w:p>
        <w:p w14:paraId="366AE726" w14:textId="77777777" w:rsidR="00BF5F70" w:rsidRPr="002843E2" w:rsidRDefault="00BF5F70">
          <w:pPr>
            <w:spacing w:after="0" w:line="240" w:lineRule="auto"/>
            <w:rPr>
              <w:rFonts w:eastAsiaTheme="majorEastAsia" w:cstheme="majorBidi"/>
              <w:sz w:val="40"/>
              <w:szCs w:val="26"/>
              <w:lang w:val="pt-PT"/>
            </w:rPr>
          </w:pPr>
          <w:r w:rsidRPr="002843E2">
            <w:rPr>
              <w:lang w:val="pt-PT"/>
            </w:rPr>
            <w:br w:type="page"/>
          </w:r>
        </w:p>
        <w:p w14:paraId="79D37BD1" w14:textId="15A357C5" w:rsidR="009D2D24" w:rsidRPr="003F60C5" w:rsidRDefault="009D2D24" w:rsidP="009D2D24">
          <w:pPr>
            <w:pStyle w:val="Heading2"/>
          </w:pPr>
          <w:bookmarkStart w:id="40" w:name="_Toc152258669"/>
          <w:r w:rsidRPr="003F60C5">
            <w:lastRenderedPageBreak/>
            <w:t>Apprenticeships</w:t>
          </w:r>
          <w:bookmarkEnd w:id="40"/>
          <w:r w:rsidR="00571920" w:rsidRPr="003F60C5">
            <w:t xml:space="preserve"> </w:t>
          </w:r>
        </w:p>
        <w:p w14:paraId="2B1C53D4" w14:textId="77777777" w:rsidR="002347DB" w:rsidRPr="003F60C5" w:rsidRDefault="002347DB" w:rsidP="003B0AAF">
          <w:pPr>
            <w:pStyle w:val="Heading3"/>
          </w:pPr>
          <w:bookmarkStart w:id="41" w:name="_Toc116466702"/>
          <w:bookmarkStart w:id="42" w:name="_Toc119422977"/>
          <w:bookmarkStart w:id="43" w:name="_Toc152258670"/>
          <w:r w:rsidRPr="003F60C5">
            <w:t>Employment of apprentices</w:t>
          </w:r>
          <w:bookmarkEnd w:id="41"/>
          <w:bookmarkEnd w:id="42"/>
          <w:bookmarkEnd w:id="43"/>
        </w:p>
        <w:p w14:paraId="3B41283C" w14:textId="7179665F" w:rsidR="00FD4E80" w:rsidRPr="003F60C5" w:rsidRDefault="00EB1895" w:rsidP="00EB1895">
          <w:r w:rsidRPr="003F60C5">
            <w:t xml:space="preserve">This year sees a </w:t>
          </w:r>
          <w:r w:rsidR="00026620" w:rsidRPr="003F60C5">
            <w:t>marked rise in the proportion of businesses that employ apprentices</w:t>
          </w:r>
          <w:r w:rsidR="009D290B" w:rsidRPr="003F60C5">
            <w:t xml:space="preserve">, rising to </w:t>
          </w:r>
          <w:r w:rsidR="00071866" w:rsidRPr="003F60C5">
            <w:t>one in five London businesses</w:t>
          </w:r>
          <w:r w:rsidR="00F578EA" w:rsidRPr="003F60C5">
            <w:t>. Indeed, this</w:t>
          </w:r>
          <w:r w:rsidR="00026620" w:rsidRPr="003F60C5">
            <w:t xml:space="preserve"> build</w:t>
          </w:r>
          <w:r w:rsidR="00F578EA" w:rsidRPr="003F60C5">
            <w:t xml:space="preserve">s </w:t>
          </w:r>
          <w:r w:rsidR="00026620" w:rsidRPr="003F60C5">
            <w:t xml:space="preserve">on the </w:t>
          </w:r>
          <w:r w:rsidR="00EB7F79" w:rsidRPr="003F60C5">
            <w:t xml:space="preserve">growth seen in previous London Business 1000 surveys, with one in five </w:t>
          </w:r>
          <w:r w:rsidR="00C16ABF" w:rsidRPr="003F60C5">
            <w:t xml:space="preserve">companies now employing apprentices </w:t>
          </w:r>
          <w:r w:rsidR="007454A9" w:rsidRPr="003F60C5">
            <w:t>(13% 2020, 7% 2021, 14% 2022, 20% 2023)</w:t>
          </w:r>
          <w:r w:rsidR="00FD4E80" w:rsidRPr="003F60C5">
            <w:t>.</w:t>
          </w:r>
        </w:p>
        <w:p w14:paraId="45606F21" w14:textId="6856E1A3" w:rsidR="00447FAF" w:rsidRPr="003F60C5" w:rsidRDefault="00447FAF" w:rsidP="00EB1895">
          <w:r w:rsidRPr="003F60C5">
            <w:t>While trends by business size cannot be tracke</w:t>
          </w:r>
          <w:r w:rsidR="00CE604B" w:rsidRPr="003F60C5">
            <w:t>d</w:t>
          </w:r>
          <w:r w:rsidRPr="003F60C5">
            <w:t xml:space="preserve"> pre-2020</w:t>
          </w:r>
          <w:r w:rsidR="00013360" w:rsidRPr="003F60C5">
            <w:t xml:space="preserve"> due to small sample size, there has been a notable growth</w:t>
          </w:r>
          <w:r w:rsidR="00F56F8B" w:rsidRPr="003F60C5">
            <w:t xml:space="preserve"> since last year</w:t>
          </w:r>
          <w:r w:rsidR="00013360" w:rsidRPr="003F60C5">
            <w:t xml:space="preserve"> in the proportion of micro/small companies that </w:t>
          </w:r>
          <w:r w:rsidR="00CE604B" w:rsidRPr="003F60C5">
            <w:t>employ apprentices</w:t>
          </w:r>
          <w:r w:rsidR="00173276" w:rsidRPr="003F60C5">
            <w:t>, continuing a growing trend seen since 2021 (</w:t>
          </w:r>
          <w:r w:rsidR="00C92647" w:rsidRPr="003F60C5">
            <w:t>f</w:t>
          </w:r>
          <w:r w:rsidR="00173276" w:rsidRPr="003F60C5">
            <w:t xml:space="preserve">igure </w:t>
          </w:r>
          <w:r w:rsidR="00071866" w:rsidRPr="003F60C5">
            <w:t>17</w:t>
          </w:r>
          <w:r w:rsidR="00173276" w:rsidRPr="003F60C5">
            <w:t>)</w:t>
          </w:r>
          <w:r w:rsidR="00AA7C62" w:rsidRPr="003F60C5">
            <w:t xml:space="preserve">. </w:t>
          </w:r>
          <w:r w:rsidR="009F5704" w:rsidRPr="003F60C5">
            <w:t>L</w:t>
          </w:r>
          <w:r w:rsidR="00AA7C62" w:rsidRPr="003F60C5">
            <w:t xml:space="preserve">ast year’s growth for medium businesses has not been sustained, </w:t>
          </w:r>
          <w:r w:rsidR="009F5704" w:rsidRPr="003F60C5">
            <w:t xml:space="preserve">but </w:t>
          </w:r>
          <w:r w:rsidR="00E70F88" w:rsidRPr="003F60C5">
            <w:t xml:space="preserve">at a regional level </w:t>
          </w:r>
          <w:r w:rsidR="0081439A" w:rsidRPr="003F60C5">
            <w:t>there has been a considerable shift</w:t>
          </w:r>
          <w:r w:rsidR="00BB75B2" w:rsidRPr="003F60C5">
            <w:t xml:space="preserve"> since last year</w:t>
          </w:r>
          <w:r w:rsidR="0081439A" w:rsidRPr="003F60C5">
            <w:t xml:space="preserve">. </w:t>
          </w:r>
          <w:r w:rsidR="006A5706" w:rsidRPr="003F60C5">
            <w:t xml:space="preserve">Companies based in East </w:t>
          </w:r>
          <w:r w:rsidR="005E67AA" w:rsidRPr="003F60C5">
            <w:t>(</w:t>
          </w:r>
          <w:r w:rsidR="001C5C72" w:rsidRPr="003F60C5">
            <w:t xml:space="preserve">19% 2022, </w:t>
          </w:r>
          <w:r w:rsidR="005E67AA" w:rsidRPr="003F60C5">
            <w:t>37</w:t>
          </w:r>
          <w:r w:rsidR="00FA2FD4" w:rsidRPr="003F60C5">
            <w:t>% 2023</w:t>
          </w:r>
          <w:r w:rsidR="003F60C5" w:rsidRPr="003F60C5">
            <w:t>), South</w:t>
          </w:r>
          <w:r w:rsidR="00070275" w:rsidRPr="003F60C5">
            <w:t xml:space="preserve"> </w:t>
          </w:r>
          <w:r w:rsidR="000D55BA" w:rsidRPr="003F60C5">
            <w:t>(</w:t>
          </w:r>
          <w:r w:rsidR="00A2445C" w:rsidRPr="003F60C5">
            <w:t xml:space="preserve">7% 2022, </w:t>
          </w:r>
          <w:r w:rsidR="000D55BA" w:rsidRPr="003F60C5">
            <w:t>30%</w:t>
          </w:r>
          <w:r w:rsidR="00A2445C" w:rsidRPr="003F60C5">
            <w:t xml:space="preserve"> 2023</w:t>
          </w:r>
          <w:r w:rsidR="000D55BA" w:rsidRPr="003F60C5">
            <w:t>)</w:t>
          </w:r>
          <w:r w:rsidR="00791D49" w:rsidRPr="003F60C5">
            <w:t>, and West</w:t>
          </w:r>
          <w:r w:rsidR="00EA7A4F" w:rsidRPr="003F60C5">
            <w:t xml:space="preserve"> </w:t>
          </w:r>
          <w:r w:rsidR="00BE01FF">
            <w:t xml:space="preserve">London </w:t>
          </w:r>
          <w:r w:rsidR="00EA7A4F" w:rsidRPr="003F60C5">
            <w:t>(13% 2022, 21% 2023)</w:t>
          </w:r>
          <w:r w:rsidR="000D55BA" w:rsidRPr="003F60C5">
            <w:t xml:space="preserve"> </w:t>
          </w:r>
          <w:r w:rsidR="00B5083E" w:rsidRPr="003F60C5">
            <w:t>are much more likely than last year to report that they employ apprentices</w:t>
          </w:r>
          <w:r w:rsidR="006C4BF6" w:rsidRPr="003F60C5">
            <w:t xml:space="preserve">; </w:t>
          </w:r>
          <w:r w:rsidR="000A12E1" w:rsidRPr="003F60C5">
            <w:t>conversely,</w:t>
          </w:r>
          <w:r w:rsidR="006C4BF6" w:rsidRPr="003F60C5">
            <w:t xml:space="preserve"> those in Centra</w:t>
          </w:r>
          <w:r w:rsidR="008E43FD" w:rsidRPr="003F60C5">
            <w:t>l</w:t>
          </w:r>
          <w:r w:rsidR="000A12E1" w:rsidRPr="003F60C5">
            <w:t xml:space="preserve"> (</w:t>
          </w:r>
          <w:r w:rsidR="00C10CFD" w:rsidRPr="003F60C5">
            <w:t>14% 2022</w:t>
          </w:r>
          <w:r w:rsidR="00BE01FF">
            <w:t>,</w:t>
          </w:r>
          <w:r w:rsidR="00C10CFD" w:rsidRPr="003F60C5">
            <w:t xml:space="preserve"> </w:t>
          </w:r>
          <w:r w:rsidR="000A12E1" w:rsidRPr="003F60C5">
            <w:t>9%</w:t>
          </w:r>
          <w:r w:rsidR="00C10CFD" w:rsidRPr="003F60C5">
            <w:t xml:space="preserve"> 2023</w:t>
          </w:r>
          <w:r w:rsidR="009E473C" w:rsidRPr="003F60C5">
            <w:t>)</w:t>
          </w:r>
          <w:r w:rsidR="006C4BF6" w:rsidRPr="003F60C5">
            <w:t xml:space="preserve"> London </w:t>
          </w:r>
          <w:r w:rsidR="00EA7A4F" w:rsidRPr="003F60C5">
            <w:t xml:space="preserve">saw </w:t>
          </w:r>
          <w:r w:rsidR="006C4BF6" w:rsidRPr="003F60C5">
            <w:t xml:space="preserve">a marked decline since </w:t>
          </w:r>
          <w:r w:rsidR="0058177A" w:rsidRPr="003F60C5">
            <w:t>2022</w:t>
          </w:r>
          <w:r w:rsidR="006C4BF6" w:rsidRPr="003F60C5">
            <w:t xml:space="preserve"> in apprentice</w:t>
          </w:r>
          <w:r w:rsidR="009255B0" w:rsidRPr="003F60C5">
            <w:t>ship</w:t>
          </w:r>
          <w:r w:rsidR="006C4BF6" w:rsidRPr="003F60C5">
            <w:t xml:space="preserve"> </w:t>
          </w:r>
          <w:r w:rsidR="000A12E1" w:rsidRPr="003F60C5">
            <w:t>uptake</w:t>
          </w:r>
          <w:r w:rsidR="002D1681" w:rsidRPr="003F60C5">
            <w:t xml:space="preserve">. </w:t>
          </w:r>
        </w:p>
        <w:p w14:paraId="1F6A5909" w14:textId="36B9940A" w:rsidR="003073F3" w:rsidRPr="003F60C5" w:rsidRDefault="00102557" w:rsidP="00EB1895">
          <w:r w:rsidRPr="003F60C5">
            <w:t>Retail businesses were the most likely to increase their headcount in the next 12 months,</w:t>
          </w:r>
          <w:r w:rsidR="008153D9" w:rsidRPr="003F60C5">
            <w:t xml:space="preserve"> and also reported the highest rate for employing apprentices. </w:t>
          </w:r>
          <w:r w:rsidR="00221730" w:rsidRPr="003F60C5">
            <w:t>F</w:t>
          </w:r>
          <w:r w:rsidR="001439D2" w:rsidRPr="003F60C5">
            <w:t>our in ten</w:t>
          </w:r>
          <w:r w:rsidR="00B15C5E" w:rsidRPr="003F60C5">
            <w:t xml:space="preserve"> </w:t>
          </w:r>
          <w:r w:rsidR="00221730" w:rsidRPr="003F60C5">
            <w:t xml:space="preserve">companies within the retail sector cite </w:t>
          </w:r>
          <w:r w:rsidR="00B15C5E" w:rsidRPr="003F60C5">
            <w:t xml:space="preserve">this </w:t>
          </w:r>
          <w:r w:rsidR="00221730" w:rsidRPr="003F60C5">
            <w:t>to be the</w:t>
          </w:r>
          <w:r w:rsidR="00B15C5E" w:rsidRPr="003F60C5">
            <w:t xml:space="preserve"> case (40%)</w:t>
          </w:r>
          <w:r w:rsidR="00221730" w:rsidRPr="003F60C5">
            <w:t xml:space="preserve">; </w:t>
          </w:r>
          <w:r w:rsidR="001439D2" w:rsidRPr="003F60C5">
            <w:t xml:space="preserve">a four </w:t>
          </w:r>
          <w:r w:rsidR="00811CF9" w:rsidRPr="003F60C5">
            <w:t>fourfold</w:t>
          </w:r>
          <w:r w:rsidR="001439D2" w:rsidRPr="003F60C5">
            <w:t xml:space="preserve"> increase from last year, where only one in ten businesses (10%) in the retail industry </w:t>
          </w:r>
          <w:r w:rsidR="007233AE" w:rsidRPr="003F60C5">
            <w:t>reported</w:t>
          </w:r>
          <w:r w:rsidR="001439D2" w:rsidRPr="003F60C5">
            <w:t xml:space="preserve"> that they employ apprentices. </w:t>
          </w:r>
        </w:p>
        <w:p w14:paraId="0E55F4E0" w14:textId="442D8DD5" w:rsidR="00447FAF" w:rsidRPr="003F60C5" w:rsidRDefault="007F76D5" w:rsidP="00FB3751">
          <w:pPr>
            <w:pStyle w:val="Caption"/>
          </w:pPr>
          <w:r w:rsidRPr="003F60C5">
            <w:lastRenderedPageBreak/>
            <w:t>Proportion of London businesses that employ apprentices</w:t>
          </w:r>
        </w:p>
        <w:p w14:paraId="7A38E424" w14:textId="675EDDDD" w:rsidR="00EC7EA1" w:rsidRPr="002843E2" w:rsidRDefault="00D766C7" w:rsidP="00C14CFE">
          <w:pPr>
            <w:pStyle w:val="Subtitle"/>
            <w:rPr>
              <w:lang w:val="pt-PT"/>
            </w:rPr>
          </w:pPr>
          <w:r w:rsidRPr="003F60C5">
            <w:rPr>
              <w:noProof/>
            </w:rPr>
            <w:drawing>
              <wp:inline distT="0" distB="0" distL="0" distR="0" wp14:anchorId="736AE4FF" wp14:editId="1FFF1714">
                <wp:extent cx="6660000" cy="3280912"/>
                <wp:effectExtent l="0" t="0" r="0" b="0"/>
                <wp:docPr id="617758127" name="Picture 617758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660000" cy="3280912"/>
                        </a:xfrm>
                        <a:prstGeom prst="rect">
                          <a:avLst/>
                        </a:prstGeom>
                        <a:noFill/>
                      </pic:spPr>
                    </pic:pic>
                  </a:graphicData>
                </a:graphic>
              </wp:inline>
            </w:drawing>
          </w:r>
          <w:r w:rsidR="00A453DE" w:rsidRPr="002843E2">
            <w:rPr>
              <w:lang w:val="pt-PT"/>
            </w:rPr>
            <w:br/>
            <w:t xml:space="preserve">Base: </w:t>
          </w:r>
          <w:r w:rsidR="00EC7EA1" w:rsidRPr="002843E2">
            <w:rPr>
              <w:lang w:val="pt-PT"/>
            </w:rPr>
            <w:t xml:space="preserve">All </w:t>
          </w:r>
          <w:proofErr w:type="spellStart"/>
          <w:r w:rsidR="00EC7EA1" w:rsidRPr="002843E2">
            <w:rPr>
              <w:lang w:val="pt-PT"/>
            </w:rPr>
            <w:t>respondents</w:t>
          </w:r>
          <w:proofErr w:type="spellEnd"/>
          <w:r w:rsidR="00EC7EA1" w:rsidRPr="002843E2">
            <w:rPr>
              <w:lang w:val="pt-PT"/>
            </w:rPr>
            <w:t xml:space="preserve"> (2020 n=1,251; 2021 n=1,276; 2022 n=1,369; 2023 n=1,271)</w:t>
          </w:r>
        </w:p>
        <w:p w14:paraId="444E055B" w14:textId="77777777" w:rsidR="005A3D6B" w:rsidRPr="003F60C5" w:rsidRDefault="005A3D6B" w:rsidP="003B0AAF">
          <w:pPr>
            <w:pStyle w:val="Heading3"/>
          </w:pPr>
          <w:bookmarkStart w:id="44" w:name="_Toc116466703"/>
          <w:bookmarkStart w:id="45" w:name="_Toc119422978"/>
          <w:bookmarkStart w:id="46" w:name="_Toc152258671"/>
          <w:r w:rsidRPr="003F60C5">
            <w:t>Use of apprenticeship funding</w:t>
          </w:r>
          <w:bookmarkEnd w:id="44"/>
          <w:bookmarkEnd w:id="45"/>
          <w:bookmarkEnd w:id="46"/>
        </w:p>
        <w:p w14:paraId="0067053B" w14:textId="7D2D599C" w:rsidR="00CD30A6" w:rsidRPr="003F60C5" w:rsidRDefault="006D7F03" w:rsidP="00811CF9">
          <w:r w:rsidRPr="003F60C5">
            <w:t>The apprenticeship levy is applied to all UK employers that have an annual wage bill of more than £3 million</w:t>
          </w:r>
          <w:r w:rsidR="00CD2EBC" w:rsidRPr="003F60C5">
            <w:t>. These businesses make</w:t>
          </w:r>
          <w:r w:rsidR="00AB46A2" w:rsidRPr="003F60C5">
            <w:t xml:space="preserve"> an</w:t>
          </w:r>
          <w:r w:rsidR="00CD2EBC" w:rsidRPr="003F60C5">
            <w:t xml:space="preserve"> annual levy payment of 0.5% of their wage bill above £3 million</w:t>
          </w:r>
          <w:r w:rsidR="00DF4A09" w:rsidRPr="003F60C5">
            <w:t xml:space="preserve">. </w:t>
          </w:r>
          <w:r w:rsidR="008354C6" w:rsidRPr="003F60C5">
            <w:t>All UK employers can access funding from the Apprenticeships Levy</w:t>
          </w:r>
          <w:r w:rsidR="00DF4A09" w:rsidRPr="003F60C5">
            <w:t xml:space="preserve"> to support apprenticeship training. </w:t>
          </w:r>
          <w:r w:rsidR="00DB78DF" w:rsidRPr="003F60C5">
            <w:t xml:space="preserve">To the best of their knowledge, </w:t>
          </w:r>
          <w:r w:rsidR="00C10543" w:rsidRPr="003F60C5">
            <w:t xml:space="preserve">almost one in five companies </w:t>
          </w:r>
          <w:r w:rsidR="003D5843" w:rsidRPr="003F60C5">
            <w:t>(1</w:t>
          </w:r>
          <w:r w:rsidR="00ED0D20" w:rsidRPr="003F60C5">
            <w:t>8</w:t>
          </w:r>
          <w:r w:rsidR="003D5843" w:rsidRPr="003F60C5">
            <w:t xml:space="preserve">%) </w:t>
          </w:r>
          <w:r w:rsidR="00C10543" w:rsidRPr="003F60C5">
            <w:t xml:space="preserve">report that they are required to pay the </w:t>
          </w:r>
          <w:r w:rsidR="00F45A3D" w:rsidRPr="003F60C5">
            <w:t>A</w:t>
          </w:r>
          <w:r w:rsidR="00C10543" w:rsidRPr="003F60C5">
            <w:t xml:space="preserve">pprenticeship </w:t>
          </w:r>
          <w:r w:rsidR="00F45A3D" w:rsidRPr="003F60C5">
            <w:t>L</w:t>
          </w:r>
          <w:r w:rsidR="00C10543" w:rsidRPr="003F60C5">
            <w:t>evy</w:t>
          </w:r>
          <w:r w:rsidR="0027736B" w:rsidRPr="003F60C5">
            <w:t>, a sustained</w:t>
          </w:r>
          <w:r w:rsidR="00FF5531" w:rsidRPr="003F60C5">
            <w:t xml:space="preserve"> </w:t>
          </w:r>
          <w:r w:rsidR="008D5A94" w:rsidRPr="003F60C5">
            <w:t xml:space="preserve">rise </w:t>
          </w:r>
          <w:r w:rsidR="00FF5531" w:rsidRPr="003F60C5">
            <w:t>from 2020</w:t>
          </w:r>
          <w:r w:rsidR="0027736B" w:rsidRPr="003F60C5">
            <w:t xml:space="preserve"> (</w:t>
          </w:r>
          <w:r w:rsidR="007B138C" w:rsidRPr="003F60C5">
            <w:t xml:space="preserve">5% 2021, 14% 2022). </w:t>
          </w:r>
        </w:p>
        <w:p w14:paraId="3C729522" w14:textId="0B380B4A" w:rsidR="006B003B" w:rsidRPr="003F60C5" w:rsidRDefault="009E324C" w:rsidP="00811CF9">
          <w:r w:rsidRPr="003F60C5">
            <w:t>Regional factors also appear to have a role in reported awareness</w:t>
          </w:r>
          <w:r w:rsidR="004C4EC6" w:rsidRPr="003F60C5">
            <w:t xml:space="preserve">; </w:t>
          </w:r>
          <w:r w:rsidR="0009260D" w:rsidRPr="003F60C5">
            <w:t xml:space="preserve">businesses in East </w:t>
          </w:r>
          <w:r w:rsidR="00CD6E45" w:rsidRPr="003F60C5">
            <w:t xml:space="preserve">and South London are particularly aware of the need to pay for the </w:t>
          </w:r>
          <w:r w:rsidR="004504D4" w:rsidRPr="003F60C5">
            <w:t>L</w:t>
          </w:r>
          <w:r w:rsidR="00CD6E45" w:rsidRPr="003F60C5">
            <w:t xml:space="preserve">evy – a considerable rise since last year </w:t>
          </w:r>
          <w:r w:rsidR="00CA59B5" w:rsidRPr="003F60C5">
            <w:t xml:space="preserve">(East: </w:t>
          </w:r>
          <w:r w:rsidR="00D34DF3" w:rsidRPr="003F60C5">
            <w:t>18%</w:t>
          </w:r>
          <w:r w:rsidR="006A0B93" w:rsidRPr="003F60C5">
            <w:t xml:space="preserve"> 2022</w:t>
          </w:r>
          <w:r w:rsidR="00D34DF3" w:rsidRPr="003F60C5">
            <w:t>, 35% 2023</w:t>
          </w:r>
          <w:r w:rsidR="006A0B93" w:rsidRPr="003F60C5">
            <w:t xml:space="preserve">; South: </w:t>
          </w:r>
          <w:r w:rsidR="00D34DF3" w:rsidRPr="003F60C5">
            <w:t>8%</w:t>
          </w:r>
          <w:r w:rsidR="006A0B93" w:rsidRPr="003F60C5">
            <w:t xml:space="preserve"> </w:t>
          </w:r>
          <w:r w:rsidR="00FB520D" w:rsidRPr="003F60C5">
            <w:t>2022</w:t>
          </w:r>
          <w:r w:rsidR="00D34DF3" w:rsidRPr="003F60C5">
            <w:t>, 25% 2023</w:t>
          </w:r>
          <w:r w:rsidR="00FB520D" w:rsidRPr="003F60C5">
            <w:t>). Contrastingly,</w:t>
          </w:r>
          <w:r w:rsidR="004C4EC6" w:rsidRPr="003F60C5">
            <w:t xml:space="preserve"> awareness in Central London has </w:t>
          </w:r>
          <w:r w:rsidR="0009260D" w:rsidRPr="003F60C5">
            <w:t xml:space="preserve">almost </w:t>
          </w:r>
          <w:r w:rsidR="004C4EC6" w:rsidRPr="003F60C5">
            <w:t>halved since last year</w:t>
          </w:r>
          <w:r w:rsidR="00911E73" w:rsidRPr="003F60C5">
            <w:t xml:space="preserve"> to a far lower level than other regions</w:t>
          </w:r>
          <w:r w:rsidR="00E41F8D" w:rsidRPr="003F60C5">
            <w:t xml:space="preserve">, with only West London businesses having comparable levels of awareness compared to last year </w:t>
          </w:r>
          <w:r w:rsidR="004C4EC6" w:rsidRPr="003F60C5">
            <w:t>(</w:t>
          </w:r>
          <w:r w:rsidR="00F94B78" w:rsidRPr="003F60C5">
            <w:t xml:space="preserve">Central: </w:t>
          </w:r>
          <w:r w:rsidR="00D34DF3" w:rsidRPr="003F60C5">
            <w:t>14% 2022, 8% 2023</w:t>
          </w:r>
          <w:r w:rsidR="00CE78FF" w:rsidRPr="003F60C5">
            <w:t xml:space="preserve">; West: </w:t>
          </w:r>
          <w:r w:rsidR="00D34DF3" w:rsidRPr="003F60C5">
            <w:t>15% 2022, 19% 2023).</w:t>
          </w:r>
        </w:p>
        <w:p w14:paraId="6F99B974" w14:textId="46CB2B75" w:rsidR="00DB475E" w:rsidRPr="003F60C5" w:rsidRDefault="00B36FED" w:rsidP="00811CF9">
          <w:r w:rsidRPr="003F60C5">
            <w:t xml:space="preserve">In line with increased </w:t>
          </w:r>
          <w:r w:rsidR="00B63FDE" w:rsidRPr="003F60C5">
            <w:t xml:space="preserve">employment of apprentices and awareness of the </w:t>
          </w:r>
          <w:r w:rsidR="004504D4" w:rsidRPr="003F60C5">
            <w:t>L</w:t>
          </w:r>
          <w:r w:rsidR="00B63FDE" w:rsidRPr="003F60C5">
            <w:t>evy</w:t>
          </w:r>
          <w:r w:rsidR="00BD2650" w:rsidRPr="003F60C5">
            <w:t>, intentions to use</w:t>
          </w:r>
          <w:r w:rsidR="000A4D2E" w:rsidRPr="003F60C5">
            <w:t xml:space="preserve"> apprenticeship funding over the next 12 months has also increased since </w:t>
          </w:r>
          <w:r w:rsidR="00ED7AF9" w:rsidRPr="003F60C5">
            <w:t xml:space="preserve">last year – one in five </w:t>
          </w:r>
          <w:r w:rsidR="002112AB" w:rsidRPr="003F60C5">
            <w:t xml:space="preserve">(19%) </w:t>
          </w:r>
          <w:r w:rsidR="00ED7AF9" w:rsidRPr="003F60C5">
            <w:t xml:space="preserve">now </w:t>
          </w:r>
          <w:r w:rsidR="002112AB" w:rsidRPr="003F60C5">
            <w:t xml:space="preserve">plan to use apprenticeship funding compared with one in seven last year (14%). </w:t>
          </w:r>
          <w:r w:rsidR="0010471D" w:rsidRPr="003F60C5">
            <w:t xml:space="preserve">This is largely driven by micro/small companies, while </w:t>
          </w:r>
          <w:r w:rsidR="00A4597D" w:rsidRPr="003F60C5">
            <w:t xml:space="preserve">uptake amongst medium </w:t>
          </w:r>
          <w:r w:rsidR="00A34974" w:rsidRPr="003F60C5">
            <w:t xml:space="preserve">sized </w:t>
          </w:r>
          <w:r w:rsidR="00585041" w:rsidRPr="003F60C5">
            <w:t xml:space="preserve">companies sees a marked decline </w:t>
          </w:r>
          <w:r w:rsidR="00116B3E" w:rsidRPr="003F60C5">
            <w:t xml:space="preserve">within the same period </w:t>
          </w:r>
          <w:r w:rsidR="00585041" w:rsidRPr="003F60C5">
            <w:t>(</w:t>
          </w:r>
          <w:r w:rsidR="00D34DF3" w:rsidRPr="003F60C5">
            <w:t>f</w:t>
          </w:r>
          <w:r w:rsidR="00585041" w:rsidRPr="003F60C5">
            <w:t xml:space="preserve">igure </w:t>
          </w:r>
          <w:r w:rsidR="00B828EF" w:rsidRPr="003F60C5">
            <w:t>18</w:t>
          </w:r>
          <w:r w:rsidR="00585041" w:rsidRPr="003F60C5">
            <w:t>).</w:t>
          </w:r>
          <w:r w:rsidR="00DE0CAE" w:rsidRPr="003F60C5">
            <w:t xml:space="preserve"> </w:t>
          </w:r>
          <w:r w:rsidR="005F5A53" w:rsidRPr="003F60C5">
            <w:t xml:space="preserve">Consistent with increased </w:t>
          </w:r>
          <w:r w:rsidR="000576AF" w:rsidRPr="003F60C5">
            <w:t>awareness</w:t>
          </w:r>
          <w:r w:rsidR="00705994" w:rsidRPr="003F60C5">
            <w:t xml:space="preserve"> </w:t>
          </w:r>
          <w:r w:rsidR="007C10AA" w:rsidRPr="003F60C5">
            <w:t>of the Levy</w:t>
          </w:r>
          <w:r w:rsidR="00705994" w:rsidRPr="003F60C5">
            <w:t xml:space="preserve"> amongst companies based in East and South London, the </w:t>
          </w:r>
          <w:r w:rsidR="00B913B6" w:rsidRPr="003F60C5">
            <w:t xml:space="preserve">same </w:t>
          </w:r>
          <w:r w:rsidR="00610EFC" w:rsidRPr="003F60C5">
            <w:t>narrative</w:t>
          </w:r>
          <w:r w:rsidR="00B913B6" w:rsidRPr="003F60C5">
            <w:t xml:space="preserve"> is seen</w:t>
          </w:r>
          <w:r w:rsidR="00610EFC" w:rsidRPr="003F60C5">
            <w:t xml:space="preserve"> regarding uptake, with these </w:t>
          </w:r>
          <w:r w:rsidR="00610EFC" w:rsidRPr="003F60C5">
            <w:lastRenderedPageBreak/>
            <w:t>companies</w:t>
          </w:r>
          <w:r w:rsidR="00EE5363" w:rsidRPr="003F60C5">
            <w:t xml:space="preserve"> based in these areas</w:t>
          </w:r>
          <w:r w:rsidR="00610EFC" w:rsidRPr="003F60C5">
            <w:t xml:space="preserve"> being m</w:t>
          </w:r>
          <w:r w:rsidR="00DC6556" w:rsidRPr="003F60C5">
            <w:t>uch more</w:t>
          </w:r>
          <w:r w:rsidR="00610EFC" w:rsidRPr="003F60C5">
            <w:t xml:space="preserve"> likely</w:t>
          </w:r>
          <w:r w:rsidR="00DC6556" w:rsidRPr="003F60C5">
            <w:t xml:space="preserve"> than other</w:t>
          </w:r>
          <w:r w:rsidR="00B07C7B" w:rsidRPr="003F60C5">
            <w:t xml:space="preserve"> London</w:t>
          </w:r>
          <w:r w:rsidR="00DC6556" w:rsidRPr="003F60C5">
            <w:t xml:space="preserve"> regions</w:t>
          </w:r>
          <w:r w:rsidR="00610EFC" w:rsidRPr="003F60C5">
            <w:t xml:space="preserve"> to </w:t>
          </w:r>
          <w:r w:rsidR="00DC6556" w:rsidRPr="003F60C5">
            <w:t>use apprenticeship funding over the next 12 months (</w:t>
          </w:r>
          <w:r w:rsidR="00A870E6" w:rsidRPr="003F60C5">
            <w:t xml:space="preserve">9% </w:t>
          </w:r>
          <w:r w:rsidR="00DC6556" w:rsidRPr="003F60C5">
            <w:t>Central</w:t>
          </w:r>
          <w:r w:rsidR="00A870E6" w:rsidRPr="003F60C5">
            <w:t>, 38%</w:t>
          </w:r>
          <w:r w:rsidR="00DC6556" w:rsidRPr="003F60C5">
            <w:t xml:space="preserve"> </w:t>
          </w:r>
          <w:r w:rsidR="00B07C7B" w:rsidRPr="003F60C5">
            <w:t>East</w:t>
          </w:r>
          <w:r w:rsidR="00A870E6" w:rsidRPr="003F60C5">
            <w:t>, 27%</w:t>
          </w:r>
          <w:r w:rsidR="00B07C7B" w:rsidRPr="003F60C5">
            <w:t xml:space="preserve"> South</w:t>
          </w:r>
          <w:r w:rsidR="00A870E6" w:rsidRPr="003F60C5">
            <w:t>, 18%</w:t>
          </w:r>
          <w:r w:rsidR="00B07C7B" w:rsidRPr="003F60C5">
            <w:t xml:space="preserve"> West</w:t>
          </w:r>
          <w:r w:rsidR="00A870E6" w:rsidRPr="003F60C5">
            <w:t>).</w:t>
          </w:r>
        </w:p>
        <w:p w14:paraId="5DC26EDF" w14:textId="0D40EC7D" w:rsidR="008E6040" w:rsidRPr="003F60C5" w:rsidRDefault="008E6040" w:rsidP="00687F66">
          <w:pPr>
            <w:pStyle w:val="Caption"/>
          </w:pPr>
          <w:r w:rsidRPr="003F60C5">
            <w:t>London businesses that plan to use apprenticeship funding over the next 12 months</w:t>
          </w:r>
        </w:p>
        <w:p w14:paraId="08CA27A9" w14:textId="64898B2A" w:rsidR="008E6040" w:rsidRPr="002843E2" w:rsidRDefault="00687F66" w:rsidP="00A870E6">
          <w:pPr>
            <w:pStyle w:val="Subtitle"/>
            <w:rPr>
              <w:lang w:val="pt-PT"/>
            </w:rPr>
          </w:pPr>
          <w:r w:rsidRPr="003F60C5">
            <w:rPr>
              <w:noProof/>
            </w:rPr>
            <w:drawing>
              <wp:inline distT="0" distB="0" distL="0" distR="0" wp14:anchorId="69735DA9" wp14:editId="2A3F91B2">
                <wp:extent cx="6660000" cy="3269877"/>
                <wp:effectExtent l="0" t="0" r="7620" b="6985"/>
                <wp:docPr id="266447790" name="Picture 266447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660000" cy="3269877"/>
                        </a:xfrm>
                        <a:prstGeom prst="rect">
                          <a:avLst/>
                        </a:prstGeom>
                        <a:noFill/>
                      </pic:spPr>
                    </pic:pic>
                  </a:graphicData>
                </a:graphic>
              </wp:inline>
            </w:drawing>
          </w:r>
          <w:r w:rsidR="00A453DE" w:rsidRPr="002843E2">
            <w:rPr>
              <w:lang w:val="pt-PT"/>
            </w:rPr>
            <w:t xml:space="preserve"> Base: </w:t>
          </w:r>
          <w:r w:rsidR="008E6040" w:rsidRPr="002843E2">
            <w:rPr>
              <w:lang w:val="pt-PT"/>
            </w:rPr>
            <w:t xml:space="preserve">All </w:t>
          </w:r>
          <w:proofErr w:type="spellStart"/>
          <w:r w:rsidR="008E6040" w:rsidRPr="002843E2">
            <w:rPr>
              <w:lang w:val="pt-PT"/>
            </w:rPr>
            <w:t>respondents</w:t>
          </w:r>
          <w:proofErr w:type="spellEnd"/>
          <w:r w:rsidR="008E6040" w:rsidRPr="002843E2">
            <w:rPr>
              <w:lang w:val="pt-PT"/>
            </w:rPr>
            <w:t xml:space="preserve"> (2020 n=1,251; 2021 n=1,276; 2022 n=1,369; 2023 n=1,271)</w:t>
          </w:r>
        </w:p>
        <w:p w14:paraId="1984487B" w14:textId="408D7BFE" w:rsidR="008E15B2" w:rsidRPr="003F60C5" w:rsidRDefault="0072194C" w:rsidP="00811CF9">
          <w:r w:rsidRPr="003F60C5">
            <w:t xml:space="preserve">Of those who </w:t>
          </w:r>
          <w:r w:rsidR="00137752" w:rsidRPr="003F60C5">
            <w:t xml:space="preserve">report that they intend to use apprenticeship funding over the course of next year, two fifths </w:t>
          </w:r>
          <w:r w:rsidR="002512DF" w:rsidRPr="003F60C5">
            <w:t xml:space="preserve">(41%) say that they will use it to employ more apprenticeships </w:t>
          </w:r>
          <w:r w:rsidR="009F3D9F" w:rsidRPr="003F60C5">
            <w:t>– a sharp rebound since last year</w:t>
          </w:r>
          <w:r w:rsidR="007E19CD" w:rsidRPr="003F60C5">
            <w:t xml:space="preserve"> (31%)</w:t>
          </w:r>
          <w:r w:rsidR="005858D5" w:rsidRPr="003F60C5">
            <w:t>, with</w:t>
          </w:r>
          <w:r w:rsidR="00EB3369" w:rsidRPr="003F60C5">
            <w:t xml:space="preserve"> </w:t>
          </w:r>
          <w:r w:rsidR="002E4BDE" w:rsidRPr="003F60C5">
            <w:t>a similar percentage report</w:t>
          </w:r>
          <w:r w:rsidR="005858D5" w:rsidRPr="003F60C5">
            <w:t>ing</w:t>
          </w:r>
          <w:r w:rsidR="002E4BDE" w:rsidRPr="003F60C5">
            <w:t xml:space="preserve"> that they </w:t>
          </w:r>
          <w:r w:rsidR="005858D5" w:rsidRPr="003F60C5">
            <w:t xml:space="preserve">will employ the same number of apprentices (43%). </w:t>
          </w:r>
          <w:r w:rsidR="004706BC" w:rsidRPr="003F60C5">
            <w:t xml:space="preserve">This is followed by over a third </w:t>
          </w:r>
          <w:r w:rsidR="00A34BFD" w:rsidRPr="003F60C5">
            <w:t>using it to train existing apprentices (36%)</w:t>
          </w:r>
          <w:r w:rsidR="008E2B93" w:rsidRPr="003F60C5">
            <w:t>;</w:t>
          </w:r>
          <w:r w:rsidR="00A34BFD" w:rsidRPr="003F60C5">
            <w:t xml:space="preserve"> while just one in five (21%) would employ</w:t>
          </w:r>
          <w:r w:rsidR="00091471" w:rsidRPr="003F60C5">
            <w:t xml:space="preserve"> fewer apprentices – a notable fall from three in ten the previous year (31%). </w:t>
          </w:r>
        </w:p>
        <w:p w14:paraId="3B08D6FA" w14:textId="77777777" w:rsidR="002F49E6" w:rsidRPr="003F60C5" w:rsidRDefault="00D818E4" w:rsidP="003C4E45">
          <w:r w:rsidRPr="003F60C5">
            <w:t>A similar pattern also emerges amongst the amount of funding that senior decision</w:t>
          </w:r>
          <w:r w:rsidR="003D479A" w:rsidRPr="003F60C5">
            <w:t>-</w:t>
          </w:r>
          <w:r w:rsidRPr="003F60C5">
            <w:t xml:space="preserve">makers report that they </w:t>
          </w:r>
          <w:r w:rsidR="00A473F3" w:rsidRPr="003F60C5">
            <w:t xml:space="preserve">would use </w:t>
          </w:r>
          <w:r w:rsidR="00F24C8C" w:rsidRPr="003F60C5">
            <w:t>over the year</w:t>
          </w:r>
          <w:r w:rsidR="001544C3" w:rsidRPr="003F60C5">
            <w:t xml:space="preserve">. </w:t>
          </w:r>
          <w:r w:rsidR="00981D76" w:rsidRPr="003F60C5">
            <w:t xml:space="preserve">Three in ten </w:t>
          </w:r>
          <w:r w:rsidR="00187F8F" w:rsidRPr="003F60C5">
            <w:t xml:space="preserve">(28%) </w:t>
          </w:r>
          <w:r w:rsidR="00981D76" w:rsidRPr="003F60C5">
            <w:t xml:space="preserve">businesses now report </w:t>
          </w:r>
          <w:r w:rsidR="00075A4D" w:rsidRPr="003F60C5">
            <w:t xml:space="preserve">that they would use over half of their apprenticeship funding </w:t>
          </w:r>
          <w:r w:rsidR="00187F8F" w:rsidRPr="003F60C5">
            <w:t>– a notable rise compared to last</w:t>
          </w:r>
          <w:r w:rsidR="00961E83" w:rsidRPr="003F60C5">
            <w:t xml:space="preserve"> year where only one in ten (10%) reported this to be the case, or indeed, when companies were asked </w:t>
          </w:r>
          <w:r w:rsidR="0063110F" w:rsidRPr="003F60C5">
            <w:t>in 2021 (</w:t>
          </w:r>
          <w:r w:rsidR="00A159BC" w:rsidRPr="003F60C5">
            <w:t>19%) or 2020 (</w:t>
          </w:r>
          <w:r w:rsidR="00345B14" w:rsidRPr="003F60C5">
            <w:t>21%)</w:t>
          </w:r>
          <w:r w:rsidR="005B0567" w:rsidRPr="003F60C5">
            <w:t>.</w:t>
          </w:r>
        </w:p>
        <w:p w14:paraId="59E5EC52" w14:textId="3169986A" w:rsidR="003C4E45" w:rsidRPr="003F60C5" w:rsidRDefault="006631D7" w:rsidP="002F49E6">
          <w:pPr>
            <w:pStyle w:val="Caption"/>
          </w:pPr>
          <w:r w:rsidRPr="003F60C5">
            <w:lastRenderedPageBreak/>
            <w:t>Percentage of apprenticeship funding that London businesses plan to use</w:t>
          </w:r>
        </w:p>
        <w:p w14:paraId="08F48405" w14:textId="7B8A28F2" w:rsidR="005C1BA6" w:rsidRPr="003F60C5" w:rsidRDefault="002F49E6" w:rsidP="003C4E45">
          <w:pPr>
            <w:pStyle w:val="Subtitle"/>
          </w:pPr>
          <w:r w:rsidRPr="003F60C5">
            <w:rPr>
              <w:noProof/>
            </w:rPr>
            <w:drawing>
              <wp:inline distT="0" distB="0" distL="0" distR="0" wp14:anchorId="184FA036" wp14:editId="1862D270">
                <wp:extent cx="6660000" cy="3249477"/>
                <wp:effectExtent l="0" t="0" r="0" b="0"/>
                <wp:docPr id="1265797168" name="Picture 126579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660000" cy="3249477"/>
                        </a:xfrm>
                        <a:prstGeom prst="rect">
                          <a:avLst/>
                        </a:prstGeom>
                        <a:noFill/>
                      </pic:spPr>
                    </pic:pic>
                  </a:graphicData>
                </a:graphic>
              </wp:inline>
            </w:drawing>
          </w:r>
          <w:r w:rsidRPr="003F60C5">
            <w:br/>
          </w:r>
          <w:r w:rsidR="00A453DE" w:rsidRPr="003F60C5">
            <w:t xml:space="preserve">Base: </w:t>
          </w:r>
          <w:r w:rsidR="005C1BA6" w:rsidRPr="003F60C5">
            <w:t xml:space="preserve">All respondents who plan to use apprenticeship funding </w:t>
          </w:r>
          <w:r w:rsidR="00A453DE" w:rsidRPr="003F60C5">
            <w:br/>
          </w:r>
          <w:r w:rsidR="005C1BA6" w:rsidRPr="003F60C5">
            <w:t>(2020 n=172; 2021 n=178; 2022 n=283; 2023 n=</w:t>
          </w:r>
          <w:r w:rsidR="006155FF" w:rsidRPr="003F60C5">
            <w:t>315</w:t>
          </w:r>
          <w:r w:rsidR="005C1BA6" w:rsidRPr="003F60C5">
            <w:t>)</w:t>
          </w:r>
        </w:p>
        <w:p w14:paraId="3C1C9A11" w14:textId="77777777" w:rsidR="00071866" w:rsidRPr="003F60C5" w:rsidRDefault="00071866" w:rsidP="00071866">
          <w:r w:rsidRPr="003F60C5">
            <w:t xml:space="preserve">This year’s London Business 1000 survey also asked senior decision-makers what would be effective in improving the Apprenticeship Levy for their business. While all companies believe that any of the proposed options would be more effective than ineffective, it is evident that they are most receptive to making the Levy system simpler (51%) and allowing the Levy to contribute to paying for wages (50%). </w:t>
          </w:r>
        </w:p>
        <w:p w14:paraId="304F529F" w14:textId="77777777" w:rsidR="00071866" w:rsidRPr="003F60C5" w:rsidRDefault="00071866" w:rsidP="00071866">
          <w:r w:rsidRPr="003F60C5">
            <w:t xml:space="preserve">While there are no significant differences in this regard amongst business size, at a regional level it is evident that East London businesses are far more supportive of making the Levy simpler (63%) and allowing the Levy to contribute to paying apprentices’ wages (60%) than businesses in Central London (43% both measures). Interestingly, these regions are also where apprenticeship employment over the last 12 months is highest (in the East) and lowest (in Central London), indicating a correlation between the level of apprentices that are employed and the perceived effectiveness of changes to the Levy. </w:t>
          </w:r>
        </w:p>
        <w:p w14:paraId="6E216C6F" w14:textId="77777777" w:rsidR="00071866" w:rsidRPr="003F60C5" w:rsidRDefault="00071866" w:rsidP="00071866">
          <w:pPr>
            <w:pStyle w:val="Caption"/>
          </w:pPr>
          <w:r w:rsidRPr="003F60C5">
            <w:lastRenderedPageBreak/>
            <w:t>Effectiveness of improving the Apprenticeship Levy</w:t>
          </w:r>
        </w:p>
        <w:p w14:paraId="1349D3E4" w14:textId="77777777" w:rsidR="00071866" w:rsidRPr="003F60C5" w:rsidRDefault="00071866" w:rsidP="00071866">
          <w:pPr>
            <w:pStyle w:val="Subtitle"/>
          </w:pPr>
          <w:r w:rsidRPr="003F60C5">
            <w:rPr>
              <w:rStyle w:val="SubtitleChar"/>
              <w:noProof/>
            </w:rPr>
            <w:drawing>
              <wp:inline distT="0" distB="0" distL="0" distR="0" wp14:anchorId="12528528" wp14:editId="745C6A31">
                <wp:extent cx="6660000" cy="3247806"/>
                <wp:effectExtent l="0" t="0" r="0" b="0"/>
                <wp:docPr id="903385693" name="Picture 90338569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385693" name="Picture 903385693" descr="A screenshot of a computer&#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660000" cy="3247806"/>
                        </a:xfrm>
                        <a:prstGeom prst="rect">
                          <a:avLst/>
                        </a:prstGeom>
                        <a:noFill/>
                      </pic:spPr>
                    </pic:pic>
                  </a:graphicData>
                </a:graphic>
              </wp:inline>
            </w:drawing>
          </w:r>
          <w:r w:rsidRPr="003F60C5">
            <w:rPr>
              <w:rStyle w:val="SubtitleChar"/>
            </w:rPr>
            <w:t>Base: All respondents (2023=1,271)</w:t>
          </w:r>
        </w:p>
        <w:p w14:paraId="1A6208EA" w14:textId="77777777" w:rsidR="00820AF9" w:rsidRPr="003F60C5" w:rsidRDefault="00820AF9" w:rsidP="003B0AAF">
          <w:pPr>
            <w:pStyle w:val="Heading3"/>
          </w:pPr>
          <w:bookmarkStart w:id="47" w:name="_Toc116466704"/>
          <w:bookmarkStart w:id="48" w:name="_Toc119422979"/>
          <w:bookmarkStart w:id="49" w:name="_Toc152258672"/>
          <w:r w:rsidRPr="003F60C5">
            <w:t>Engagement around apprentices</w:t>
          </w:r>
          <w:bookmarkEnd w:id="47"/>
          <w:bookmarkEnd w:id="48"/>
          <w:bookmarkEnd w:id="49"/>
        </w:p>
        <w:p w14:paraId="155B0F2A" w14:textId="79DFCBE3" w:rsidR="008A2BD3" w:rsidRPr="003F60C5" w:rsidRDefault="00E850DD" w:rsidP="0024640D">
          <w:r w:rsidRPr="003F60C5">
            <w:t>When senior decision</w:t>
          </w:r>
          <w:r w:rsidR="003D479A" w:rsidRPr="003F60C5">
            <w:t>-</w:t>
          </w:r>
          <w:r w:rsidRPr="003F60C5">
            <w:t xml:space="preserve">makers </w:t>
          </w:r>
          <w:r w:rsidR="00C53F87" w:rsidRPr="003F60C5">
            <w:t>are</w:t>
          </w:r>
          <w:r w:rsidRPr="003F60C5">
            <w:t xml:space="preserve"> prompted</w:t>
          </w:r>
          <w:r w:rsidR="00F328DF" w:rsidRPr="003F60C5">
            <w:t xml:space="preserve"> to </w:t>
          </w:r>
          <w:r w:rsidR="0079271F" w:rsidRPr="003F60C5">
            <w:t xml:space="preserve">choose an option </w:t>
          </w:r>
          <w:r w:rsidR="005F297B" w:rsidRPr="003F60C5">
            <w:t xml:space="preserve">regarding the barriers to </w:t>
          </w:r>
          <w:r w:rsidR="00174182" w:rsidRPr="003F60C5">
            <w:t>employing apprentices</w:t>
          </w:r>
          <w:r w:rsidR="00381076" w:rsidRPr="003F60C5">
            <w:t>, just over a third</w:t>
          </w:r>
          <w:r w:rsidR="00C003FD" w:rsidRPr="003F60C5">
            <w:t xml:space="preserve"> (35%) cite that they </w:t>
          </w:r>
          <w:r w:rsidR="00C53F87" w:rsidRPr="003F60C5">
            <w:t>do</w:t>
          </w:r>
          <w:r w:rsidR="00C003FD" w:rsidRPr="003F60C5">
            <w:t xml:space="preserve"> not meet the needs of their business</w:t>
          </w:r>
          <w:r w:rsidR="00A5506E" w:rsidRPr="003F60C5">
            <w:t xml:space="preserve"> – a </w:t>
          </w:r>
          <w:r w:rsidR="002B7177" w:rsidRPr="003F60C5">
            <w:t xml:space="preserve">figure which is comparable with last year (32%). </w:t>
          </w:r>
          <w:r w:rsidR="00472D86" w:rsidRPr="003F60C5">
            <w:t>O</w:t>
          </w:r>
          <w:r w:rsidR="00AA0CAC" w:rsidRPr="003F60C5">
            <w:t>ne</w:t>
          </w:r>
          <w:r w:rsidR="00C53F87" w:rsidRPr="003F60C5">
            <w:t xml:space="preserve"> </w:t>
          </w:r>
          <w:r w:rsidR="00AA0CAC" w:rsidRPr="003F60C5">
            <w:t xml:space="preserve">fifth </w:t>
          </w:r>
          <w:r w:rsidR="00E807C5" w:rsidRPr="003F60C5">
            <w:t xml:space="preserve">reported </w:t>
          </w:r>
          <w:r w:rsidR="001C7C81" w:rsidRPr="003F60C5">
            <w:t>issues revolving around t</w:t>
          </w:r>
          <w:r w:rsidR="00D73212" w:rsidRPr="003F60C5">
            <w:t>he extra workload that this would involve, whether this be</w:t>
          </w:r>
          <w:r w:rsidR="00AA0CAC" w:rsidRPr="003F60C5">
            <w:t xml:space="preserve"> the administration time </w:t>
          </w:r>
          <w:r w:rsidR="00D73212" w:rsidRPr="003F60C5">
            <w:t>or</w:t>
          </w:r>
          <w:r w:rsidR="0096532A" w:rsidRPr="003F60C5">
            <w:t xml:space="preserve"> the extra management that it would require (</w:t>
          </w:r>
          <w:r w:rsidR="00C53F87" w:rsidRPr="003F60C5">
            <w:t xml:space="preserve">both </w:t>
          </w:r>
          <w:r w:rsidR="0096532A" w:rsidRPr="003F60C5">
            <w:t xml:space="preserve">22%), </w:t>
          </w:r>
          <w:r w:rsidR="00A63EE0" w:rsidRPr="003F60C5">
            <w:t xml:space="preserve">with there being little change in opinion since last year in this regard. </w:t>
          </w:r>
        </w:p>
        <w:p w14:paraId="765FDC69" w14:textId="199DBB9D" w:rsidR="00A63EE0" w:rsidRPr="003F60C5" w:rsidRDefault="008A2BD3" w:rsidP="0024640D">
          <w:r w:rsidRPr="003F60C5">
            <w:t>Like last year, m</w:t>
          </w:r>
          <w:r w:rsidR="00171E65" w:rsidRPr="003F60C5">
            <w:t>icro</w:t>
          </w:r>
          <w:r w:rsidR="00595790" w:rsidRPr="003F60C5">
            <w:t>/ small firms</w:t>
          </w:r>
          <w:r w:rsidRPr="003F60C5">
            <w:t xml:space="preserve"> </w:t>
          </w:r>
          <w:r w:rsidR="00595790" w:rsidRPr="003F60C5">
            <w:t xml:space="preserve">are </w:t>
          </w:r>
          <w:r w:rsidR="00096748" w:rsidRPr="003F60C5">
            <w:t>more likely than large</w:t>
          </w:r>
          <w:r w:rsidR="00D00362" w:rsidRPr="003F60C5">
            <w:t xml:space="preserve"> </w:t>
          </w:r>
          <w:r w:rsidR="002A17C4" w:rsidRPr="003F60C5">
            <w:t>businesses</w:t>
          </w:r>
          <w:r w:rsidR="00096748" w:rsidRPr="003F60C5">
            <w:t xml:space="preserve"> to s</w:t>
          </w:r>
          <w:r w:rsidR="00BB1E02" w:rsidRPr="003F60C5">
            <w:t xml:space="preserve">ay </w:t>
          </w:r>
          <w:r w:rsidR="00B20424" w:rsidRPr="003F60C5">
            <w:t xml:space="preserve">that </w:t>
          </w:r>
          <w:r w:rsidR="00115126" w:rsidRPr="003F60C5">
            <w:t>apprentices do</w:t>
          </w:r>
          <w:r w:rsidR="00EA3C67" w:rsidRPr="003F60C5">
            <w:t xml:space="preserve"> not meet </w:t>
          </w:r>
          <w:r w:rsidR="000D6BA9" w:rsidRPr="003F60C5">
            <w:t>the needs of their business</w:t>
          </w:r>
          <w:r w:rsidR="00115126" w:rsidRPr="003F60C5">
            <w:t xml:space="preserve"> (</w:t>
          </w:r>
          <w:r w:rsidR="007E3A0A" w:rsidRPr="003F60C5">
            <w:t>3</w:t>
          </w:r>
          <w:r w:rsidR="00115126" w:rsidRPr="003F60C5">
            <w:t>5% micro/ small, 30% medium, 26% large)</w:t>
          </w:r>
          <w:r w:rsidR="000D6BA9" w:rsidRPr="003F60C5">
            <w:t xml:space="preserve">. </w:t>
          </w:r>
          <w:r w:rsidR="00886216" w:rsidRPr="003F60C5">
            <w:t xml:space="preserve">This is an </w:t>
          </w:r>
          <w:r w:rsidR="00A15517" w:rsidRPr="003F60C5">
            <w:t xml:space="preserve">issue that becomes more prevalent when focusing </w:t>
          </w:r>
          <w:r w:rsidR="00115126" w:rsidRPr="003F60C5">
            <w:t>on</w:t>
          </w:r>
          <w:r w:rsidR="005A0587" w:rsidRPr="003F60C5">
            <w:t xml:space="preserve"> a regional level, with those in West and Central London being considerably more likely to </w:t>
          </w:r>
          <w:r w:rsidR="004E2A6B" w:rsidRPr="003F60C5">
            <w:t xml:space="preserve">find this as a barrier than those </w:t>
          </w:r>
          <w:r w:rsidR="00B74598" w:rsidRPr="003F60C5">
            <w:t>in East and South London</w:t>
          </w:r>
          <w:r w:rsidR="007A1A91" w:rsidRPr="003F60C5">
            <w:t xml:space="preserve"> (</w:t>
          </w:r>
          <w:r w:rsidR="0049225F" w:rsidRPr="003F60C5">
            <w:t xml:space="preserve">37% </w:t>
          </w:r>
          <w:r w:rsidR="007A1A91" w:rsidRPr="003F60C5">
            <w:t>Central</w:t>
          </w:r>
          <w:r w:rsidR="0049225F" w:rsidRPr="003F60C5">
            <w:t xml:space="preserve">, </w:t>
          </w:r>
          <w:r w:rsidR="007E3A0A" w:rsidRPr="003F60C5">
            <w:t>30%</w:t>
          </w:r>
          <w:r w:rsidR="000F51BC" w:rsidRPr="003F60C5">
            <w:t xml:space="preserve"> East</w:t>
          </w:r>
          <w:r w:rsidR="007E3A0A" w:rsidRPr="003F60C5">
            <w:t>, 29%</w:t>
          </w:r>
          <w:r w:rsidR="000F51BC" w:rsidRPr="003F60C5">
            <w:t xml:space="preserve"> South</w:t>
          </w:r>
          <w:r w:rsidR="007E3A0A" w:rsidRPr="003F60C5">
            <w:t>, 39%</w:t>
          </w:r>
          <w:r w:rsidR="000F51BC" w:rsidRPr="003F60C5">
            <w:t xml:space="preserve"> West</w:t>
          </w:r>
          <w:r w:rsidR="007E3A0A" w:rsidRPr="003F60C5">
            <w:t>).</w:t>
          </w:r>
          <w:r w:rsidR="000F51BC" w:rsidRPr="003F60C5">
            <w:t xml:space="preserve"> </w:t>
          </w:r>
        </w:p>
        <w:p w14:paraId="74614D40" w14:textId="0D572FD1" w:rsidR="000F51BC" w:rsidRPr="003F60C5" w:rsidRDefault="004D06EA" w:rsidP="00807512">
          <w:pPr>
            <w:pStyle w:val="Caption"/>
          </w:pPr>
          <w:r w:rsidRPr="003F60C5">
            <w:lastRenderedPageBreak/>
            <w:t>Main barriers to business making more use of apprenticeships</w:t>
          </w:r>
        </w:p>
        <w:p w14:paraId="72CDF245" w14:textId="7E51C7FE" w:rsidR="00571920" w:rsidRPr="002843E2" w:rsidRDefault="0050286B" w:rsidP="0050286B">
          <w:pPr>
            <w:pStyle w:val="Subtitle"/>
            <w:rPr>
              <w:lang w:val="pt-PT"/>
            </w:rPr>
          </w:pPr>
          <w:r w:rsidRPr="003F60C5">
            <w:rPr>
              <w:noProof/>
            </w:rPr>
            <w:drawing>
              <wp:inline distT="0" distB="0" distL="0" distR="0" wp14:anchorId="226F9680" wp14:editId="266048A3">
                <wp:extent cx="6660000" cy="3247806"/>
                <wp:effectExtent l="0" t="0" r="0" b="0"/>
                <wp:docPr id="408392801" name="Picture 40839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660000" cy="3247806"/>
                        </a:xfrm>
                        <a:prstGeom prst="rect">
                          <a:avLst/>
                        </a:prstGeom>
                        <a:noFill/>
                      </pic:spPr>
                    </pic:pic>
                  </a:graphicData>
                </a:graphic>
              </wp:inline>
            </w:drawing>
          </w:r>
          <w:r w:rsidRPr="002843E2">
            <w:rPr>
              <w:lang w:val="pt-PT"/>
            </w:rPr>
            <w:br/>
          </w:r>
          <w:r w:rsidR="00A453DE" w:rsidRPr="002843E2">
            <w:rPr>
              <w:lang w:val="pt-PT"/>
            </w:rPr>
            <w:t xml:space="preserve">Base: </w:t>
          </w:r>
          <w:r w:rsidR="00605E16" w:rsidRPr="002843E2">
            <w:rPr>
              <w:lang w:val="pt-PT"/>
            </w:rPr>
            <w:t xml:space="preserve">All </w:t>
          </w:r>
          <w:proofErr w:type="spellStart"/>
          <w:r w:rsidR="00605E16" w:rsidRPr="002843E2">
            <w:rPr>
              <w:lang w:val="pt-PT"/>
            </w:rPr>
            <w:t>respondents</w:t>
          </w:r>
          <w:proofErr w:type="spellEnd"/>
          <w:r w:rsidR="00605E16" w:rsidRPr="002843E2">
            <w:rPr>
              <w:lang w:val="pt-PT"/>
            </w:rPr>
            <w:t xml:space="preserve"> (2022 n=1,369; 2023 n=</w:t>
          </w:r>
          <w:r w:rsidR="00DF467C" w:rsidRPr="002843E2">
            <w:rPr>
              <w:lang w:val="pt-PT"/>
            </w:rPr>
            <w:t>1,271</w:t>
          </w:r>
          <w:r w:rsidR="00605E16" w:rsidRPr="002843E2">
            <w:rPr>
              <w:lang w:val="pt-PT"/>
            </w:rPr>
            <w:t>)</w:t>
          </w:r>
        </w:p>
        <w:p w14:paraId="331FA19A" w14:textId="7E220151" w:rsidR="005E6890" w:rsidRPr="003F60C5" w:rsidRDefault="00216921" w:rsidP="007E3A0A">
          <w:r w:rsidRPr="003F60C5">
            <w:t xml:space="preserve">One in five </w:t>
          </w:r>
          <w:r w:rsidR="00B20451" w:rsidRPr="003F60C5">
            <w:t>senior decision</w:t>
          </w:r>
          <w:r w:rsidR="009B1B18" w:rsidRPr="003F60C5">
            <w:t>-</w:t>
          </w:r>
          <w:r w:rsidR="00B20451" w:rsidRPr="003F60C5">
            <w:t xml:space="preserve">makers have </w:t>
          </w:r>
          <w:r w:rsidR="006C4219" w:rsidRPr="003F60C5">
            <w:t xml:space="preserve">engaged with their local authority </w:t>
          </w:r>
          <w:r w:rsidR="0054745D" w:rsidRPr="003F60C5">
            <w:t xml:space="preserve">about apprenticeships </w:t>
          </w:r>
          <w:r w:rsidR="0003718D" w:rsidRPr="003F60C5">
            <w:t>(</w:t>
          </w:r>
          <w:r w:rsidR="00030030" w:rsidRPr="003F60C5">
            <w:t xml:space="preserve">21%), a considerable rise from just </w:t>
          </w:r>
          <w:r w:rsidR="00971ED2" w:rsidRPr="003F60C5">
            <w:t>13%</w:t>
          </w:r>
          <w:r w:rsidR="00030030" w:rsidRPr="003F60C5">
            <w:t xml:space="preserve"> </w:t>
          </w:r>
          <w:r w:rsidR="00A16804" w:rsidRPr="003F60C5">
            <w:t>who reported this to be the case last year</w:t>
          </w:r>
          <w:r w:rsidR="0095447F" w:rsidRPr="003F60C5">
            <w:t xml:space="preserve">. However, a majority of businesses still report </w:t>
          </w:r>
          <w:r w:rsidR="0023062D" w:rsidRPr="003F60C5">
            <w:t xml:space="preserve">to </w:t>
          </w:r>
          <w:r w:rsidR="00EA2005" w:rsidRPr="003F60C5">
            <w:t xml:space="preserve">have no engagement at all from their local authority </w:t>
          </w:r>
          <w:r w:rsidR="00AD5687" w:rsidRPr="003F60C5">
            <w:t xml:space="preserve">(55%), an issue that was </w:t>
          </w:r>
          <w:r w:rsidR="005960E8" w:rsidRPr="003F60C5">
            <w:t xml:space="preserve">also </w:t>
          </w:r>
          <w:r w:rsidR="00AD5687" w:rsidRPr="003F60C5">
            <w:t>prevalent last year</w:t>
          </w:r>
          <w:r w:rsidR="00F22327" w:rsidRPr="003F60C5">
            <w:t xml:space="preserve"> (60%)</w:t>
          </w:r>
          <w:r w:rsidR="00AD5687" w:rsidRPr="003F60C5">
            <w:t xml:space="preserve">. </w:t>
          </w:r>
        </w:p>
        <w:p w14:paraId="5FD63C2A" w14:textId="3049560F" w:rsidR="0034235C" w:rsidRPr="003F60C5" w:rsidRDefault="00F42F32" w:rsidP="007E3A0A">
          <w:r w:rsidRPr="003F60C5">
            <w:t xml:space="preserve">Businesses in Central London </w:t>
          </w:r>
          <w:r w:rsidR="00DB04FF" w:rsidRPr="003F60C5">
            <w:t xml:space="preserve">particularly feel that they </w:t>
          </w:r>
          <w:r w:rsidR="00090636" w:rsidRPr="003F60C5">
            <w:t xml:space="preserve">do not </w:t>
          </w:r>
          <w:r w:rsidR="00DB04FF" w:rsidRPr="003F60C5">
            <w:t>engage</w:t>
          </w:r>
          <w:r w:rsidR="00090636" w:rsidRPr="003F60C5">
            <w:t xml:space="preserve"> with</w:t>
          </w:r>
          <w:r w:rsidR="00DB04FF" w:rsidRPr="003F60C5">
            <w:t xml:space="preserve"> their local authority </w:t>
          </w:r>
          <w:r w:rsidR="00A44C2A" w:rsidRPr="003F60C5">
            <w:t>about</w:t>
          </w:r>
          <w:r w:rsidR="00DB04FF" w:rsidRPr="003F60C5">
            <w:t xml:space="preserve"> apprenticeships</w:t>
          </w:r>
          <w:r w:rsidR="00C878D5" w:rsidRPr="003F60C5">
            <w:t>. O</w:t>
          </w:r>
          <w:r w:rsidR="00DB04FF" w:rsidRPr="003F60C5">
            <w:t xml:space="preserve">nly one in ten </w:t>
          </w:r>
          <w:r w:rsidR="007E6DF2" w:rsidRPr="003F60C5">
            <w:t>say that they</w:t>
          </w:r>
          <w:r w:rsidR="006046B4" w:rsidRPr="003F60C5">
            <w:t xml:space="preserve"> </w:t>
          </w:r>
          <w:r w:rsidR="00CD6428" w:rsidRPr="003F60C5">
            <w:t>ha</w:t>
          </w:r>
          <w:r w:rsidR="00090636" w:rsidRPr="003F60C5">
            <w:t>ve</w:t>
          </w:r>
          <w:r w:rsidR="00CD6428" w:rsidRPr="003F60C5">
            <w:t xml:space="preserve"> a great deal/ fair amount of involvement from their council </w:t>
          </w:r>
          <w:r w:rsidR="001154FD" w:rsidRPr="003F60C5">
            <w:t xml:space="preserve">– a figure that is </w:t>
          </w:r>
          <w:r w:rsidR="00DC2451" w:rsidRPr="003F60C5">
            <w:t xml:space="preserve">more than </w:t>
          </w:r>
          <w:r w:rsidR="001E502D" w:rsidRPr="003F60C5">
            <w:t xml:space="preserve">four </w:t>
          </w:r>
          <w:r w:rsidR="00DC2451" w:rsidRPr="003F60C5">
            <w:t xml:space="preserve">times lower than </w:t>
          </w:r>
          <w:r w:rsidR="00B32D3F" w:rsidRPr="003F60C5">
            <w:t xml:space="preserve">the level seen amongst East London businesses </w:t>
          </w:r>
          <w:r w:rsidR="005E6890" w:rsidRPr="003F60C5">
            <w:t xml:space="preserve">and </w:t>
          </w:r>
          <w:r w:rsidR="00422620" w:rsidRPr="003F60C5">
            <w:t xml:space="preserve">significantly </w:t>
          </w:r>
          <w:r w:rsidR="005E6890" w:rsidRPr="003F60C5">
            <w:t xml:space="preserve">lower than </w:t>
          </w:r>
          <w:r w:rsidR="004D6B6A" w:rsidRPr="003F60C5">
            <w:t xml:space="preserve">all </w:t>
          </w:r>
          <w:r w:rsidR="005E6890" w:rsidRPr="003F60C5">
            <w:t xml:space="preserve">other London regions </w:t>
          </w:r>
          <w:r w:rsidR="00CD6428" w:rsidRPr="003F60C5">
            <w:t>(</w:t>
          </w:r>
          <w:r w:rsidR="00090636" w:rsidRPr="003F60C5">
            <w:t xml:space="preserve">8% </w:t>
          </w:r>
          <w:r w:rsidR="00EE2BEF" w:rsidRPr="003F60C5">
            <w:t>Central</w:t>
          </w:r>
          <w:r w:rsidR="00090636" w:rsidRPr="003F60C5">
            <w:t>, 38%</w:t>
          </w:r>
          <w:r w:rsidR="00422620" w:rsidRPr="003F60C5">
            <w:t xml:space="preserve"> East</w:t>
          </w:r>
          <w:r w:rsidR="00090636" w:rsidRPr="003F60C5">
            <w:t>, 31%</w:t>
          </w:r>
          <w:r w:rsidR="00422620" w:rsidRPr="003F60C5">
            <w:t xml:space="preserve"> South</w:t>
          </w:r>
          <w:r w:rsidR="00090636" w:rsidRPr="003F60C5">
            <w:t>, 25%</w:t>
          </w:r>
          <w:r w:rsidR="00746954" w:rsidRPr="003F60C5">
            <w:t xml:space="preserve"> West).</w:t>
          </w:r>
          <w:r w:rsidR="00AE34F0" w:rsidRPr="003F60C5">
            <w:t xml:space="preserve"> </w:t>
          </w:r>
          <w:r w:rsidR="0085328D" w:rsidRPr="003F60C5">
            <w:t xml:space="preserve">A similar </w:t>
          </w:r>
          <w:r w:rsidR="0008724E" w:rsidRPr="003F60C5">
            <w:t>narrative</w:t>
          </w:r>
          <w:r w:rsidR="0085328D" w:rsidRPr="003F60C5">
            <w:t xml:space="preserve"> is seen for</w:t>
          </w:r>
          <w:r w:rsidR="00975897" w:rsidRPr="003F60C5">
            <w:t xml:space="preserve"> micro/small firms </w:t>
          </w:r>
          <w:r w:rsidR="007554FB" w:rsidRPr="003F60C5">
            <w:t>(70%)</w:t>
          </w:r>
          <w:r w:rsidR="003402A1" w:rsidRPr="003F60C5">
            <w:t>,</w:t>
          </w:r>
          <w:r w:rsidR="007554FB" w:rsidRPr="003F60C5">
            <w:t xml:space="preserve"> </w:t>
          </w:r>
          <w:r w:rsidR="0085328D" w:rsidRPr="003F60C5">
            <w:t>who are significantly more likely than large</w:t>
          </w:r>
          <w:r w:rsidR="007554FB" w:rsidRPr="003F60C5">
            <w:t xml:space="preserve"> (56%)</w:t>
          </w:r>
          <w:r w:rsidR="0085328D" w:rsidRPr="003F60C5">
            <w:t xml:space="preserve"> or medium </w:t>
          </w:r>
          <w:r w:rsidR="007554FB" w:rsidRPr="003F60C5">
            <w:t xml:space="preserve">(49%) </w:t>
          </w:r>
          <w:r w:rsidR="0085328D" w:rsidRPr="003F60C5">
            <w:t xml:space="preserve">sized companies to say that they have received </w:t>
          </w:r>
          <w:r w:rsidR="003402A1" w:rsidRPr="003F60C5">
            <w:t xml:space="preserve">either little </w:t>
          </w:r>
          <w:r w:rsidR="0008724E" w:rsidRPr="003F60C5">
            <w:t xml:space="preserve">or no engagement at all from their local </w:t>
          </w:r>
          <w:r w:rsidR="007554FB" w:rsidRPr="003F60C5">
            <w:t>authority.</w:t>
          </w:r>
        </w:p>
        <w:p w14:paraId="50A396C9" w14:textId="53F61DDD" w:rsidR="007554FB" w:rsidRPr="003F60C5" w:rsidRDefault="00894E0B" w:rsidP="0050286B">
          <w:pPr>
            <w:pStyle w:val="Caption"/>
          </w:pPr>
          <w:r w:rsidRPr="003F60C5">
            <w:lastRenderedPageBreak/>
            <w:t>Level of engagement with local authority on apprenticeships</w:t>
          </w:r>
        </w:p>
        <w:p w14:paraId="0C3EC256" w14:textId="227253AF" w:rsidR="00F8516A" w:rsidRPr="002843E2" w:rsidRDefault="00C8389F" w:rsidP="00F01D92">
          <w:pPr>
            <w:pStyle w:val="Subtitle"/>
            <w:rPr>
              <w:lang w:val="pt-PT"/>
            </w:rPr>
          </w:pPr>
          <w:r w:rsidRPr="003F60C5">
            <w:rPr>
              <w:noProof/>
            </w:rPr>
            <w:drawing>
              <wp:inline distT="0" distB="0" distL="0" distR="0" wp14:anchorId="552B9BD3" wp14:editId="48BEDB94">
                <wp:extent cx="6660000" cy="3247806"/>
                <wp:effectExtent l="0" t="0" r="0" b="0"/>
                <wp:docPr id="42982373" name="Picture 4298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660000" cy="3247806"/>
                        </a:xfrm>
                        <a:prstGeom prst="rect">
                          <a:avLst/>
                        </a:prstGeom>
                        <a:noFill/>
                      </pic:spPr>
                    </pic:pic>
                  </a:graphicData>
                </a:graphic>
              </wp:inline>
            </w:drawing>
          </w:r>
          <w:r w:rsidRPr="002843E2">
            <w:rPr>
              <w:lang w:val="pt-PT"/>
            </w:rPr>
            <w:br/>
          </w:r>
          <w:r w:rsidR="00A453DE" w:rsidRPr="002843E2">
            <w:rPr>
              <w:lang w:val="pt-PT"/>
            </w:rPr>
            <w:t xml:space="preserve">Base: </w:t>
          </w:r>
          <w:r w:rsidR="00F8516A" w:rsidRPr="002843E2">
            <w:rPr>
              <w:lang w:val="pt-PT"/>
            </w:rPr>
            <w:t xml:space="preserve">All </w:t>
          </w:r>
          <w:proofErr w:type="spellStart"/>
          <w:r w:rsidR="00F8516A" w:rsidRPr="002843E2">
            <w:rPr>
              <w:lang w:val="pt-PT"/>
            </w:rPr>
            <w:t>respondents</w:t>
          </w:r>
          <w:proofErr w:type="spellEnd"/>
          <w:r w:rsidR="00F8516A" w:rsidRPr="002843E2">
            <w:rPr>
              <w:lang w:val="pt-PT"/>
            </w:rPr>
            <w:t xml:space="preserve"> (2022 n=1,369; 2023 n=1,271)</w:t>
          </w:r>
        </w:p>
        <w:p w14:paraId="6B0804DA" w14:textId="77777777" w:rsidR="009C732A" w:rsidRPr="002843E2" w:rsidRDefault="009C732A">
          <w:pPr>
            <w:spacing w:after="0" w:line="240" w:lineRule="auto"/>
            <w:rPr>
              <w:rFonts w:eastAsiaTheme="majorEastAsia" w:cstheme="majorBidi"/>
              <w:sz w:val="40"/>
              <w:szCs w:val="26"/>
              <w:lang w:val="pt-PT"/>
            </w:rPr>
          </w:pPr>
          <w:r w:rsidRPr="002843E2">
            <w:rPr>
              <w:lang w:val="pt-PT"/>
            </w:rPr>
            <w:br w:type="page"/>
          </w:r>
        </w:p>
        <w:p w14:paraId="6BCFB2E4" w14:textId="6DC1F51B" w:rsidR="007A5902" w:rsidRPr="003F60C5" w:rsidRDefault="007A5902" w:rsidP="00366821">
          <w:pPr>
            <w:keepNext/>
            <w:keepLines/>
            <w:spacing w:before="40"/>
            <w:outlineLvl w:val="1"/>
            <w:rPr>
              <w:rFonts w:eastAsiaTheme="majorEastAsia" w:cstheme="majorBidi"/>
              <w:sz w:val="40"/>
              <w:szCs w:val="26"/>
            </w:rPr>
          </w:pPr>
          <w:bookmarkStart w:id="50" w:name="_Hlk150704281"/>
          <w:bookmarkStart w:id="51" w:name="_Toc152258673"/>
          <w:bookmarkEnd w:id="50"/>
          <w:r w:rsidRPr="003F60C5">
            <w:rPr>
              <w:rFonts w:eastAsiaTheme="majorEastAsia" w:cstheme="majorBidi"/>
              <w:sz w:val="40"/>
              <w:szCs w:val="26"/>
            </w:rPr>
            <w:lastRenderedPageBreak/>
            <w:t>Sustainability</w:t>
          </w:r>
          <w:bookmarkEnd w:id="51"/>
          <w:r w:rsidRPr="003F60C5">
            <w:rPr>
              <w:rFonts w:eastAsiaTheme="majorEastAsia" w:cstheme="majorBidi"/>
              <w:sz w:val="40"/>
              <w:szCs w:val="26"/>
            </w:rPr>
            <w:t xml:space="preserve"> </w:t>
          </w:r>
        </w:p>
        <w:p w14:paraId="4115E6EB" w14:textId="020699BC" w:rsidR="00366821" w:rsidRPr="003F60C5" w:rsidRDefault="00366821" w:rsidP="003B0AAF">
          <w:pPr>
            <w:pStyle w:val="Heading3"/>
          </w:pPr>
          <w:bookmarkStart w:id="52" w:name="_Toc152258674"/>
          <w:r w:rsidRPr="003F60C5">
            <w:t>Actions taken</w:t>
          </w:r>
          <w:r w:rsidR="00B052B3" w:rsidRPr="003F60C5">
            <w:t xml:space="preserve"> to reduce emissions</w:t>
          </w:r>
          <w:bookmarkEnd w:id="52"/>
        </w:p>
        <w:p w14:paraId="00489AA5" w14:textId="6AE8B5C3" w:rsidR="00366821" w:rsidRPr="003F60C5" w:rsidRDefault="00366821" w:rsidP="00366821">
          <w:r w:rsidRPr="003F60C5">
            <w:t>Consistent with previous years, most London businesses report to have taken action to reduce their emissions (71</w:t>
          </w:r>
          <w:r w:rsidR="00C87A32" w:rsidRPr="003F60C5">
            <w:t xml:space="preserve">% 2020, </w:t>
          </w:r>
          <w:r w:rsidR="008630B9" w:rsidRPr="003F60C5">
            <w:t>69%</w:t>
          </w:r>
          <w:r w:rsidRPr="003F60C5">
            <w:t xml:space="preserve"> 2021</w:t>
          </w:r>
          <w:r w:rsidR="008630B9" w:rsidRPr="003F60C5">
            <w:t>,</w:t>
          </w:r>
          <w:r w:rsidRPr="003F60C5">
            <w:t xml:space="preserve"> 71</w:t>
          </w:r>
          <w:r w:rsidR="008630B9" w:rsidRPr="003F60C5">
            <w:t>% 2022, 74% 2023)</w:t>
          </w:r>
          <w:r w:rsidRPr="003F60C5">
            <w:t xml:space="preserve">. Large (84%) and medium (87%) business sizes are much more likely to have taken action than micro/small firms (74%). </w:t>
          </w:r>
          <w:r w:rsidR="00AC3F54" w:rsidRPr="003F60C5">
            <w:t>A</w:t>
          </w:r>
          <w:r w:rsidRPr="003F60C5">
            <w:t>t an industry level, retail firms are now far more likely than most industries to have taken action to reduce their emissions, with nine in ten reporting this to be the case – a substantial rise from seven in ten the previous year (</w:t>
          </w:r>
          <w:r w:rsidR="00247772" w:rsidRPr="003F60C5">
            <w:t>69% 2022, 90% 2023).</w:t>
          </w:r>
        </w:p>
        <w:p w14:paraId="7C61542D" w14:textId="71C900E0" w:rsidR="00366821" w:rsidRPr="003F60C5" w:rsidRDefault="00366821" w:rsidP="00366821">
          <w:r w:rsidRPr="003F60C5">
            <w:t>When focusing upon particular methods to reduce emissions, adapting products (34%) to be greener has overtaken using greener technology (3</w:t>
          </w:r>
          <w:r w:rsidR="00EB43A9" w:rsidRPr="003F60C5">
            <w:t>2</w:t>
          </w:r>
          <w:r w:rsidRPr="003F60C5">
            <w:t>%) by a small margin – a shift from 2020 where using greener technologies was a more popular method of reducing emissions (37%). East London businesses are</w:t>
          </w:r>
          <w:r w:rsidRPr="003F60C5">
            <w:rPr>
              <w:rFonts w:asciiTheme="minorHAnsi" w:hAnsiTheme="minorHAnsi"/>
              <w:sz w:val="22"/>
              <w:szCs w:val="22"/>
            </w:rPr>
            <w:t xml:space="preserve"> </w:t>
          </w:r>
          <w:r w:rsidRPr="003F60C5">
            <w:t xml:space="preserve">driving the growth in support for using greener technologies, rising from just a quarter (25%) last year to over a third (35%) choosing this method now. </w:t>
          </w:r>
        </w:p>
        <w:p w14:paraId="3CE730F2" w14:textId="7487CD18" w:rsidR="00366821" w:rsidRPr="003F60C5" w:rsidRDefault="00366821" w:rsidP="00366821">
          <w:r w:rsidRPr="003F60C5">
            <w:t xml:space="preserve">Fewer companies are also encouraging staff to utilise remote working to reduce emissions, falling from almost four in ten (37%) using this method in 2020 to three in ten now (29%), with companies in West London being particularly </w:t>
          </w:r>
          <w:r w:rsidR="00874D61" w:rsidRPr="003F60C5">
            <w:t>unlikely to use</w:t>
          </w:r>
          <w:r w:rsidRPr="003F60C5">
            <w:t xml:space="preserve"> this option to lower emissions </w:t>
          </w:r>
          <w:r w:rsidR="00874D61" w:rsidRPr="003F60C5">
            <w:t xml:space="preserve">(32% </w:t>
          </w:r>
          <w:r w:rsidRPr="003F60C5">
            <w:t>Central</w:t>
          </w:r>
          <w:r w:rsidR="00874D61" w:rsidRPr="003F60C5">
            <w:t>,</w:t>
          </w:r>
          <w:r w:rsidRPr="003F60C5">
            <w:t xml:space="preserve"> 32</w:t>
          </w:r>
          <w:r w:rsidR="00874D61" w:rsidRPr="003F60C5">
            <w:t>%</w:t>
          </w:r>
          <w:r w:rsidRPr="003F60C5">
            <w:t xml:space="preserve"> East</w:t>
          </w:r>
          <w:r w:rsidR="00874D61" w:rsidRPr="003F60C5">
            <w:t>, 28%</w:t>
          </w:r>
          <w:r w:rsidRPr="003F60C5">
            <w:t xml:space="preserve"> South</w:t>
          </w:r>
          <w:r w:rsidR="00874D61" w:rsidRPr="003F60C5">
            <w:t>, 17%</w:t>
          </w:r>
          <w:r w:rsidRPr="003F60C5">
            <w:t xml:space="preserve"> West</w:t>
          </w:r>
          <w:r w:rsidR="00874D61" w:rsidRPr="003F60C5">
            <w:t>).</w:t>
          </w:r>
        </w:p>
        <w:p w14:paraId="0C4D79AD" w14:textId="2D2B0CA4" w:rsidR="00366821" w:rsidRPr="003F60C5" w:rsidRDefault="00366821" w:rsidP="001837D9">
          <w:pPr>
            <w:pStyle w:val="Caption"/>
          </w:pPr>
          <w:r w:rsidRPr="003F60C5">
            <w:lastRenderedPageBreak/>
            <w:t>Action</w:t>
          </w:r>
          <w:r w:rsidR="008F1B19" w:rsidRPr="003F60C5">
            <w:t>s</w:t>
          </w:r>
          <w:r w:rsidRPr="003F60C5">
            <w:t xml:space="preserve"> taken</w:t>
          </w:r>
          <w:r w:rsidR="00071866" w:rsidRPr="003F60C5">
            <w:t xml:space="preserve"> to reduce emissions</w:t>
          </w:r>
        </w:p>
        <w:p w14:paraId="13419973" w14:textId="550327FE" w:rsidR="00366821" w:rsidRPr="003F60C5" w:rsidRDefault="00071866" w:rsidP="00C87A32">
          <w:pPr>
            <w:pStyle w:val="Subtitle"/>
          </w:pPr>
          <w:r w:rsidRPr="003F60C5">
            <w:rPr>
              <w:noProof/>
            </w:rPr>
            <w:drawing>
              <wp:inline distT="0" distB="0" distL="0" distR="0" wp14:anchorId="3DF3A82E" wp14:editId="24E907FF">
                <wp:extent cx="6660000" cy="3251773"/>
                <wp:effectExtent l="0" t="0" r="7620" b="0"/>
                <wp:docPr id="2652302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660000" cy="3251773"/>
                        </a:xfrm>
                        <a:prstGeom prst="rect">
                          <a:avLst/>
                        </a:prstGeom>
                        <a:noFill/>
                      </pic:spPr>
                    </pic:pic>
                  </a:graphicData>
                </a:graphic>
              </wp:inline>
            </w:drawing>
          </w:r>
          <w:r w:rsidR="00A453DE" w:rsidRPr="003F60C5">
            <w:t xml:space="preserve">Base: </w:t>
          </w:r>
          <w:r w:rsidR="00366821" w:rsidRPr="003F60C5">
            <w:t>All respondents (2020=1,251; 2021=1,276; 2022=1,369; 2023=1,271)</w:t>
          </w:r>
          <w:r w:rsidR="008C78CF" w:rsidRPr="003F60C5">
            <w:br/>
            <w:t>*option not asked in all years</w:t>
          </w:r>
        </w:p>
        <w:p w14:paraId="189ED208" w14:textId="77777777" w:rsidR="00366821" w:rsidRPr="003F60C5" w:rsidRDefault="00366821" w:rsidP="003B0AAF">
          <w:pPr>
            <w:pStyle w:val="Heading3"/>
          </w:pPr>
          <w:bookmarkStart w:id="53" w:name="_Toc152258675"/>
          <w:r w:rsidRPr="003F60C5">
            <w:t>Barriers and motivators to lower emissions</w:t>
          </w:r>
          <w:bookmarkEnd w:id="53"/>
        </w:p>
        <w:p w14:paraId="562986AC" w14:textId="6507B80B" w:rsidR="00E17EF4" w:rsidRPr="003F60C5" w:rsidRDefault="00BF7B2F" w:rsidP="002577B9">
          <w:r w:rsidRPr="003F60C5">
            <w:t xml:space="preserve">Given that businesses continue to face pressures from the ongoing cost of living crisis, it is perhaps unsurprising that </w:t>
          </w:r>
          <w:r w:rsidR="00A71E3A" w:rsidRPr="003F60C5">
            <w:t xml:space="preserve">businesses cited financial reasons as the biggest barrier to lowering emissions. </w:t>
          </w:r>
          <w:r w:rsidRPr="003F60C5">
            <w:t>Almost a quarter cited high initial upfront costs (23%) and a similar proportion selecting higher operating costs (22%) and lack of resources and time (2</w:t>
          </w:r>
          <w:r w:rsidR="00874D61" w:rsidRPr="003F60C5">
            <w:t>1</w:t>
          </w:r>
          <w:r w:rsidRPr="003F60C5">
            <w:t>%).</w:t>
          </w:r>
        </w:p>
        <w:p w14:paraId="4461E1C1" w14:textId="474AAD12" w:rsidR="00366821" w:rsidRPr="003F60C5" w:rsidRDefault="00366821" w:rsidP="002577B9">
          <w:r w:rsidRPr="003F60C5">
            <w:t xml:space="preserve">This is consistent across business sizes and London </w:t>
          </w:r>
          <w:r w:rsidR="00B922DF" w:rsidRPr="003F60C5">
            <w:t>regions;</w:t>
          </w:r>
          <w:r w:rsidRPr="003F60C5">
            <w:t xml:space="preserve"> however, it is notable that London businesses in the retail (32%) and construction/ property (28%) sectors are far more likely than average to find that higher operating costs is one of the barriers to reducing </w:t>
          </w:r>
          <w:r w:rsidR="009E10DE" w:rsidRPr="003F60C5">
            <w:t>their</w:t>
          </w:r>
          <w:r w:rsidRPr="003F60C5">
            <w:t xml:space="preserve"> businesses’ emissions. </w:t>
          </w:r>
        </w:p>
        <w:p w14:paraId="4C1A1632" w14:textId="77777777" w:rsidR="00F05C49" w:rsidRPr="003F60C5" w:rsidRDefault="004C57E2" w:rsidP="002577B9">
          <w:r w:rsidRPr="003F60C5">
            <w:t xml:space="preserve">Costs continue to be seen as a priority for businesses when asked to choose a single main barrier to reducing their greenhouse gas emissions – about one in ten say either the initial (9%) or operating (11%) costs are the primary barrier. </w:t>
          </w:r>
          <w:r w:rsidR="00F6606A" w:rsidRPr="003F60C5">
            <w:t>However, a similar proportion report reducing greenhouse gases is not appropriate for their business (12%)</w:t>
          </w:r>
          <w:r w:rsidR="00925998" w:rsidRPr="003F60C5">
            <w:t xml:space="preserve"> and this rises</w:t>
          </w:r>
          <w:r w:rsidR="00366821" w:rsidRPr="003F60C5">
            <w:t xml:space="preserve"> to </w:t>
          </w:r>
          <w:r w:rsidR="00336635" w:rsidRPr="003F60C5">
            <w:t xml:space="preserve">a </w:t>
          </w:r>
          <w:r w:rsidR="00925998" w:rsidRPr="003F60C5">
            <w:t xml:space="preserve">fifth (21%) of </w:t>
          </w:r>
          <w:r w:rsidR="00366821" w:rsidRPr="003F60C5">
            <w:t xml:space="preserve">businesses in </w:t>
          </w:r>
          <w:r w:rsidR="00925998" w:rsidRPr="003F60C5">
            <w:t>East London.</w:t>
          </w:r>
        </w:p>
        <w:p w14:paraId="7A1E86B2" w14:textId="093AE190" w:rsidR="00366821" w:rsidRPr="003F60C5" w:rsidRDefault="00F37B69" w:rsidP="002577B9">
          <w:r w:rsidRPr="003F60C5">
            <w:t>In a similar vein to</w:t>
          </w:r>
          <w:r w:rsidR="00336F74" w:rsidRPr="003F60C5">
            <w:t xml:space="preserve"> </w:t>
          </w:r>
          <w:r w:rsidR="00366821" w:rsidRPr="003F60C5">
            <w:t>when companies were asked to choose multiple barriers, issues concerning costs continues to be largely consistent across business sizes and by London region, w</w:t>
          </w:r>
          <w:r w:rsidR="00517690" w:rsidRPr="003F60C5">
            <w:t xml:space="preserve">hile at an industry </w:t>
          </w:r>
          <w:r w:rsidR="00517690" w:rsidRPr="003F60C5">
            <w:lastRenderedPageBreak/>
            <w:t>level,</w:t>
          </w:r>
          <w:r w:rsidR="00366821" w:rsidRPr="003F60C5">
            <w:t xml:space="preserve"> those in </w:t>
          </w:r>
          <w:r w:rsidR="004D0F97" w:rsidRPr="003F60C5">
            <w:t>c</w:t>
          </w:r>
          <w:r w:rsidR="00366821" w:rsidRPr="003F60C5">
            <w:t xml:space="preserve">onstruction/ property (18%) and </w:t>
          </w:r>
          <w:r w:rsidR="004D0F97" w:rsidRPr="003F60C5">
            <w:t>r</w:t>
          </w:r>
          <w:r w:rsidR="00366821" w:rsidRPr="003F60C5">
            <w:t xml:space="preserve">etail (20%) </w:t>
          </w:r>
          <w:r w:rsidR="00517690" w:rsidRPr="003F60C5">
            <w:t>are</w:t>
          </w:r>
          <w:r w:rsidR="00366821" w:rsidRPr="003F60C5">
            <w:t xml:space="preserve"> most likely to cite higher operating costs as their barrier to lowering emissions. </w:t>
          </w:r>
        </w:p>
        <w:p w14:paraId="002255DA" w14:textId="7E3296FE" w:rsidR="00366821" w:rsidRPr="003F60C5" w:rsidRDefault="00366821" w:rsidP="00DE3FDE">
          <w:pPr>
            <w:pStyle w:val="Caption"/>
          </w:pPr>
          <w:r w:rsidRPr="003F60C5">
            <w:t>Barriers to taking action</w:t>
          </w:r>
          <w:r w:rsidR="00252743" w:rsidRPr="003F60C5">
            <w:t xml:space="preserve"> to reduce emissions</w:t>
          </w:r>
        </w:p>
        <w:p w14:paraId="13181482" w14:textId="24954CE8" w:rsidR="00366821" w:rsidRPr="003F60C5" w:rsidRDefault="005D54B5" w:rsidP="00E96D49">
          <w:pPr>
            <w:pStyle w:val="Subtitle"/>
          </w:pPr>
          <w:r w:rsidRPr="003F60C5">
            <w:rPr>
              <w:noProof/>
            </w:rPr>
            <w:drawing>
              <wp:inline distT="0" distB="0" distL="0" distR="0" wp14:anchorId="09DA70C5" wp14:editId="5005238F">
                <wp:extent cx="6660000" cy="3249477"/>
                <wp:effectExtent l="0" t="0" r="7620" b="0"/>
                <wp:docPr id="1140125477" name="Picture 1140125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660000" cy="3249477"/>
                        </a:xfrm>
                        <a:prstGeom prst="rect">
                          <a:avLst/>
                        </a:prstGeom>
                        <a:noFill/>
                      </pic:spPr>
                    </pic:pic>
                  </a:graphicData>
                </a:graphic>
              </wp:inline>
            </w:drawing>
          </w:r>
          <w:r w:rsidR="003C30FA" w:rsidRPr="003F60C5">
            <w:br/>
          </w:r>
          <w:r w:rsidR="00A453DE" w:rsidRPr="003F60C5">
            <w:t xml:space="preserve">Base: </w:t>
          </w:r>
          <w:r w:rsidR="00366821" w:rsidRPr="003F60C5">
            <w:t>All respondents (2023=1,271)</w:t>
          </w:r>
        </w:p>
        <w:p w14:paraId="1DD782BD" w14:textId="0BFC1DDA" w:rsidR="00366821" w:rsidRPr="003F60C5" w:rsidRDefault="00366821" w:rsidP="002577B9">
          <w:r w:rsidRPr="003F60C5">
            <w:t xml:space="preserve">Despite these barriers, there has been a rise since </w:t>
          </w:r>
          <w:r w:rsidR="000F0721" w:rsidRPr="003F60C5">
            <w:t>2021 in</w:t>
          </w:r>
          <w:r w:rsidRPr="003F60C5">
            <w:t xml:space="preserve"> the proportion of businesses that say they have the skills to successfully reduce their emissions (</w:t>
          </w:r>
          <w:r w:rsidR="00E96D49" w:rsidRPr="003F60C5">
            <w:t>31% 2021, 32%</w:t>
          </w:r>
          <w:r w:rsidRPr="003F60C5">
            <w:t xml:space="preserve"> 2022</w:t>
          </w:r>
          <w:r w:rsidR="00E96D49" w:rsidRPr="003F60C5">
            <w:t>, 39% 2023)</w:t>
          </w:r>
          <w:r w:rsidRPr="003F60C5">
            <w:t>. Comparable with previous London Business 1000 surveys, large businesses are significantly more likely than micro/ small firms to say that they have the necessary skills (</w:t>
          </w:r>
          <w:r w:rsidR="00E96D49" w:rsidRPr="003F60C5">
            <w:t xml:space="preserve">39% micro/ small, 55% medium, </w:t>
          </w:r>
          <w:r w:rsidRPr="003F60C5">
            <w:t xml:space="preserve">56% </w:t>
          </w:r>
          <w:r w:rsidR="00E96D49" w:rsidRPr="003F60C5">
            <w:t>large</w:t>
          </w:r>
          <w:r w:rsidRPr="003F60C5">
            <w:t xml:space="preserve">). </w:t>
          </w:r>
          <w:r w:rsidR="00592062" w:rsidRPr="003F60C5">
            <w:t xml:space="preserve">The divide becomes more apparent given that </w:t>
          </w:r>
          <w:r w:rsidR="000F0721" w:rsidRPr="003F60C5">
            <w:t>m</w:t>
          </w:r>
          <w:r w:rsidRPr="003F60C5">
            <w:t>icro/</w:t>
          </w:r>
          <w:r w:rsidR="00E96D49" w:rsidRPr="003F60C5">
            <w:t xml:space="preserve"> </w:t>
          </w:r>
          <w:r w:rsidRPr="003F60C5">
            <w:t>small firms are also three times more likely than large businesses to report that they do not have access and do</w:t>
          </w:r>
          <w:r w:rsidR="00E96D49" w:rsidRPr="003F60C5">
            <w:t xml:space="preserve"> no</w:t>
          </w:r>
          <w:r w:rsidRPr="003F60C5">
            <w:t>t know how</w:t>
          </w:r>
          <w:r w:rsidR="006C58E4" w:rsidRPr="003F60C5">
            <w:t xml:space="preserve"> to access</w:t>
          </w:r>
          <w:r w:rsidRPr="003F60C5">
            <w:t xml:space="preserve"> the necessary skills (21% </w:t>
          </w:r>
          <w:r w:rsidR="00E82257" w:rsidRPr="003F60C5">
            <w:t>micro/ small, 10% medium,</w:t>
          </w:r>
          <w:r w:rsidRPr="003F60C5">
            <w:t xml:space="preserve"> 7</w:t>
          </w:r>
          <w:r w:rsidR="00E82257" w:rsidRPr="003F60C5">
            <w:t>% large)</w:t>
          </w:r>
          <w:r w:rsidRPr="003F60C5">
            <w:t>.</w:t>
          </w:r>
        </w:p>
        <w:p w14:paraId="6FBF5962" w14:textId="66842B3A" w:rsidR="00366821" w:rsidRPr="003F60C5" w:rsidRDefault="00366821" w:rsidP="002577B9">
          <w:r w:rsidRPr="003F60C5">
            <w:t>Regional factors also appear to have an impact on whether a business reports to have the skills necessary to reduce emissions, with Central London companies being far less likely than any other region to believe they have the necessary skills to reduce their emissions (34</w:t>
          </w:r>
          <w:r w:rsidR="00F8235F" w:rsidRPr="003F60C5">
            <w:t>% Central,</w:t>
          </w:r>
          <w:r w:rsidRPr="003F60C5">
            <w:t xml:space="preserve"> 46</w:t>
          </w:r>
          <w:r w:rsidR="00F8235F" w:rsidRPr="003F60C5">
            <w:t xml:space="preserve">% </w:t>
          </w:r>
          <w:r w:rsidR="00AF6052" w:rsidRPr="003F60C5">
            <w:t>E</w:t>
          </w:r>
          <w:r w:rsidR="00F8235F" w:rsidRPr="003F60C5">
            <w:t>ast, 45%</w:t>
          </w:r>
          <w:r w:rsidRPr="003F60C5">
            <w:t xml:space="preserve"> South</w:t>
          </w:r>
          <w:r w:rsidR="00F8235F" w:rsidRPr="003F60C5">
            <w:t>, 41%</w:t>
          </w:r>
          <w:r w:rsidRPr="003F60C5">
            <w:t xml:space="preserve"> West</w:t>
          </w:r>
          <w:r w:rsidR="00F8235F" w:rsidRPr="003F60C5">
            <w:t>).</w:t>
          </w:r>
        </w:p>
        <w:p w14:paraId="1AD504CE" w14:textId="491B34E3" w:rsidR="00366821" w:rsidRPr="003F60C5" w:rsidRDefault="00366821" w:rsidP="002577B9">
          <w:r w:rsidRPr="003F60C5">
            <w:t xml:space="preserve">Interestingly, unlike other years where companies in the information </w:t>
          </w:r>
          <w:r w:rsidR="00F8235F" w:rsidRPr="003F60C5">
            <w:t>and</w:t>
          </w:r>
          <w:r w:rsidRPr="003F60C5">
            <w:t xml:space="preserve"> communication/ professional services industries were most likely to say they have the necessary skills, those in the motor trades, wholesale transport and storage and retail industries (</w:t>
          </w:r>
          <w:r w:rsidR="00F8235F" w:rsidRPr="003F60C5">
            <w:t xml:space="preserve">both </w:t>
          </w:r>
          <w:r w:rsidRPr="003F60C5">
            <w:t>54</w:t>
          </w:r>
          <w:r w:rsidR="00F8235F" w:rsidRPr="003F60C5">
            <w:t>%</w:t>
          </w:r>
          <w:r w:rsidRPr="003F60C5">
            <w:t xml:space="preserve">) are now </w:t>
          </w:r>
          <w:r w:rsidR="00F8235F" w:rsidRPr="003F60C5">
            <w:t>the</w:t>
          </w:r>
          <w:r w:rsidRPr="003F60C5">
            <w:t xml:space="preserve"> most likely to say they have the necessary skills to reduce their emissions – a strong recovery from over three in ten reporting this to be the case last year (wholesale transport and storage: 33%; retail: 31%). In contrast, </w:t>
          </w:r>
          <w:r w:rsidRPr="003F60C5">
            <w:lastRenderedPageBreak/>
            <w:t>those in the construction/ property (31%) and accommodation &amp; food services (30%) sectors are least likely to say they have the skills to reduce their emissions – a figure which is comparable with last year</w:t>
          </w:r>
          <w:r w:rsidR="00A61C9C" w:rsidRPr="003F60C5">
            <w:t>.</w:t>
          </w:r>
        </w:p>
        <w:p w14:paraId="79262494" w14:textId="210E5B53" w:rsidR="00366821" w:rsidRPr="003F60C5" w:rsidRDefault="00366821" w:rsidP="00F05C49">
          <w:pPr>
            <w:pStyle w:val="Caption"/>
          </w:pPr>
          <w:r w:rsidRPr="003F60C5">
            <w:t>Whether business has necessary skills to reduce carbon emissions</w:t>
          </w:r>
        </w:p>
        <w:p w14:paraId="4756487D" w14:textId="68BD3D46" w:rsidR="00366821" w:rsidRPr="003F60C5" w:rsidRDefault="00277569" w:rsidP="00A61C9C">
          <w:pPr>
            <w:pStyle w:val="Subtitle"/>
          </w:pPr>
          <w:r>
            <w:rPr>
              <w:noProof/>
            </w:rPr>
            <w:drawing>
              <wp:inline distT="0" distB="0" distL="0" distR="0" wp14:anchorId="0F318F74" wp14:editId="230E3D8F">
                <wp:extent cx="6660000" cy="2683305"/>
                <wp:effectExtent l="0" t="0" r="0" b="0"/>
                <wp:docPr id="1610788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60000" cy="2683305"/>
                        </a:xfrm>
                        <a:prstGeom prst="rect">
                          <a:avLst/>
                        </a:prstGeom>
                        <a:noFill/>
                      </pic:spPr>
                    </pic:pic>
                  </a:graphicData>
                </a:graphic>
              </wp:inline>
            </w:drawing>
          </w:r>
          <w:r w:rsidR="00A453DE" w:rsidRPr="003F60C5">
            <w:t xml:space="preserve">Base: </w:t>
          </w:r>
          <w:r w:rsidR="00366821" w:rsidRPr="003F60C5">
            <w:t>All respondents (2021=1,276; 2022=1,369; 2023=1,271)</w:t>
          </w:r>
        </w:p>
        <w:p w14:paraId="5427ADAA" w14:textId="16A18390" w:rsidR="00366821" w:rsidRPr="003F60C5" w:rsidRDefault="00366821" w:rsidP="002577B9">
          <w:r w:rsidRPr="003F60C5">
            <w:t xml:space="preserve">As mentioned earlier in the chapter, large proportions of businesses find costs as a key barrier to reducing their emissions. It therefore follows that financial incentives to lower emissions prove to be popular amongst London businesses (28% cite a </w:t>
          </w:r>
          <w:r w:rsidR="00CA42D3" w:rsidRPr="003F60C5">
            <w:t>desire</w:t>
          </w:r>
          <w:r w:rsidRPr="003F60C5">
            <w:t xml:space="preserve"> for green grants and 37% for tax breaks for environmentally friendly businesses). </w:t>
          </w:r>
        </w:p>
        <w:p w14:paraId="113E2CD3" w14:textId="6F93410D" w:rsidR="00366821" w:rsidRPr="003F60C5" w:rsidRDefault="00366821" w:rsidP="002577B9">
          <w:r w:rsidRPr="003F60C5">
            <w:t>While firms of all sizes are receptive to tax breaks for environmentally friendly businesses, large businesses are significantly more likely than micro/small firms to want green grants for energy efficiency work (</w:t>
          </w:r>
          <w:r w:rsidR="000527EB" w:rsidRPr="003F60C5">
            <w:t xml:space="preserve">28% micro/ small, 32% medium, </w:t>
          </w:r>
          <w:r w:rsidRPr="003F60C5">
            <w:t xml:space="preserve">37% </w:t>
          </w:r>
          <w:r w:rsidR="000527EB" w:rsidRPr="003F60C5">
            <w:t>large).</w:t>
          </w:r>
          <w:r w:rsidRPr="003F60C5">
            <w:t xml:space="preserve"> Differences for such financial support become more pronounced at a regional level, with companies based in Central London being far more receptive than any other London region to tax breaks for </w:t>
          </w:r>
          <w:r w:rsidR="00762A63" w:rsidRPr="003F60C5">
            <w:t>environmentally friendly</w:t>
          </w:r>
          <w:r w:rsidRPr="003F60C5">
            <w:t xml:space="preserve"> businesses (43</w:t>
          </w:r>
          <w:r w:rsidR="008365FB" w:rsidRPr="003F60C5">
            <w:t>% Central, 29%</w:t>
          </w:r>
          <w:r w:rsidRPr="003F60C5">
            <w:t xml:space="preserve"> East</w:t>
          </w:r>
          <w:r w:rsidR="008365FB" w:rsidRPr="003F60C5">
            <w:t>, 30%</w:t>
          </w:r>
          <w:r w:rsidRPr="003F60C5">
            <w:t xml:space="preserve"> South</w:t>
          </w:r>
          <w:r w:rsidR="008365FB" w:rsidRPr="003F60C5">
            <w:t>, 35%</w:t>
          </w:r>
          <w:r w:rsidRPr="003F60C5">
            <w:t xml:space="preserve"> West</w:t>
          </w:r>
          <w:r w:rsidR="008365FB" w:rsidRPr="003F60C5">
            <w:t>).</w:t>
          </w:r>
        </w:p>
        <w:p w14:paraId="194A5ADE" w14:textId="306776E3" w:rsidR="00366821" w:rsidRPr="003F60C5" w:rsidRDefault="00366821" w:rsidP="002577B9">
          <w:r w:rsidRPr="003F60C5">
            <w:t>There is also clear support amongst businesses for greater involvement from local councils both in terms of providing enhanced recycling services (29%) and providing more information about how to improve sustainability (25%). Businesses based in East London report to be particularly receptive to direct council support to be more sustainable whether this be green skills support</w:t>
          </w:r>
          <w:r w:rsidR="00FF3016" w:rsidRPr="003F60C5">
            <w:t xml:space="preserve"> and</w:t>
          </w:r>
          <w:r w:rsidRPr="003F60C5">
            <w:t xml:space="preserve"> business opportunities (24%) or more information about how to improve sustainability (30%). </w:t>
          </w:r>
        </w:p>
        <w:p w14:paraId="548CC3AC" w14:textId="3F2456C2" w:rsidR="00366821" w:rsidRPr="003F60C5" w:rsidRDefault="00366821" w:rsidP="002577B9">
          <w:r w:rsidRPr="003F60C5">
            <w:t xml:space="preserve">In contrast, businesses in South London (24%) are more much more likely than average to believe that there is nothing their local borough can do to help them improve their sustainability. A similar </w:t>
          </w:r>
          <w:r w:rsidRPr="003F60C5">
            <w:lastRenderedPageBreak/>
            <w:t xml:space="preserve">story is seen amongst micro/small firms, who are far more likely than large businesses to believe that there is nothing their local council can do to improve their sustainability (15% </w:t>
          </w:r>
          <w:r w:rsidR="00F96042" w:rsidRPr="003F60C5">
            <w:t>micro/ small, 10% medium, 10% large</w:t>
          </w:r>
          <w:r w:rsidRPr="003F60C5">
            <w:t xml:space="preserve">). </w:t>
          </w:r>
        </w:p>
        <w:p w14:paraId="373B9333" w14:textId="77777777" w:rsidR="00366821" w:rsidRPr="003F60C5" w:rsidRDefault="00366821" w:rsidP="00F05C49">
          <w:pPr>
            <w:pStyle w:val="Caption"/>
          </w:pPr>
          <w:r w:rsidRPr="003F60C5">
            <w:t xml:space="preserve">Desired support from local councils </w:t>
          </w:r>
        </w:p>
        <w:p w14:paraId="7EDC635D" w14:textId="4D2F763B" w:rsidR="00366821" w:rsidRPr="003F60C5" w:rsidRDefault="00277569" w:rsidP="00F96042">
          <w:pPr>
            <w:pStyle w:val="Subtitle"/>
          </w:pPr>
          <w:r>
            <w:rPr>
              <w:noProof/>
            </w:rPr>
            <w:drawing>
              <wp:inline distT="0" distB="0" distL="0" distR="0" wp14:anchorId="70CE6CA5" wp14:editId="775037A2">
                <wp:extent cx="6660000" cy="3244381"/>
                <wp:effectExtent l="0" t="0" r="7620" b="0"/>
                <wp:docPr id="18996606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60000" cy="3244381"/>
                        </a:xfrm>
                        <a:prstGeom prst="rect">
                          <a:avLst/>
                        </a:prstGeom>
                        <a:noFill/>
                      </pic:spPr>
                    </pic:pic>
                  </a:graphicData>
                </a:graphic>
              </wp:inline>
            </w:drawing>
          </w:r>
          <w:r w:rsidR="00A453DE" w:rsidRPr="003F60C5">
            <w:t xml:space="preserve">Base: </w:t>
          </w:r>
          <w:r w:rsidR="00366821" w:rsidRPr="003F60C5">
            <w:t>All respondents (2021=1,276; 2022=1,369; 2023=1,271)</w:t>
          </w:r>
        </w:p>
        <w:p w14:paraId="0256F829" w14:textId="77777777" w:rsidR="00F05C49" w:rsidRPr="003F60C5" w:rsidRDefault="00F05C49">
          <w:pPr>
            <w:spacing w:after="0" w:line="240" w:lineRule="auto"/>
            <w:rPr>
              <w:rFonts w:eastAsiaTheme="majorEastAsia" w:cstheme="majorBidi"/>
              <w:sz w:val="40"/>
              <w:szCs w:val="26"/>
            </w:rPr>
          </w:pPr>
          <w:r w:rsidRPr="003F60C5">
            <w:br w:type="page"/>
          </w:r>
        </w:p>
        <w:p w14:paraId="6965389C" w14:textId="7634E2B9" w:rsidR="009D2D24" w:rsidRPr="003F60C5" w:rsidRDefault="009D2D24" w:rsidP="009D2D24">
          <w:pPr>
            <w:pStyle w:val="Heading2"/>
          </w:pPr>
          <w:bookmarkStart w:id="54" w:name="_Toc152258676"/>
          <w:r w:rsidRPr="003F60C5">
            <w:lastRenderedPageBreak/>
            <w:t>Crime</w:t>
          </w:r>
          <w:bookmarkEnd w:id="54"/>
          <w:r w:rsidR="00571920" w:rsidRPr="003F60C5">
            <w:t xml:space="preserve"> </w:t>
          </w:r>
        </w:p>
        <w:p w14:paraId="565C4C2E" w14:textId="1D5A667C" w:rsidR="008159EC" w:rsidRPr="003F60C5" w:rsidRDefault="008159EC" w:rsidP="008159EC">
          <w:pPr>
            <w:pStyle w:val="Heading3"/>
          </w:pPr>
          <w:bookmarkStart w:id="55" w:name="_Toc152258677"/>
          <w:r w:rsidRPr="003F60C5">
            <w:t>Experiences of crime</w:t>
          </w:r>
          <w:bookmarkEnd w:id="55"/>
        </w:p>
        <w:p w14:paraId="4DB1EA26" w14:textId="165C042A" w:rsidR="002E62D4" w:rsidRPr="003F60C5" w:rsidRDefault="00E16B03" w:rsidP="002E62D4">
          <w:r w:rsidRPr="003F60C5">
            <w:t>This year,</w:t>
          </w:r>
          <w:r w:rsidR="002E62D4" w:rsidRPr="003F60C5">
            <w:t xml:space="preserve"> a new module of questions </w:t>
          </w:r>
          <w:r w:rsidRPr="003F60C5">
            <w:t>was</w:t>
          </w:r>
          <w:r w:rsidR="002E62D4" w:rsidRPr="003F60C5">
            <w:t xml:space="preserve"> included, exploring London businesses’ perceptions and experiences of crime in the capital. Half of London businesses think that the level of crime has increased in the last 12 months. One in five (20%) say their business has directly experienced crime in the last 12 months. </w:t>
          </w:r>
        </w:p>
        <w:p w14:paraId="4BFE1FFA" w14:textId="0D45F593" w:rsidR="00844EAC" w:rsidRPr="003F60C5" w:rsidRDefault="00844EAC" w:rsidP="002E62D4">
          <w:r w:rsidRPr="003F60C5">
            <w:t xml:space="preserve">The perception of crime is consistent across London regions and business sizes, but there is variation across industry. Those in motor trades/ wholesale/ transport and storage (58%) as well as those in construction/ property (56%) are the most likely to believe the level of crime has increased over the last year. Around half of those in the retail industry think that the level of crime has stayed about the same (47%), although 38% believe it has increased. </w:t>
          </w:r>
        </w:p>
        <w:p w14:paraId="092BFE47" w14:textId="5672C159" w:rsidR="00844EAC" w:rsidRPr="003F60C5" w:rsidRDefault="00CD2EE0" w:rsidP="002E62D4">
          <w:r w:rsidRPr="003F60C5">
            <w:t xml:space="preserve">Three in ten businesses in the </w:t>
          </w:r>
          <w:r w:rsidR="00CE457B" w:rsidRPr="003F60C5">
            <w:t>East of London have experienced a crim</w:t>
          </w:r>
          <w:r w:rsidRPr="003F60C5">
            <w:t>e</w:t>
          </w:r>
          <w:r w:rsidR="00CE457B" w:rsidRPr="003F60C5">
            <w:t xml:space="preserve"> (17% Central, 31% East, 17% South, 19% East). </w:t>
          </w:r>
          <w:r w:rsidRPr="003F60C5">
            <w:t xml:space="preserve">A similar proportion in the construction/ property industry report experiencing a crime (29%). </w:t>
          </w:r>
        </w:p>
        <w:p w14:paraId="359A5C2D" w14:textId="72E399E8" w:rsidR="00A8562A" w:rsidRPr="003F60C5" w:rsidRDefault="00A8562A" w:rsidP="00A8562A">
          <w:pPr>
            <w:pStyle w:val="Caption"/>
          </w:pPr>
          <w:r w:rsidRPr="003F60C5">
            <w:t>Perception and experience of crime in last 12 months</w:t>
          </w:r>
        </w:p>
        <w:p w14:paraId="1A41A475" w14:textId="054403D2" w:rsidR="00A8562A" w:rsidRPr="003F60C5" w:rsidRDefault="00A8562A" w:rsidP="00A8562A">
          <w:pPr>
            <w:pStyle w:val="Subtitle"/>
            <w:rPr>
              <w:rStyle w:val="SubtitleChar"/>
            </w:rPr>
          </w:pPr>
          <w:r w:rsidRPr="003F60C5">
            <w:rPr>
              <w:noProof/>
            </w:rPr>
            <w:drawing>
              <wp:inline distT="0" distB="0" distL="0" distR="0" wp14:anchorId="17395137" wp14:editId="0B930AB3">
                <wp:extent cx="6660000" cy="3244099"/>
                <wp:effectExtent l="0" t="0" r="0" b="0"/>
                <wp:docPr id="739864791" name="Picture 739864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660000" cy="3244099"/>
                        </a:xfrm>
                        <a:prstGeom prst="rect">
                          <a:avLst/>
                        </a:prstGeom>
                        <a:noFill/>
                      </pic:spPr>
                    </pic:pic>
                  </a:graphicData>
                </a:graphic>
              </wp:inline>
            </w:drawing>
          </w:r>
          <w:r w:rsidRPr="003F60C5">
            <w:rPr>
              <w:rStyle w:val="SubtitleChar"/>
            </w:rPr>
            <w:t xml:space="preserve"> Base: All respondents (2023=1,271)</w:t>
          </w:r>
        </w:p>
        <w:p w14:paraId="02B8565A" w14:textId="6F8FBC10" w:rsidR="00650684" w:rsidRPr="003F60C5" w:rsidRDefault="003D5533" w:rsidP="003D5533">
          <w:r w:rsidRPr="003F60C5">
            <w:t xml:space="preserve">The most common form of crime experienced is theft/ armed burglary (54%), followed by physical damage to goods or property (38%). </w:t>
          </w:r>
          <w:r w:rsidR="005468A5" w:rsidRPr="003F60C5">
            <w:t xml:space="preserve">The latter </w:t>
          </w:r>
          <w:r w:rsidR="00213B4C" w:rsidRPr="003F60C5">
            <w:t>is very</w:t>
          </w:r>
          <w:r w:rsidR="005468A5" w:rsidRPr="003F60C5">
            <w:t xml:space="preserve"> likely in East London, where around half of </w:t>
          </w:r>
          <w:r w:rsidR="005468A5" w:rsidRPr="003F60C5">
            <w:lastRenderedPageBreak/>
            <w:t>those who have experienced crime in the last 12 months say it was physical damage to goods/ property (48%)</w:t>
          </w:r>
          <w:r w:rsidR="001A3A76" w:rsidRPr="003F60C5">
            <w:t>.</w:t>
          </w:r>
          <w:r w:rsidR="002D6287" w:rsidRPr="003F60C5">
            <w:t xml:space="preserve"> </w:t>
          </w:r>
          <w:r w:rsidR="005468A5" w:rsidRPr="003F60C5">
            <w:t xml:space="preserve">A fifth of London businesses who have experienced crime say it was fraud (21%) or workplace violence (20%). </w:t>
          </w:r>
        </w:p>
        <w:p w14:paraId="2EF7D6B2" w14:textId="69E306E9" w:rsidR="0076124E" w:rsidRPr="003F60C5" w:rsidRDefault="002D6287" w:rsidP="0076124E">
          <w:pPr>
            <w:pStyle w:val="Caption"/>
          </w:pPr>
          <w:r w:rsidRPr="003F60C5">
            <w:t>Of those who experienced crime, t</w:t>
          </w:r>
          <w:r w:rsidR="0076124E" w:rsidRPr="003F60C5">
            <w:t>ype experienced</w:t>
          </w:r>
        </w:p>
        <w:p w14:paraId="5DCB6203" w14:textId="3E4EA8D5" w:rsidR="003D5533" w:rsidRPr="003F60C5" w:rsidRDefault="00962FBA" w:rsidP="003D5533">
          <w:pPr>
            <w:pStyle w:val="Subtitle"/>
            <w:rPr>
              <w:rStyle w:val="SubtitleChar"/>
            </w:rPr>
          </w:pPr>
          <w:r w:rsidRPr="003F60C5">
            <w:rPr>
              <w:rStyle w:val="SubtitleChar"/>
              <w:noProof/>
            </w:rPr>
            <w:drawing>
              <wp:inline distT="0" distB="0" distL="0" distR="0" wp14:anchorId="1E846733" wp14:editId="3130D9AE">
                <wp:extent cx="6660000" cy="3249477"/>
                <wp:effectExtent l="0" t="0" r="7620" b="8255"/>
                <wp:docPr id="716827971" name="Picture 716827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60000" cy="3249477"/>
                        </a:xfrm>
                        <a:prstGeom prst="rect">
                          <a:avLst/>
                        </a:prstGeom>
                        <a:noFill/>
                      </pic:spPr>
                    </pic:pic>
                  </a:graphicData>
                </a:graphic>
              </wp:inline>
            </w:drawing>
          </w:r>
          <w:r w:rsidR="003D5533" w:rsidRPr="003F60C5">
            <w:rPr>
              <w:rStyle w:val="SubtitleChar"/>
            </w:rPr>
            <w:t xml:space="preserve"> Base: All whose business has experienced crime (2023=285)</w:t>
          </w:r>
        </w:p>
        <w:p w14:paraId="23B068CD" w14:textId="62748C5F" w:rsidR="008159EC" w:rsidRPr="003F60C5" w:rsidRDefault="008159EC" w:rsidP="008159EC">
          <w:pPr>
            <w:pStyle w:val="Heading3"/>
          </w:pPr>
          <w:bookmarkStart w:id="56" w:name="_Toc152258678"/>
          <w:r w:rsidRPr="003F60C5">
            <w:t>Reducing vulnerabilities</w:t>
          </w:r>
          <w:bookmarkEnd w:id="56"/>
        </w:p>
        <w:p w14:paraId="69ED3843" w14:textId="6EC38E62" w:rsidR="00754D3B" w:rsidRPr="003F60C5" w:rsidRDefault="00754D3B" w:rsidP="00754D3B">
          <w:r w:rsidRPr="003F60C5">
            <w:t>Three quarters (75%) of London businesses take some action to reduce their</w:t>
          </w:r>
          <w:r w:rsidR="002D2A84" w:rsidRPr="003F60C5">
            <w:t xml:space="preserve"> vulnerability to crime. The most common activities are to install security measures (33%)</w:t>
          </w:r>
          <w:r w:rsidR="00D41097" w:rsidRPr="003F60C5">
            <w:t>,</w:t>
          </w:r>
          <w:r w:rsidR="002D2A84" w:rsidRPr="003F60C5">
            <w:t xml:space="preserve"> take out insurance (32%), or invest in cyber protection (30%). </w:t>
          </w:r>
        </w:p>
        <w:p w14:paraId="04A5F37E" w14:textId="44E9993A" w:rsidR="001140F5" w:rsidRPr="003F60C5" w:rsidRDefault="00F46010" w:rsidP="00754D3B">
          <w:r w:rsidRPr="003F60C5">
            <w:t>Over half (52%) of l</w:t>
          </w:r>
          <w:r w:rsidR="001140F5" w:rsidRPr="003F60C5">
            <w:t>ar</w:t>
          </w:r>
          <w:r w:rsidR="00D41097" w:rsidRPr="003F60C5">
            <w:t>g</w:t>
          </w:r>
          <w:r w:rsidR="001140F5" w:rsidRPr="003F60C5">
            <w:t xml:space="preserve">e businesses </w:t>
          </w:r>
          <w:r w:rsidRPr="003F60C5">
            <w:t>said they had invested in cyber protection</w:t>
          </w:r>
          <w:r w:rsidR="009D6124" w:rsidRPr="003F60C5">
            <w:t xml:space="preserve"> for their firm, much higher than for micro/small (30%) and medium sized (39%) companies. </w:t>
          </w:r>
          <w:r w:rsidR="001A53C5" w:rsidRPr="003F60C5">
            <w:t xml:space="preserve">Large businesses tend to be </w:t>
          </w:r>
          <w:r w:rsidR="00C25D09" w:rsidRPr="003F60C5">
            <w:t>much more</w:t>
          </w:r>
          <w:r w:rsidR="001A53C5" w:rsidRPr="003F60C5">
            <w:t xml:space="preserve"> likely to do each activity to prevent their vulnerability to crime. The exception is insurance, where around a third take this step regardless of business size (32% micro/ small, 34% medium, 35% large). </w:t>
          </w:r>
        </w:p>
        <w:p w14:paraId="4AEE20F7" w14:textId="363BA525" w:rsidR="009A60D4" w:rsidRPr="003F60C5" w:rsidRDefault="009A60D4" w:rsidP="00754D3B">
          <w:r w:rsidRPr="003F60C5">
            <w:t xml:space="preserve">Those in East London are the most likely to install security measures (30% Central, 40% East, </w:t>
          </w:r>
          <w:r w:rsidR="00B35379" w:rsidRPr="003F60C5">
            <w:t xml:space="preserve">32% South, </w:t>
          </w:r>
          <w:r w:rsidR="00FF2880" w:rsidRPr="003F60C5">
            <w:t>3</w:t>
          </w:r>
          <w:r w:rsidR="00451E50" w:rsidRPr="003F60C5">
            <w:t xml:space="preserve">4% West). </w:t>
          </w:r>
          <w:r w:rsidR="00520967" w:rsidRPr="003F60C5">
            <w:t xml:space="preserve">Half of those in the motor trades/ wholesale/ transport and distribution </w:t>
          </w:r>
          <w:r w:rsidR="00E801B4" w:rsidRPr="003F60C5">
            <w:t xml:space="preserve">industry say they do this (51%), with a similar proportion in the production/ agriculture </w:t>
          </w:r>
          <w:r w:rsidR="004566CC" w:rsidRPr="003F60C5">
            <w:t>sectors</w:t>
          </w:r>
          <w:r w:rsidR="00E801B4" w:rsidRPr="003F60C5">
            <w:t xml:space="preserve"> (47%). </w:t>
          </w:r>
          <w:r w:rsidR="001B5D17" w:rsidRPr="003F60C5">
            <w:t xml:space="preserve">Those in production/ agriculture are also the most likely to conduct background checks (29%), followed by those working in public administration and defence/ education/ health (26%). </w:t>
          </w:r>
        </w:p>
        <w:p w14:paraId="3B6B39FF" w14:textId="1E45DF8E" w:rsidR="00754D3B" w:rsidRPr="003F60C5" w:rsidRDefault="00754D3B" w:rsidP="00754D3B">
          <w:pPr>
            <w:pStyle w:val="Caption"/>
          </w:pPr>
          <w:r w:rsidRPr="003F60C5">
            <w:lastRenderedPageBreak/>
            <w:t>Actions taken to reduce vulnerability to crime</w:t>
          </w:r>
        </w:p>
        <w:p w14:paraId="6A22560A" w14:textId="5AE6809A" w:rsidR="00754D3B" w:rsidRPr="003F60C5" w:rsidRDefault="00DD5903" w:rsidP="00754D3B">
          <w:pPr>
            <w:pStyle w:val="Subtitle"/>
          </w:pPr>
          <w:r w:rsidRPr="003F60C5">
            <w:rPr>
              <w:rStyle w:val="SubtitleChar"/>
              <w:noProof/>
            </w:rPr>
            <w:drawing>
              <wp:inline distT="0" distB="0" distL="0" distR="0" wp14:anchorId="3EC55EF5" wp14:editId="18F69462">
                <wp:extent cx="6660000" cy="3249477"/>
                <wp:effectExtent l="0" t="0" r="0" b="8255"/>
                <wp:docPr id="810806341" name="Picture 810806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60000" cy="3249477"/>
                        </a:xfrm>
                        <a:prstGeom prst="rect">
                          <a:avLst/>
                        </a:prstGeom>
                        <a:noFill/>
                      </pic:spPr>
                    </pic:pic>
                  </a:graphicData>
                </a:graphic>
              </wp:inline>
            </w:drawing>
          </w:r>
          <w:r w:rsidR="00754D3B" w:rsidRPr="003F60C5">
            <w:rPr>
              <w:rStyle w:val="SubtitleChar"/>
            </w:rPr>
            <w:t xml:space="preserve"> Base: All respondents (2023=1,271)</w:t>
          </w:r>
        </w:p>
        <w:p w14:paraId="2FF31068" w14:textId="37F6D176" w:rsidR="0076124E" w:rsidRPr="003F60C5" w:rsidRDefault="00472B05" w:rsidP="0076124E">
          <w:r w:rsidRPr="003F60C5">
            <w:t>When it comes to what would reduce the likelihood of crimes against businesses in London, half (48%) think greater resources for police is the answer</w:t>
          </w:r>
          <w:r w:rsidR="41FAFCA2" w:rsidRPr="003F60C5">
            <w:t xml:space="preserve"> </w:t>
          </w:r>
          <w:r w:rsidR="00C36E7E" w:rsidRPr="003F60C5">
            <w:t xml:space="preserve">– </w:t>
          </w:r>
          <w:r w:rsidR="41FAFCA2" w:rsidRPr="003F60C5">
            <w:t xml:space="preserve">although this falls to two fifths in East London </w:t>
          </w:r>
          <w:r w:rsidR="41FAFCA2" w:rsidRPr="003F60C5">
            <w:rPr>
              <w:rFonts w:eastAsia="Arial" w:cs="Arial"/>
              <w:color w:val="000000" w:themeColor="text1"/>
            </w:rPr>
            <w:t xml:space="preserve">(51% Central, 42% East, 50% South, 47% West). </w:t>
          </w:r>
          <w:r w:rsidR="00B93928" w:rsidRPr="003F60C5">
            <w:t>A third (34%) think greater involvement of local authorities would hel</w:t>
          </w:r>
          <w:r w:rsidR="00A21529" w:rsidRPr="003F60C5">
            <w:t>p, which is consistent across all London regions, while three in ten think support from cyber</w:t>
          </w:r>
          <w:r w:rsidR="00E13782" w:rsidRPr="003F60C5">
            <w:t xml:space="preserve"> </w:t>
          </w:r>
          <w:r w:rsidR="00A21529" w:rsidRPr="003F60C5">
            <w:t xml:space="preserve">security firms (29%) or greater involvement from government agencies would help (29%). </w:t>
          </w:r>
        </w:p>
        <w:p w14:paraId="1BE19B63" w14:textId="53DCCE4F" w:rsidR="006E7ECD" w:rsidRPr="003F60C5" w:rsidRDefault="006E7ECD" w:rsidP="0076124E">
          <w:r w:rsidRPr="003F60C5">
            <w:t xml:space="preserve">In line with their greater likelihood to take steps for cyber protection, large businesses are </w:t>
          </w:r>
          <w:r w:rsidR="00B04D9E" w:rsidRPr="003F60C5">
            <w:t xml:space="preserve">more </w:t>
          </w:r>
          <w:r w:rsidRPr="003F60C5">
            <w:t xml:space="preserve">likely </w:t>
          </w:r>
          <w:r w:rsidR="00CB52C9" w:rsidRPr="003F60C5">
            <w:t xml:space="preserve">than micro/small firms </w:t>
          </w:r>
          <w:r w:rsidRPr="003F60C5">
            <w:t>to think support from cyber</w:t>
          </w:r>
          <w:r w:rsidR="00E13782" w:rsidRPr="003F60C5">
            <w:t xml:space="preserve"> </w:t>
          </w:r>
          <w:r w:rsidRPr="003F60C5">
            <w:t xml:space="preserve">security firms would be useful (29% micro/ small, 29% medium/ </w:t>
          </w:r>
          <w:r w:rsidR="001A0D39" w:rsidRPr="003F60C5">
            <w:t>36% large). Medium-sized organisations are mo</w:t>
          </w:r>
          <w:r w:rsidR="00187A47" w:rsidRPr="003F60C5">
            <w:t xml:space="preserve">re </w:t>
          </w:r>
          <w:r w:rsidR="001A0D39" w:rsidRPr="003F60C5">
            <w:t>likely</w:t>
          </w:r>
          <w:r w:rsidR="00187A47" w:rsidRPr="003F60C5">
            <w:t xml:space="preserve"> than micro/small firms</w:t>
          </w:r>
          <w:r w:rsidR="001A0D39" w:rsidRPr="003F60C5">
            <w:t xml:space="preserve"> to turn to resources from industry associations (15% micro/ small, 23% medium, 19% large). </w:t>
          </w:r>
        </w:p>
        <w:p w14:paraId="6E533482" w14:textId="0C434A91" w:rsidR="00197811" w:rsidRPr="003F60C5" w:rsidRDefault="00197811" w:rsidP="0076124E">
          <w:r w:rsidRPr="003F60C5">
            <w:t xml:space="preserve">Retail businesses are the least </w:t>
          </w:r>
          <w:r w:rsidR="00EA7B26" w:rsidRPr="003F60C5">
            <w:t>likely to think greater resources for police would reduce crime in London (34%), compared to over half (5</w:t>
          </w:r>
          <w:r w:rsidR="0092165C" w:rsidRPr="003F60C5">
            <w:t>6</w:t>
          </w:r>
          <w:r w:rsidR="00EA7B26" w:rsidRPr="003F60C5">
            <w:t>%) of those in the motor trades/ wholesale/ transportation and storage</w:t>
          </w:r>
          <w:r w:rsidR="00600724" w:rsidRPr="003F60C5">
            <w:t xml:space="preserve"> industry. </w:t>
          </w:r>
          <w:r w:rsidR="001A66B7" w:rsidRPr="003F60C5">
            <w:t xml:space="preserve">Those in retail are the most likely to say they would welcome more support and resources from industry associations (28%). </w:t>
          </w:r>
        </w:p>
        <w:p w14:paraId="7A7D2353" w14:textId="637AA949" w:rsidR="00472B05" w:rsidRPr="003F60C5" w:rsidRDefault="00472B05" w:rsidP="00472B05">
          <w:pPr>
            <w:pStyle w:val="Caption"/>
          </w:pPr>
          <w:r w:rsidRPr="003F60C5">
            <w:lastRenderedPageBreak/>
            <w:t>What would reduce likelihood of crimes against businesses in London</w:t>
          </w:r>
        </w:p>
        <w:p w14:paraId="154FB878" w14:textId="712D0FCE" w:rsidR="00472B05" w:rsidRPr="003F60C5" w:rsidRDefault="004F20C6" w:rsidP="00BD1857">
          <w:pPr>
            <w:pStyle w:val="Subtitle"/>
          </w:pPr>
          <w:r w:rsidRPr="003F60C5">
            <w:rPr>
              <w:rStyle w:val="SubtitleChar"/>
              <w:noProof/>
            </w:rPr>
            <w:drawing>
              <wp:inline distT="0" distB="0" distL="0" distR="0" wp14:anchorId="7620650C" wp14:editId="21A7A159">
                <wp:extent cx="6660000" cy="3249477"/>
                <wp:effectExtent l="0" t="0" r="7620" b="8255"/>
                <wp:docPr id="1735239791" name="Picture 1735239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60000" cy="3249477"/>
                        </a:xfrm>
                        <a:prstGeom prst="rect">
                          <a:avLst/>
                        </a:prstGeom>
                        <a:noFill/>
                      </pic:spPr>
                    </pic:pic>
                  </a:graphicData>
                </a:graphic>
              </wp:inline>
            </w:drawing>
          </w:r>
          <w:r w:rsidR="00BD1857" w:rsidRPr="003F60C5">
            <w:rPr>
              <w:rStyle w:val="SubtitleChar"/>
            </w:rPr>
            <w:t xml:space="preserve"> Base: All respondents (2023=1,271)</w:t>
          </w:r>
        </w:p>
        <w:p w14:paraId="284A6C96" w14:textId="77777777" w:rsidR="002745C2" w:rsidRPr="003F60C5" w:rsidRDefault="002745C2">
          <w:pPr>
            <w:spacing w:after="0" w:line="240" w:lineRule="auto"/>
            <w:rPr>
              <w:rFonts w:eastAsiaTheme="majorEastAsia" w:cstheme="majorBidi"/>
              <w:sz w:val="40"/>
              <w:szCs w:val="26"/>
            </w:rPr>
          </w:pPr>
          <w:r w:rsidRPr="003F60C5">
            <w:br w:type="page"/>
          </w:r>
        </w:p>
        <w:p w14:paraId="0A018EF0" w14:textId="7A5C2BD5" w:rsidR="009D2D24" w:rsidRPr="003F60C5" w:rsidRDefault="009D2D24" w:rsidP="009D2D24">
          <w:pPr>
            <w:pStyle w:val="Heading2"/>
          </w:pPr>
          <w:bookmarkStart w:id="57" w:name="_Toc152258679"/>
          <w:r w:rsidRPr="003F60C5">
            <w:lastRenderedPageBreak/>
            <w:t>Conclusions</w:t>
          </w:r>
          <w:bookmarkEnd w:id="57"/>
          <w:r w:rsidR="00571920" w:rsidRPr="003F60C5">
            <w:t xml:space="preserve"> </w:t>
          </w:r>
        </w:p>
        <w:p w14:paraId="12B31141" w14:textId="1439C547" w:rsidR="006D3D53" w:rsidRPr="003F60C5" w:rsidRDefault="00C24F03" w:rsidP="00660BF5">
          <w:r w:rsidRPr="003F60C5">
            <w:t xml:space="preserve">London businesses are clear – </w:t>
          </w:r>
          <w:r w:rsidR="008F4EFA" w:rsidRPr="003F60C5">
            <w:t>building new homes should be a key focus for national and local government.</w:t>
          </w:r>
          <w:r w:rsidRPr="003F60C5">
            <w:t xml:space="preserve"> </w:t>
          </w:r>
          <w:r w:rsidR="00C966B0" w:rsidRPr="003F60C5">
            <w:t>It is</w:t>
          </w:r>
          <w:r w:rsidR="008F4EFA" w:rsidRPr="003F60C5">
            <w:t xml:space="preserve"> a top priority identified</w:t>
          </w:r>
          <w:r w:rsidR="00C966B0" w:rsidRPr="003F60C5">
            <w:t xml:space="preserve"> for the next UK government, joint with tackling the impacts of climate change</w:t>
          </w:r>
          <w:r w:rsidR="008F4EFA" w:rsidRPr="003F60C5">
            <w:t xml:space="preserve">. </w:t>
          </w:r>
          <w:r w:rsidR="00FD1CE1" w:rsidRPr="003F60C5">
            <w:t xml:space="preserve">Locally, while </w:t>
          </w:r>
          <w:r w:rsidR="00AD0E3E" w:rsidRPr="003F60C5">
            <w:t xml:space="preserve">public transport remains </w:t>
          </w:r>
          <w:r w:rsidR="00987CB6" w:rsidRPr="003F60C5">
            <w:t xml:space="preserve">the </w:t>
          </w:r>
          <w:r w:rsidR="00AD0E3E" w:rsidRPr="003F60C5">
            <w:t xml:space="preserve">top choice for investment of business rates, there has been a sharp rise </w:t>
          </w:r>
          <w:r w:rsidR="001E3407" w:rsidRPr="003F60C5">
            <w:t xml:space="preserve">in the proportion saying it should be used to build new homes. </w:t>
          </w:r>
          <w:r w:rsidR="00987CB6" w:rsidRPr="003F60C5">
            <w:t>T</w:t>
          </w:r>
          <w:r w:rsidR="001E3407" w:rsidRPr="003F60C5">
            <w:t xml:space="preserve">here is </w:t>
          </w:r>
          <w:r w:rsidR="00987CB6" w:rsidRPr="003F60C5">
            <w:t xml:space="preserve">also </w:t>
          </w:r>
          <w:r w:rsidR="001E3407" w:rsidRPr="003F60C5">
            <w:t xml:space="preserve">support for increasing devolution on housing, with a third strongly agreeing that local councils should have more freedoms to fund and build new homes. </w:t>
          </w:r>
          <w:r w:rsidR="00DB268F" w:rsidRPr="003F60C5">
            <w:t xml:space="preserve">The impact of a shortage of homes is seen across </w:t>
          </w:r>
          <w:r w:rsidR="00785A98" w:rsidRPr="003F60C5">
            <w:t>the capital, with half of businesses saying that the cost of housing has a negative impact on their ability to recruit and retain staff.</w:t>
          </w:r>
          <w:r w:rsidR="00547C15" w:rsidRPr="003F60C5">
            <w:t xml:space="preserve"> </w:t>
          </w:r>
        </w:p>
        <w:p w14:paraId="030BB727" w14:textId="03344F25" w:rsidR="001E3407" w:rsidRPr="003F60C5" w:rsidRDefault="006D3D53" w:rsidP="00660BF5">
          <w:r w:rsidRPr="003F60C5">
            <w:t xml:space="preserve">Housing is not the only pressure facing businesses, although </w:t>
          </w:r>
          <w:r w:rsidR="008354C6" w:rsidRPr="003F60C5">
            <w:t>the cost of living issue is an underlying factor across many challenges</w:t>
          </w:r>
          <w:r w:rsidRPr="003F60C5">
            <w:t xml:space="preserve">. The cost of transport is also detrimental to recruitment and retention of staff for over two fifths of businesses, and </w:t>
          </w:r>
          <w:r w:rsidR="000E43FA" w:rsidRPr="003F60C5">
            <w:t xml:space="preserve">investing in public transport </w:t>
          </w:r>
          <w:r w:rsidR="00205306" w:rsidRPr="003F60C5">
            <w:t xml:space="preserve">remains the top priority for investment of business rates. Businesses </w:t>
          </w:r>
          <w:r w:rsidR="00E718D5" w:rsidRPr="003F60C5">
            <w:t xml:space="preserve">are responding to rises in inflation themselves, with three quarters making operational changes and six in ten making a change to their workforce. </w:t>
          </w:r>
          <w:r w:rsidR="00711537" w:rsidRPr="003F60C5">
            <w:t xml:space="preserve">A quarter of London businesses say that one of the workforce changes is to increase their wages/ incentive schemes, but </w:t>
          </w:r>
          <w:r w:rsidR="00DA2B82" w:rsidRPr="003F60C5">
            <w:t xml:space="preserve">pressure to increase wages remains the top workforce challenge over the coming year. </w:t>
          </w:r>
        </w:p>
        <w:p w14:paraId="5935E408" w14:textId="0654742F" w:rsidR="00DA2B82" w:rsidRPr="003F60C5" w:rsidRDefault="00DA2B82" w:rsidP="00660BF5">
          <w:r w:rsidRPr="003F60C5">
            <w:t xml:space="preserve">Despite these challenges, two thirds of businesses are intending to recruit over the next year and </w:t>
          </w:r>
          <w:r w:rsidR="00C75F2A" w:rsidRPr="003F60C5">
            <w:t>nearly half plan to grow their headcount rather than simply back-fill roles</w:t>
          </w:r>
          <w:r w:rsidR="003A00C1" w:rsidRPr="003F60C5">
            <w:t xml:space="preserve">. </w:t>
          </w:r>
          <w:r w:rsidR="00FA6D06" w:rsidRPr="003F60C5">
            <w:t xml:space="preserve">Professional/ managerial roles remain the most in-demand, continuing an upward trend since 2018. </w:t>
          </w:r>
          <w:r w:rsidR="002E71D4" w:rsidRPr="003F60C5">
            <w:t xml:space="preserve">This </w:t>
          </w:r>
          <w:r w:rsidR="005007B8" w:rsidRPr="003F60C5">
            <w:t>recruitment focus</w:t>
          </w:r>
          <w:r w:rsidR="002E71D4" w:rsidRPr="003F60C5">
            <w:t xml:space="preserve"> echoes </w:t>
          </w:r>
          <w:r w:rsidR="005007B8" w:rsidRPr="003F60C5">
            <w:t>the demand</w:t>
          </w:r>
          <w:r w:rsidR="002E71D4" w:rsidRPr="003F60C5">
            <w:t xml:space="preserve"> </w:t>
          </w:r>
          <w:r w:rsidR="002A5CF0" w:rsidRPr="003F60C5">
            <w:t xml:space="preserve">for </w:t>
          </w:r>
          <w:r w:rsidR="00296CFB" w:rsidRPr="003F60C5">
            <w:t xml:space="preserve">managerial skills, with a fifth now reporting challenges around their </w:t>
          </w:r>
          <w:r w:rsidR="005007B8" w:rsidRPr="003F60C5">
            <w:t xml:space="preserve">current workforce’s management/ interpersonal skills or leadership skills. </w:t>
          </w:r>
        </w:p>
        <w:p w14:paraId="01C1F1F2" w14:textId="33327B72" w:rsidR="00205306" w:rsidRPr="003F60C5" w:rsidRDefault="007E0C1A" w:rsidP="00660BF5">
          <w:r w:rsidRPr="003F60C5">
            <w:t>New staff are often</w:t>
          </w:r>
          <w:r w:rsidR="00BB7111" w:rsidRPr="003F60C5">
            <w:t xml:space="preserve"> a key source of getting new skills into the business and there has also been strong uptake of apprenticeships among micro/ small </w:t>
          </w:r>
          <w:r w:rsidRPr="003F60C5">
            <w:t xml:space="preserve">businesses. </w:t>
          </w:r>
          <w:r w:rsidR="003C1893" w:rsidRPr="003F60C5">
            <w:t>Further gains could be made here –</w:t>
          </w:r>
          <w:r w:rsidR="004D74DE" w:rsidRPr="003F60C5">
            <w:t xml:space="preserve"> only </w:t>
          </w:r>
          <w:r w:rsidR="003C1893" w:rsidRPr="003F60C5">
            <w:t>a fi</w:t>
          </w:r>
          <w:r w:rsidR="004D74DE" w:rsidRPr="003F60C5">
            <w:t xml:space="preserve">fth report employing an apprentice, and uptake amongst medium or large businesses has not grown. </w:t>
          </w:r>
          <w:r w:rsidR="00541E46" w:rsidRPr="003F60C5">
            <w:t xml:space="preserve">Businesses still see barriers to employing apprentices, with a third continuing to report that </w:t>
          </w:r>
          <w:r w:rsidR="00D340AC" w:rsidRPr="003F60C5">
            <w:t>apprentices do not meet their businesses</w:t>
          </w:r>
          <w:r w:rsidR="003C6DAE" w:rsidRPr="003F60C5">
            <w:t>’</w:t>
          </w:r>
          <w:r w:rsidR="00D340AC" w:rsidRPr="003F60C5">
            <w:t xml:space="preserve"> need</w:t>
          </w:r>
          <w:r w:rsidR="003C6DAE" w:rsidRPr="003F60C5">
            <w:t>s</w:t>
          </w:r>
          <w:r w:rsidR="00D340AC" w:rsidRPr="003F60C5">
            <w:t xml:space="preserve">. Although </w:t>
          </w:r>
          <w:r w:rsidR="00B02CB9" w:rsidRPr="003F60C5">
            <w:t xml:space="preserve">there appears to be increased engagement with local authorities around apprenticeships, a majority still report that they have had no engagement on this point at all. </w:t>
          </w:r>
        </w:p>
        <w:p w14:paraId="061CDE58" w14:textId="3BB6ABDC" w:rsidR="00315E25" w:rsidRPr="003F60C5" w:rsidRDefault="00B02CB9" w:rsidP="002745C2">
          <w:r w:rsidRPr="003F60C5">
            <w:t xml:space="preserve">More </w:t>
          </w:r>
          <w:r w:rsidR="00A71097" w:rsidRPr="003F60C5">
            <w:t>support</w:t>
          </w:r>
          <w:r w:rsidRPr="003F60C5">
            <w:t xml:space="preserve"> would be welcomed on a range of topics, including sustainability. Although </w:t>
          </w:r>
          <w:r w:rsidR="000C4738" w:rsidRPr="003F60C5">
            <w:t xml:space="preserve">three quarters of London businesses have taken some form of action to reduce their emissions, </w:t>
          </w:r>
          <w:r w:rsidR="0010658F" w:rsidRPr="003F60C5">
            <w:t xml:space="preserve">costs are </w:t>
          </w:r>
          <w:r w:rsidR="00BB781E" w:rsidRPr="003F60C5">
            <w:t xml:space="preserve">a particular barrier. Just over a fifth cite either the upfront or operating costs as a barrier to their </w:t>
          </w:r>
          <w:r w:rsidR="008559DB" w:rsidRPr="003F60C5">
            <w:lastRenderedPageBreak/>
            <w:t>business lowering emissions</w:t>
          </w:r>
          <w:r w:rsidR="00327731" w:rsidRPr="003F60C5">
            <w:t xml:space="preserve"> and the most popular form of support would be </w:t>
          </w:r>
          <w:r w:rsidR="000C70D3" w:rsidRPr="003F60C5">
            <w:t xml:space="preserve">tax breaks for environmentally friendly businesses. However, a quarter of businesses simply want more information about how to improve their sustainability – an area which </w:t>
          </w:r>
          <w:r w:rsidR="004654E9" w:rsidRPr="003F60C5">
            <w:t xml:space="preserve">local authorities could directly impact. </w:t>
          </w:r>
        </w:p>
        <w:p w14:paraId="1904F718" w14:textId="4BEB9B78" w:rsidR="004654E9" w:rsidRPr="003F60C5" w:rsidRDefault="004C245A" w:rsidP="002745C2">
          <w:r w:rsidRPr="003F60C5">
            <w:t xml:space="preserve">London businesses would also welcome direct involvement from local authorities to reduce crime </w:t>
          </w:r>
          <w:r w:rsidR="00F933CF" w:rsidRPr="003F60C5">
            <w:t>–</w:t>
          </w:r>
          <w:r w:rsidRPr="003F60C5">
            <w:t xml:space="preserve"> </w:t>
          </w:r>
          <w:r w:rsidR="00F933CF" w:rsidRPr="003F60C5">
            <w:t xml:space="preserve">over a third think this would help reduce crime in the capital. </w:t>
          </w:r>
          <w:r w:rsidR="00784DBE" w:rsidRPr="003F60C5">
            <w:t xml:space="preserve">Half of businesses think the level of crime in London has increased in the past 12 months while a fifth have directly experienced an incident of crime against their business. </w:t>
          </w:r>
          <w:r w:rsidR="00C47220" w:rsidRPr="003F60C5">
            <w:t xml:space="preserve">While most are taking steps to reduce their own vulnerability, the appetite for engagement with local councils </w:t>
          </w:r>
          <w:r w:rsidR="00E54E48" w:rsidRPr="003F60C5">
            <w:t xml:space="preserve">is clear. </w:t>
          </w:r>
        </w:p>
        <w:p w14:paraId="59A4A778" w14:textId="77777777" w:rsidR="004F20C6" w:rsidRPr="003F60C5" w:rsidRDefault="004F20C6">
          <w:pPr>
            <w:spacing w:after="0" w:line="240" w:lineRule="auto"/>
            <w:rPr>
              <w:rFonts w:eastAsiaTheme="majorEastAsia" w:cstheme="majorBidi"/>
              <w:sz w:val="40"/>
              <w:szCs w:val="26"/>
            </w:rPr>
          </w:pPr>
          <w:r w:rsidRPr="003F60C5">
            <w:br w:type="page"/>
          </w:r>
        </w:p>
        <w:p w14:paraId="7F05F9F0" w14:textId="5DD1A85F" w:rsidR="009D2D24" w:rsidRPr="003F60C5" w:rsidRDefault="009D2D24" w:rsidP="009D2D24">
          <w:pPr>
            <w:pStyle w:val="Heading2"/>
          </w:pPr>
          <w:bookmarkStart w:id="58" w:name="_Toc152258680"/>
          <w:r w:rsidRPr="003F60C5">
            <w:lastRenderedPageBreak/>
            <w:t>Appendix A: Sub regional spotlight</w:t>
          </w:r>
          <w:bookmarkEnd w:id="58"/>
        </w:p>
        <w:p w14:paraId="25BBBD22" w14:textId="77777777" w:rsidR="00890B8A" w:rsidRPr="003F60C5" w:rsidRDefault="00890B8A" w:rsidP="00890B8A">
          <w:r w:rsidRPr="003F60C5">
            <w:t xml:space="preserve">While data was collected for London as a whole, in this section it has been split out into four sub-regions. London’s boroughs are currently divided into four sub-regional partnerships: </w:t>
          </w:r>
        </w:p>
        <w:p w14:paraId="2E538D68" w14:textId="77777777" w:rsidR="00890B8A" w:rsidRPr="003F60C5" w:rsidRDefault="00890B8A" w:rsidP="00890B8A">
          <w:pPr>
            <w:pStyle w:val="ListParagraph"/>
            <w:numPr>
              <w:ilvl w:val="0"/>
              <w:numId w:val="9"/>
            </w:numPr>
            <w:spacing w:before="0" w:after="200"/>
            <w:rPr>
              <w:lang w:val="en-GB"/>
            </w:rPr>
          </w:pPr>
          <w:r w:rsidRPr="003F60C5">
            <w:rPr>
              <w:lang w:val="en-GB"/>
            </w:rPr>
            <w:t xml:space="preserve">Central London </w:t>
          </w:r>
        </w:p>
        <w:p w14:paraId="56649044" w14:textId="77777777" w:rsidR="00890B8A" w:rsidRPr="003F60C5" w:rsidRDefault="009D2D24" w:rsidP="00890B8A">
          <w:pPr>
            <w:pStyle w:val="ListParagraph"/>
            <w:numPr>
              <w:ilvl w:val="0"/>
              <w:numId w:val="9"/>
            </w:numPr>
            <w:spacing w:before="0" w:after="200"/>
            <w:rPr>
              <w:lang w:val="en-GB"/>
            </w:rPr>
          </w:pPr>
          <w:r w:rsidRPr="003F60C5">
            <w:rPr>
              <w:lang w:val="en-GB"/>
            </w:rPr>
            <w:t>East London</w:t>
          </w:r>
        </w:p>
        <w:p w14:paraId="6AFF7776" w14:textId="77777777" w:rsidR="00890B8A" w:rsidRPr="003F60C5" w:rsidRDefault="00890B8A" w:rsidP="00890B8A">
          <w:pPr>
            <w:pStyle w:val="ListParagraph"/>
            <w:numPr>
              <w:ilvl w:val="0"/>
              <w:numId w:val="9"/>
            </w:numPr>
            <w:spacing w:before="0" w:after="200"/>
            <w:rPr>
              <w:lang w:val="en-GB"/>
            </w:rPr>
          </w:pPr>
          <w:r w:rsidRPr="003F60C5">
            <w:rPr>
              <w:lang w:val="en-GB"/>
            </w:rPr>
            <w:t xml:space="preserve">South London </w:t>
          </w:r>
        </w:p>
        <w:p w14:paraId="6596E63F" w14:textId="77777777" w:rsidR="00890B8A" w:rsidRPr="003F60C5" w:rsidRDefault="00890B8A" w:rsidP="00890B8A">
          <w:pPr>
            <w:pStyle w:val="ListParagraph"/>
            <w:numPr>
              <w:ilvl w:val="0"/>
              <w:numId w:val="9"/>
            </w:numPr>
            <w:spacing w:before="0" w:after="200"/>
            <w:rPr>
              <w:lang w:val="en-GB"/>
            </w:rPr>
          </w:pPr>
          <w:r w:rsidRPr="003F60C5">
            <w:rPr>
              <w:lang w:val="en-GB"/>
            </w:rPr>
            <w:t xml:space="preserve">West London </w:t>
          </w:r>
        </w:p>
        <w:p w14:paraId="690BECCE" w14:textId="77777777" w:rsidR="00890B8A" w:rsidRPr="003F60C5" w:rsidRDefault="00890B8A" w:rsidP="00890B8A">
          <w:pPr>
            <w:jc w:val="center"/>
          </w:pPr>
          <w:r w:rsidRPr="003F60C5">
            <w:rPr>
              <w:noProof/>
            </w:rPr>
            <w:drawing>
              <wp:inline distT="0" distB="0" distL="0" distR="0" wp14:anchorId="09888696" wp14:editId="559FE39C">
                <wp:extent cx="3674874" cy="2880000"/>
                <wp:effectExtent l="0" t="0" r="1905" b="0"/>
                <wp:docPr id="43" name="Picture 43" descr="A map of different colored reg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map of different colored regions&#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74874" cy="2880000"/>
                        </a:xfrm>
                        <a:prstGeom prst="rect">
                          <a:avLst/>
                        </a:prstGeom>
                        <a:noFill/>
                      </pic:spPr>
                    </pic:pic>
                  </a:graphicData>
                </a:graphic>
              </wp:inline>
            </w:drawing>
          </w:r>
        </w:p>
        <w:p w14:paraId="02CDBF51" w14:textId="0D7F0173" w:rsidR="009D2D24" w:rsidRPr="003F60C5" w:rsidRDefault="00890B8A" w:rsidP="009D2D24">
          <w:pPr>
            <w:pStyle w:val="Heading3"/>
          </w:pPr>
          <w:bookmarkStart w:id="59" w:name="_Toc152258681"/>
          <w:r w:rsidRPr="003F60C5">
            <w:t>Central London</w:t>
          </w:r>
          <w:bookmarkEnd w:id="59"/>
        </w:p>
        <w:p w14:paraId="1BD1A4FA" w14:textId="26A1C14C" w:rsidR="006C1844" w:rsidRPr="003F60C5" w:rsidRDefault="006C1844" w:rsidP="006C1844">
          <w:pPr>
            <w:pStyle w:val="Heading4"/>
          </w:pPr>
          <w:r w:rsidRPr="003F60C5">
            <w:t>Devolution and government</w:t>
          </w:r>
        </w:p>
        <w:p w14:paraId="2E56411F" w14:textId="53CF750E" w:rsidR="005D5B74" w:rsidRPr="003F60C5" w:rsidRDefault="00801C13" w:rsidP="00E66486">
          <w:pPr>
            <w:pStyle w:val="ListParagraph"/>
            <w:numPr>
              <w:ilvl w:val="0"/>
              <w:numId w:val="9"/>
            </w:numPr>
            <w:rPr>
              <w:rStyle w:val="normaltextrun"/>
              <w:lang w:val="en-GB"/>
            </w:rPr>
          </w:pPr>
          <w:r w:rsidRPr="003F60C5">
            <w:rPr>
              <w:lang w:val="en-GB"/>
            </w:rPr>
            <w:t>Decision-makers within</w:t>
          </w:r>
          <w:r w:rsidR="00E66486" w:rsidRPr="003F60C5">
            <w:rPr>
              <w:lang w:val="en-GB"/>
            </w:rPr>
            <w:t xml:space="preserve"> Central London </w:t>
          </w:r>
          <w:r w:rsidRPr="003F60C5">
            <w:rPr>
              <w:lang w:val="en-GB"/>
            </w:rPr>
            <w:t>businesses</w:t>
          </w:r>
          <w:r w:rsidR="00E66486" w:rsidRPr="003F60C5">
            <w:rPr>
              <w:lang w:val="en-GB"/>
            </w:rPr>
            <w:t xml:space="preserve"> are the </w:t>
          </w:r>
          <w:r w:rsidR="00E86C6E" w:rsidRPr="003F60C5">
            <w:rPr>
              <w:lang w:val="en-GB"/>
            </w:rPr>
            <w:t xml:space="preserve">most likely to think that the next national government should prioritise tackling climate change </w:t>
          </w:r>
          <w:r w:rsidR="0057671B" w:rsidRPr="003F60C5">
            <w:rPr>
              <w:lang w:val="en-GB"/>
            </w:rPr>
            <w:t>(34% Central, 28% East, 25% South, 21% West).</w:t>
          </w:r>
          <w:r w:rsidR="00A91639" w:rsidRPr="003F60C5">
            <w:rPr>
              <w:lang w:val="en-GB"/>
            </w:rPr>
            <w:t xml:space="preserve"> </w:t>
          </w:r>
          <w:r w:rsidR="005D5B74" w:rsidRPr="003F60C5">
            <w:rPr>
              <w:lang w:val="en-GB"/>
            </w:rPr>
            <w:t xml:space="preserve">They agree with those in West London that </w:t>
          </w:r>
          <w:r w:rsidR="007F1990" w:rsidRPr="003F60C5">
            <w:rPr>
              <w:lang w:val="en-GB"/>
            </w:rPr>
            <w:t>the top three national priorities should include easing international trade restrictions</w:t>
          </w:r>
          <w:r w:rsidR="00B64207" w:rsidRPr="003F60C5">
            <w:rPr>
              <w:color w:val="000000"/>
              <w:bdr w:val="none" w:sz="0" w:space="0" w:color="auto" w:frame="1"/>
              <w:lang w:val="en-GB"/>
            </w:rPr>
            <w:t xml:space="preserve"> </w:t>
          </w:r>
          <w:r w:rsidR="00B64207" w:rsidRPr="003F60C5">
            <w:rPr>
              <w:rStyle w:val="normaltextrun"/>
              <w:color w:val="000000"/>
              <w:bdr w:val="none" w:sz="0" w:space="0" w:color="auto" w:frame="1"/>
              <w:lang w:val="en-GB"/>
            </w:rPr>
            <w:t xml:space="preserve">(30% Central, 17% East, 22% South, 28% West). </w:t>
          </w:r>
        </w:p>
        <w:p w14:paraId="0E4664C0" w14:textId="7C58C82E" w:rsidR="002A50EB" w:rsidRPr="003F60C5" w:rsidRDefault="002A50EB" w:rsidP="00E66486">
          <w:pPr>
            <w:pStyle w:val="ListParagraph"/>
            <w:numPr>
              <w:ilvl w:val="0"/>
              <w:numId w:val="9"/>
            </w:numPr>
            <w:rPr>
              <w:rStyle w:val="normaltextrun"/>
              <w:lang w:val="en-GB"/>
            </w:rPr>
          </w:pPr>
          <w:r w:rsidRPr="003F60C5">
            <w:rPr>
              <w:rStyle w:val="normaltextrun"/>
              <w:color w:val="000000"/>
              <w:bdr w:val="none" w:sz="0" w:space="0" w:color="auto" w:frame="1"/>
              <w:lang w:val="en-GB"/>
            </w:rPr>
            <w:t>Thinking about priorities for investing business rates, just over half in Central London think the revenue should go towards improving public transport (53% Central, 39% East, 42% South, 39% West)</w:t>
          </w:r>
        </w:p>
        <w:p w14:paraId="5563F134" w14:textId="3078FD03" w:rsidR="0061226B" w:rsidRPr="003F60C5" w:rsidRDefault="0061226B" w:rsidP="0061226B">
          <w:pPr>
            <w:pStyle w:val="ListParagraph"/>
            <w:numPr>
              <w:ilvl w:val="0"/>
              <w:numId w:val="9"/>
            </w:numPr>
            <w:rPr>
              <w:lang w:val="en-GB"/>
            </w:rPr>
          </w:pPr>
          <w:r w:rsidRPr="003F60C5">
            <w:rPr>
              <w:lang w:val="en-GB"/>
            </w:rPr>
            <w:t xml:space="preserve">Central London businesses are the most unsure about whether local London councils should have more community safety and policing powers (14% Central, 9% East, 10% South, 11% West). </w:t>
          </w:r>
        </w:p>
        <w:p w14:paraId="61BC40AB" w14:textId="09D2083D" w:rsidR="006C1844" w:rsidRPr="003F60C5" w:rsidRDefault="00A878C2" w:rsidP="006C1844">
          <w:pPr>
            <w:pStyle w:val="Heading4"/>
          </w:pPr>
          <w:r w:rsidRPr="003F60C5">
            <w:lastRenderedPageBreak/>
            <w:t>Skills and training</w:t>
          </w:r>
        </w:p>
        <w:p w14:paraId="13BCAFB0" w14:textId="1A5A6927" w:rsidR="00947509" w:rsidRPr="003F60C5" w:rsidRDefault="00947509" w:rsidP="0061226B">
          <w:pPr>
            <w:pStyle w:val="ListParagraph"/>
            <w:numPr>
              <w:ilvl w:val="0"/>
              <w:numId w:val="9"/>
            </w:numPr>
            <w:rPr>
              <w:rStyle w:val="eop"/>
              <w:lang w:val="en-GB"/>
            </w:rPr>
          </w:pPr>
          <w:r w:rsidRPr="003F60C5">
            <w:rPr>
              <w:rStyle w:val="normaltextrun"/>
              <w:color w:val="000000"/>
              <w:shd w:val="clear" w:color="auto" w:fill="FFFFFF"/>
              <w:lang w:val="en-GB"/>
            </w:rPr>
            <w:t xml:space="preserve">Those in Central London are the most likely to say </w:t>
          </w:r>
          <w:r w:rsidR="00A906BC" w:rsidRPr="003F60C5">
            <w:rPr>
              <w:rStyle w:val="normaltextrun"/>
              <w:color w:val="000000"/>
              <w:shd w:val="clear" w:color="auto" w:fill="FFFFFF"/>
              <w:lang w:val="en-GB"/>
            </w:rPr>
            <w:t>that</w:t>
          </w:r>
          <w:r w:rsidRPr="003F60C5">
            <w:rPr>
              <w:rStyle w:val="normaltextrun"/>
              <w:color w:val="000000"/>
              <w:shd w:val="clear" w:color="auto" w:fill="FFFFFF"/>
              <w:lang w:val="en-GB"/>
            </w:rPr>
            <w:t xml:space="preserve"> pressure to increase wages </w:t>
          </w:r>
          <w:r w:rsidR="00A906BC" w:rsidRPr="003F60C5">
            <w:rPr>
              <w:rStyle w:val="normaltextrun"/>
              <w:color w:val="000000"/>
              <w:shd w:val="clear" w:color="auto" w:fill="FFFFFF"/>
              <w:lang w:val="en-GB"/>
            </w:rPr>
            <w:t>is a key challenge for the next 12 months</w:t>
          </w:r>
          <w:r w:rsidRPr="003F60C5">
            <w:rPr>
              <w:rStyle w:val="normaltextrun"/>
              <w:color w:val="000000"/>
              <w:shd w:val="clear" w:color="auto" w:fill="FFFFFF"/>
              <w:lang w:val="en-GB"/>
            </w:rPr>
            <w:t xml:space="preserve"> (45% Central, 39% East, 32% South, 25% West).</w:t>
          </w:r>
          <w:r w:rsidR="00A91639" w:rsidRPr="003F60C5">
            <w:rPr>
              <w:rStyle w:val="normaltextrun"/>
              <w:color w:val="000000"/>
              <w:shd w:val="clear" w:color="auto" w:fill="FFFFFF"/>
              <w:lang w:val="en-GB"/>
            </w:rPr>
            <w:t xml:space="preserve"> They are the least likely to name challenges around automation (5% Central, 9% East, 9% South, 12% West) or staff ill with COVID-19 (5% Central, 14% East, 9% South, 8% West). </w:t>
          </w:r>
        </w:p>
        <w:p w14:paraId="7884216E" w14:textId="0793D836" w:rsidR="00483F34" w:rsidRPr="003F60C5" w:rsidRDefault="00483F34" w:rsidP="0061226B">
          <w:pPr>
            <w:pStyle w:val="ListParagraph"/>
            <w:numPr>
              <w:ilvl w:val="0"/>
              <w:numId w:val="9"/>
            </w:numPr>
            <w:rPr>
              <w:rStyle w:val="eop"/>
              <w:lang w:val="en-GB"/>
            </w:rPr>
          </w:pPr>
          <w:r w:rsidRPr="003F60C5">
            <w:rPr>
              <w:rStyle w:val="eop"/>
              <w:color w:val="000000"/>
              <w:shd w:val="clear" w:color="auto" w:fill="FFFFFF"/>
              <w:lang w:val="en-GB"/>
            </w:rPr>
            <w:t>Central London businesses are more likely to struggle with technical/ job-specific skills in their current workforce (29% Central, 22% East, 16% South, 21% West), but are less likely to face challenges around other skills</w:t>
          </w:r>
          <w:r w:rsidR="00811765" w:rsidRPr="003F60C5">
            <w:rPr>
              <w:rStyle w:val="eop"/>
              <w:color w:val="000000"/>
              <w:shd w:val="clear" w:color="auto" w:fill="FFFFFF"/>
              <w:lang w:val="en-GB"/>
            </w:rPr>
            <w:t>.</w:t>
          </w:r>
          <w:r w:rsidR="00350EE3" w:rsidRPr="003F60C5">
            <w:rPr>
              <w:rStyle w:val="eop"/>
              <w:color w:val="000000"/>
              <w:shd w:val="clear" w:color="auto" w:fill="FFFFFF"/>
              <w:lang w:val="en-GB"/>
            </w:rPr>
            <w:t xml:space="preserve"> </w:t>
          </w:r>
        </w:p>
        <w:p w14:paraId="155A1DF6" w14:textId="77777777" w:rsidR="00933204" w:rsidRPr="003F60C5" w:rsidRDefault="00933204" w:rsidP="00A878C2">
          <w:pPr>
            <w:pStyle w:val="Heading4"/>
            <w:rPr>
              <w:rStyle w:val="eop"/>
            </w:rPr>
          </w:pPr>
          <w:r w:rsidRPr="003F60C5">
            <w:rPr>
              <w:rStyle w:val="eop"/>
            </w:rPr>
            <w:t>Recruitment</w:t>
          </w:r>
        </w:p>
        <w:p w14:paraId="3D3C27EE" w14:textId="77777777" w:rsidR="00933204" w:rsidRPr="003F60C5" w:rsidRDefault="00933204" w:rsidP="00933204">
          <w:pPr>
            <w:pStyle w:val="ListParagraph"/>
            <w:numPr>
              <w:ilvl w:val="0"/>
              <w:numId w:val="9"/>
            </w:numPr>
            <w:rPr>
              <w:rStyle w:val="normaltextrun"/>
              <w:lang w:val="en-GB"/>
            </w:rPr>
          </w:pPr>
          <w:r w:rsidRPr="003F60C5">
            <w:rPr>
              <w:rStyle w:val="normaltextrun"/>
              <w:lang w:val="en-GB"/>
            </w:rPr>
            <w:t>Central London businesses are more likely than any other London region to demand for professional/ managerial roles (Central: 67%; East: 54%; South: 57%; West: 52%).</w:t>
          </w:r>
        </w:p>
        <w:p w14:paraId="47D4ACD4" w14:textId="77777777" w:rsidR="00933204" w:rsidRPr="003F60C5" w:rsidRDefault="00933204" w:rsidP="00933204">
          <w:pPr>
            <w:pStyle w:val="ListParagraph"/>
            <w:numPr>
              <w:ilvl w:val="0"/>
              <w:numId w:val="9"/>
            </w:numPr>
            <w:rPr>
              <w:rStyle w:val="normaltextrun"/>
              <w:lang w:val="en-GB"/>
            </w:rPr>
          </w:pPr>
          <w:r w:rsidRPr="003F60C5">
            <w:rPr>
              <w:rStyle w:val="normaltextrun"/>
              <w:lang w:val="en-GB"/>
            </w:rPr>
            <w:t xml:space="preserve">Moreover, decision-makers in Central London are far more likely than any other region to say that the cost of housing (Central: 62%; East: 36%; South: 35%; West: 47%) and cost of transport (Central: 52%; East: 34%; South: 36%; West: 39%) in London over the past 12 months had an impact on their ability to recruit staff. </w:t>
          </w:r>
        </w:p>
        <w:p w14:paraId="5E593423" w14:textId="77777777" w:rsidR="00933204" w:rsidRPr="003F60C5" w:rsidRDefault="00933204" w:rsidP="00933204">
          <w:pPr>
            <w:pStyle w:val="Heading4"/>
            <w:rPr>
              <w:rStyle w:val="normaltextrun"/>
            </w:rPr>
          </w:pPr>
          <w:r w:rsidRPr="003F60C5">
            <w:rPr>
              <w:rStyle w:val="normaltextrun"/>
            </w:rPr>
            <w:t>Apprenticeships</w:t>
          </w:r>
        </w:p>
        <w:p w14:paraId="1F3207A5" w14:textId="77777777" w:rsidR="00933204" w:rsidRPr="003F60C5" w:rsidRDefault="00933204" w:rsidP="00933204">
          <w:pPr>
            <w:pStyle w:val="ListParagraph"/>
            <w:numPr>
              <w:ilvl w:val="0"/>
              <w:numId w:val="9"/>
            </w:numPr>
            <w:rPr>
              <w:rStyle w:val="normaltextrun"/>
              <w:lang w:val="en-GB"/>
            </w:rPr>
          </w:pPr>
          <w:r w:rsidRPr="003F60C5">
            <w:rPr>
              <w:rStyle w:val="normaltextrun"/>
              <w:lang w:val="en-GB"/>
            </w:rPr>
            <w:t>Those in Central London are least likely to report that they currently employ apprentices (Central: 9%; East: 37%; South: 30%; West: 21%) and are similarly least likely to know their company is required to pay the Apprenticeship Levy (Central: 8%; East: 35%; South: 25%; West: 19%).</w:t>
          </w:r>
        </w:p>
        <w:p w14:paraId="5D5C121E" w14:textId="77777777" w:rsidR="00933204" w:rsidRPr="003F60C5" w:rsidRDefault="00933204" w:rsidP="00933204">
          <w:pPr>
            <w:pStyle w:val="ListParagraph"/>
            <w:numPr>
              <w:ilvl w:val="0"/>
              <w:numId w:val="9"/>
            </w:numPr>
            <w:rPr>
              <w:rStyle w:val="normaltextrun"/>
              <w:lang w:val="en-GB"/>
            </w:rPr>
          </w:pPr>
          <w:r w:rsidRPr="003F60C5">
            <w:rPr>
              <w:rStyle w:val="normaltextrun"/>
              <w:lang w:val="en-GB"/>
            </w:rPr>
            <w:t>Likewise, Central London businesses are also far less likely than other London regions to say that they will apprenticeship funding over the next 12 months (Central: 9%; East: 38%; South: 27%; West: 18%).</w:t>
          </w:r>
        </w:p>
        <w:p w14:paraId="302FE62F" w14:textId="77777777" w:rsidR="00933204" w:rsidRPr="003F60C5" w:rsidRDefault="00933204" w:rsidP="00933204">
          <w:pPr>
            <w:pStyle w:val="ListParagraph"/>
            <w:numPr>
              <w:ilvl w:val="0"/>
              <w:numId w:val="9"/>
            </w:numPr>
            <w:rPr>
              <w:rStyle w:val="normaltextrun"/>
              <w:lang w:val="en-GB"/>
            </w:rPr>
          </w:pPr>
          <w:r w:rsidRPr="003F60C5">
            <w:rPr>
              <w:rStyle w:val="normaltextrun"/>
              <w:lang w:val="en-GB"/>
            </w:rPr>
            <w:t>One in ten Central London companies report that they had engagement from their local authorities regarding apprenticeships – a far lower reported level than any other London region (Central: 8%; East: 38%; South: 31%; West: 25%).</w:t>
          </w:r>
        </w:p>
        <w:p w14:paraId="389E7862" w14:textId="77777777" w:rsidR="00933204" w:rsidRPr="003F60C5" w:rsidRDefault="00933204" w:rsidP="00933204">
          <w:pPr>
            <w:pStyle w:val="ListParagraph"/>
            <w:numPr>
              <w:ilvl w:val="0"/>
              <w:numId w:val="9"/>
            </w:numPr>
            <w:rPr>
              <w:rStyle w:val="normaltextrun"/>
              <w:lang w:val="en-GB"/>
            </w:rPr>
          </w:pPr>
          <w:r w:rsidRPr="003F60C5">
            <w:rPr>
              <w:rStyle w:val="normaltextrun"/>
              <w:lang w:val="en-GB"/>
            </w:rPr>
            <w:t>Similarly, Central London businesses are also far more sceptical than other regions about the effectiveness of any changes to the Levy, as seen by views regarding making the Levy simpler (Central: 43%; East: 63%; South: 57%; West: 52%), making it a wider training Levy (Central: 35%; East: 57%; South: 52%; West: 46%), allowing more Levy funds to be transferred to other employers you work with (Central: 30%; East: 56%; South: 41%; West: 49%), and allowing it to contribute to paying for wages (Central: 43%; East: 60%; South: 54%; West: 54%).</w:t>
          </w:r>
        </w:p>
        <w:p w14:paraId="6CB20EB0" w14:textId="23C69BF7" w:rsidR="00A878C2" w:rsidRPr="003F60C5" w:rsidRDefault="00933204" w:rsidP="00A878C2">
          <w:pPr>
            <w:pStyle w:val="Heading4"/>
            <w:rPr>
              <w:rStyle w:val="eop"/>
            </w:rPr>
          </w:pPr>
          <w:r w:rsidRPr="003F60C5">
            <w:rPr>
              <w:rStyle w:val="eop"/>
            </w:rPr>
            <w:t>London’s business environment</w:t>
          </w:r>
        </w:p>
        <w:p w14:paraId="327251CC" w14:textId="13E29202" w:rsidR="006A7BB1" w:rsidRPr="003F60C5" w:rsidRDefault="00C2151E" w:rsidP="0061226B">
          <w:pPr>
            <w:pStyle w:val="ListParagraph"/>
            <w:numPr>
              <w:ilvl w:val="0"/>
              <w:numId w:val="9"/>
            </w:numPr>
            <w:rPr>
              <w:rStyle w:val="normaltextrun"/>
              <w:lang w:val="en-GB"/>
            </w:rPr>
          </w:pPr>
          <w:r w:rsidRPr="003F60C5">
            <w:rPr>
              <w:rStyle w:val="eop"/>
              <w:color w:val="000000"/>
              <w:shd w:val="clear" w:color="auto" w:fill="FFFFFF"/>
              <w:lang w:val="en-GB"/>
            </w:rPr>
            <w:t xml:space="preserve">Firms in Central London </w:t>
          </w:r>
          <w:r w:rsidR="006A7BB1" w:rsidRPr="003F60C5">
            <w:rPr>
              <w:rStyle w:val="eop"/>
              <w:color w:val="000000"/>
              <w:shd w:val="clear" w:color="auto" w:fill="FFFFFF"/>
              <w:lang w:val="en-GB"/>
            </w:rPr>
            <w:t xml:space="preserve">are the least likely to be undertaking an operational change </w:t>
          </w:r>
          <w:r w:rsidR="00793019" w:rsidRPr="003F60C5">
            <w:rPr>
              <w:rStyle w:val="eop"/>
              <w:color w:val="000000"/>
              <w:shd w:val="clear" w:color="auto" w:fill="FFFFFF"/>
              <w:lang w:val="en-GB"/>
            </w:rPr>
            <w:t xml:space="preserve">in response to inflationary pressures </w:t>
          </w:r>
          <w:r w:rsidR="00AA5785" w:rsidRPr="003F60C5">
            <w:rPr>
              <w:rStyle w:val="normaltextrun"/>
              <w:color w:val="000000"/>
              <w:shd w:val="clear" w:color="auto" w:fill="FFFFFF"/>
              <w:lang w:val="en-GB"/>
            </w:rPr>
            <w:t>(72% Central, 85% East, 82% South, 79% West)</w:t>
          </w:r>
          <w:r w:rsidR="00793019" w:rsidRPr="003F60C5">
            <w:rPr>
              <w:rStyle w:val="normaltextrun"/>
              <w:color w:val="000000"/>
              <w:shd w:val="clear" w:color="auto" w:fill="FFFFFF"/>
              <w:lang w:val="en-GB"/>
            </w:rPr>
            <w:t>. In particular, they are the least likely to say they are reducing prices of their products/ services (7% Central, 18% East, 14% South, 13% West).</w:t>
          </w:r>
        </w:p>
        <w:p w14:paraId="2620D5FC" w14:textId="20931A0A" w:rsidR="006D235A" w:rsidRPr="003F60C5" w:rsidRDefault="006D235A" w:rsidP="0061226B">
          <w:pPr>
            <w:pStyle w:val="ListParagraph"/>
            <w:numPr>
              <w:ilvl w:val="0"/>
              <w:numId w:val="9"/>
            </w:numPr>
            <w:rPr>
              <w:rStyle w:val="normaltextrun"/>
              <w:lang w:val="en-GB"/>
            </w:rPr>
          </w:pPr>
          <w:r w:rsidRPr="003F60C5">
            <w:rPr>
              <w:rStyle w:val="normaltextrun"/>
              <w:color w:val="000000"/>
              <w:shd w:val="clear" w:color="auto" w:fill="FFFFFF"/>
              <w:lang w:val="en-GB"/>
            </w:rPr>
            <w:lastRenderedPageBreak/>
            <w:t xml:space="preserve">Those in Central London are the most likely to say their business </w:t>
          </w:r>
          <w:r w:rsidR="001347D6" w:rsidRPr="003F60C5">
            <w:rPr>
              <w:rStyle w:val="normaltextrun"/>
              <w:color w:val="000000"/>
              <w:shd w:val="clear" w:color="auto" w:fill="FFFFFF"/>
              <w:lang w:val="en-GB"/>
            </w:rPr>
            <w:t xml:space="preserve">has a diversity and </w:t>
          </w:r>
          <w:r w:rsidR="0073704B" w:rsidRPr="003F60C5">
            <w:rPr>
              <w:rStyle w:val="normaltextrun"/>
              <w:color w:val="000000"/>
              <w:shd w:val="clear" w:color="auto" w:fill="FFFFFF"/>
              <w:lang w:val="en-GB"/>
            </w:rPr>
            <w:t>inclusion</w:t>
          </w:r>
          <w:r w:rsidR="001347D6" w:rsidRPr="003F60C5">
            <w:rPr>
              <w:rStyle w:val="normaltextrun"/>
              <w:color w:val="000000"/>
              <w:shd w:val="clear" w:color="auto" w:fill="FFFFFF"/>
              <w:lang w:val="en-GB"/>
            </w:rPr>
            <w:t xml:space="preserve"> policy (40% Central, 28% East, 24% South, 21% West) or </w:t>
          </w:r>
          <w:r w:rsidR="00854FEA" w:rsidRPr="003F60C5">
            <w:rPr>
              <w:rStyle w:val="normaltextrun"/>
              <w:color w:val="000000"/>
              <w:shd w:val="clear" w:color="auto" w:fill="FFFFFF"/>
              <w:lang w:val="en-GB"/>
            </w:rPr>
            <w:t>that they have</w:t>
          </w:r>
          <w:r w:rsidR="001347D6" w:rsidRPr="003F60C5">
            <w:rPr>
              <w:rStyle w:val="normaltextrun"/>
              <w:color w:val="000000"/>
              <w:shd w:val="clear" w:color="auto" w:fill="FFFFFF"/>
              <w:lang w:val="en-GB"/>
            </w:rPr>
            <w:t xml:space="preserve"> implemented inclusive employee development (26% Central, 18% East, 15% South, 12% West).  </w:t>
          </w:r>
        </w:p>
        <w:p w14:paraId="54865A84" w14:textId="317BC095" w:rsidR="00933204" w:rsidRPr="003F60C5" w:rsidRDefault="00933204" w:rsidP="00933204">
          <w:pPr>
            <w:pStyle w:val="Heading4"/>
            <w:rPr>
              <w:rStyle w:val="normaltextrun"/>
            </w:rPr>
          </w:pPr>
          <w:r w:rsidRPr="003F60C5">
            <w:rPr>
              <w:rStyle w:val="normaltextrun"/>
            </w:rPr>
            <w:t>Sustainability</w:t>
          </w:r>
          <w:r w:rsidR="00E23A2C" w:rsidRPr="003F60C5">
            <w:rPr>
              <w:rStyle w:val="normaltextrun"/>
            </w:rPr>
            <w:t xml:space="preserve"> strategies</w:t>
          </w:r>
        </w:p>
        <w:p w14:paraId="5618BEB0" w14:textId="1BA249E1" w:rsidR="00FC2837" w:rsidRPr="003F60C5" w:rsidRDefault="00FC2837" w:rsidP="00362954">
          <w:pPr>
            <w:pStyle w:val="ListParagraph"/>
            <w:numPr>
              <w:ilvl w:val="0"/>
              <w:numId w:val="9"/>
            </w:numPr>
            <w:rPr>
              <w:rStyle w:val="normaltextrun"/>
              <w:lang w:val="en-GB"/>
            </w:rPr>
          </w:pPr>
          <w:r w:rsidRPr="003F60C5">
            <w:rPr>
              <w:rStyle w:val="normaltextrun"/>
              <w:lang w:val="en-GB"/>
            </w:rPr>
            <w:t xml:space="preserve">Central London businesses are </w:t>
          </w:r>
          <w:r w:rsidR="00C76614" w:rsidRPr="003F60C5">
            <w:rPr>
              <w:rStyle w:val="normaltextrun"/>
              <w:lang w:val="en-GB"/>
            </w:rPr>
            <w:t xml:space="preserve">far less likely than other London regions to believe </w:t>
          </w:r>
          <w:r w:rsidR="00767EFF" w:rsidRPr="003F60C5">
            <w:rPr>
              <w:rStyle w:val="normaltextrun"/>
              <w:lang w:val="en-GB"/>
            </w:rPr>
            <w:t xml:space="preserve">they have the necessary skills to reduce their emissions (Central: </w:t>
          </w:r>
          <w:r w:rsidR="002D6976" w:rsidRPr="003F60C5">
            <w:rPr>
              <w:rStyle w:val="normaltextrun"/>
              <w:lang w:val="en-GB"/>
            </w:rPr>
            <w:t>34</w:t>
          </w:r>
          <w:r w:rsidR="00767EFF" w:rsidRPr="003F60C5">
            <w:rPr>
              <w:rStyle w:val="normaltextrun"/>
              <w:lang w:val="en-GB"/>
            </w:rPr>
            <w:t xml:space="preserve">%; East: </w:t>
          </w:r>
          <w:r w:rsidR="002D6976" w:rsidRPr="003F60C5">
            <w:rPr>
              <w:rStyle w:val="normaltextrun"/>
              <w:lang w:val="en-GB"/>
            </w:rPr>
            <w:t>46</w:t>
          </w:r>
          <w:r w:rsidR="00767EFF" w:rsidRPr="003F60C5">
            <w:rPr>
              <w:rStyle w:val="normaltextrun"/>
              <w:lang w:val="en-GB"/>
            </w:rPr>
            <w:t xml:space="preserve">%; South: </w:t>
          </w:r>
          <w:r w:rsidR="002F663B" w:rsidRPr="003F60C5">
            <w:rPr>
              <w:rStyle w:val="normaltextrun"/>
              <w:lang w:val="en-GB"/>
            </w:rPr>
            <w:t>45</w:t>
          </w:r>
          <w:r w:rsidR="00767EFF" w:rsidRPr="003F60C5">
            <w:rPr>
              <w:rStyle w:val="normaltextrun"/>
              <w:lang w:val="en-GB"/>
            </w:rPr>
            <w:t xml:space="preserve">%; West: </w:t>
          </w:r>
          <w:r w:rsidR="002F663B" w:rsidRPr="003F60C5">
            <w:rPr>
              <w:rStyle w:val="normaltextrun"/>
              <w:lang w:val="en-GB"/>
            </w:rPr>
            <w:t>41</w:t>
          </w:r>
          <w:r w:rsidR="00767EFF" w:rsidRPr="003F60C5">
            <w:rPr>
              <w:rStyle w:val="normaltextrun"/>
              <w:lang w:val="en-GB"/>
            </w:rPr>
            <w:t>%)</w:t>
          </w:r>
          <w:r w:rsidR="002F663B" w:rsidRPr="003F60C5">
            <w:rPr>
              <w:rStyle w:val="normaltextrun"/>
              <w:lang w:val="en-GB"/>
            </w:rPr>
            <w:t>.</w:t>
          </w:r>
        </w:p>
        <w:p w14:paraId="475A999E" w14:textId="2D23EB44" w:rsidR="00A01AA7" w:rsidRPr="003F60C5" w:rsidRDefault="0047437E" w:rsidP="00362954">
          <w:pPr>
            <w:pStyle w:val="ListParagraph"/>
            <w:numPr>
              <w:ilvl w:val="0"/>
              <w:numId w:val="9"/>
            </w:numPr>
            <w:rPr>
              <w:rStyle w:val="normaltextrun"/>
              <w:lang w:val="en-GB"/>
            </w:rPr>
          </w:pPr>
          <w:r w:rsidRPr="003F60C5">
            <w:rPr>
              <w:rStyle w:val="normaltextrun"/>
              <w:lang w:val="en-GB"/>
            </w:rPr>
            <w:t xml:space="preserve">Central London businesses </w:t>
          </w:r>
          <w:r w:rsidR="00354048" w:rsidRPr="003F60C5">
            <w:rPr>
              <w:rStyle w:val="normaltextrun"/>
              <w:lang w:val="en-GB"/>
            </w:rPr>
            <w:t>are mo</w:t>
          </w:r>
          <w:r w:rsidR="00C11018" w:rsidRPr="003F60C5">
            <w:rPr>
              <w:rStyle w:val="normaltextrun"/>
              <w:lang w:val="en-GB"/>
            </w:rPr>
            <w:t>re</w:t>
          </w:r>
          <w:r w:rsidR="00354048" w:rsidRPr="003F60C5">
            <w:rPr>
              <w:rStyle w:val="normaltextrun"/>
              <w:lang w:val="en-GB"/>
            </w:rPr>
            <w:t xml:space="preserve"> likely</w:t>
          </w:r>
          <w:r w:rsidR="00C11018" w:rsidRPr="003F60C5">
            <w:rPr>
              <w:rStyle w:val="normaltextrun"/>
              <w:lang w:val="en-GB"/>
            </w:rPr>
            <w:t xml:space="preserve"> than any other business region</w:t>
          </w:r>
          <w:r w:rsidR="00354048" w:rsidRPr="003F60C5">
            <w:rPr>
              <w:rStyle w:val="normaltextrun"/>
              <w:lang w:val="en-GB"/>
            </w:rPr>
            <w:t xml:space="preserve"> to </w:t>
          </w:r>
          <w:r w:rsidR="003B232E" w:rsidRPr="003F60C5">
            <w:rPr>
              <w:rStyle w:val="normaltextrun"/>
              <w:lang w:val="en-GB"/>
            </w:rPr>
            <w:t xml:space="preserve">be receptive to </w:t>
          </w:r>
          <w:r w:rsidR="00C11018" w:rsidRPr="003F60C5">
            <w:rPr>
              <w:rStyle w:val="normaltextrun"/>
              <w:lang w:val="en-GB"/>
            </w:rPr>
            <w:t xml:space="preserve">receiving tax breaks for being environmentally friendly (Central: </w:t>
          </w:r>
          <w:r w:rsidR="00FB4439" w:rsidRPr="003F60C5">
            <w:rPr>
              <w:rStyle w:val="normaltextrun"/>
              <w:lang w:val="en-GB"/>
            </w:rPr>
            <w:t>43</w:t>
          </w:r>
          <w:r w:rsidR="00C11018" w:rsidRPr="003F60C5">
            <w:rPr>
              <w:rStyle w:val="normaltextrun"/>
              <w:lang w:val="en-GB"/>
            </w:rPr>
            <w:t xml:space="preserve">%; East: </w:t>
          </w:r>
          <w:r w:rsidR="00B63933" w:rsidRPr="003F60C5">
            <w:rPr>
              <w:rStyle w:val="normaltextrun"/>
              <w:lang w:val="en-GB"/>
            </w:rPr>
            <w:t>29</w:t>
          </w:r>
          <w:r w:rsidR="00C11018" w:rsidRPr="003F60C5">
            <w:rPr>
              <w:rStyle w:val="normaltextrun"/>
              <w:lang w:val="en-GB"/>
            </w:rPr>
            <w:t xml:space="preserve">%; South: </w:t>
          </w:r>
          <w:r w:rsidR="00434B9C" w:rsidRPr="003F60C5">
            <w:rPr>
              <w:rStyle w:val="normaltextrun"/>
              <w:lang w:val="en-GB"/>
            </w:rPr>
            <w:t>30</w:t>
          </w:r>
          <w:r w:rsidR="00C11018" w:rsidRPr="003F60C5">
            <w:rPr>
              <w:rStyle w:val="normaltextrun"/>
              <w:lang w:val="en-GB"/>
            </w:rPr>
            <w:t xml:space="preserve">%; West: </w:t>
          </w:r>
          <w:r w:rsidR="00290933" w:rsidRPr="003F60C5">
            <w:rPr>
              <w:rStyle w:val="normaltextrun"/>
              <w:lang w:val="en-GB"/>
            </w:rPr>
            <w:t>35</w:t>
          </w:r>
          <w:r w:rsidR="00C11018" w:rsidRPr="003F60C5">
            <w:rPr>
              <w:rStyle w:val="normaltextrun"/>
              <w:lang w:val="en-GB"/>
            </w:rPr>
            <w:t>%)</w:t>
          </w:r>
          <w:r w:rsidR="00290933" w:rsidRPr="003F60C5">
            <w:rPr>
              <w:rStyle w:val="normaltextrun"/>
              <w:lang w:val="en-GB"/>
            </w:rPr>
            <w:t>.</w:t>
          </w:r>
        </w:p>
        <w:p w14:paraId="73DBBBCC" w14:textId="420D1160" w:rsidR="009D2D24" w:rsidRPr="003F60C5" w:rsidRDefault="00890B8A" w:rsidP="009F0394">
          <w:pPr>
            <w:pStyle w:val="Heading3"/>
          </w:pPr>
          <w:bookmarkStart w:id="60" w:name="_Toc152258682"/>
          <w:r w:rsidRPr="003F60C5">
            <w:t>East</w:t>
          </w:r>
          <w:r w:rsidR="009D2D24" w:rsidRPr="003F60C5">
            <w:t xml:space="preserve"> London</w:t>
          </w:r>
          <w:bookmarkEnd w:id="60"/>
        </w:p>
        <w:p w14:paraId="5828D94D" w14:textId="70F0E683" w:rsidR="00933204" w:rsidRPr="003F60C5" w:rsidRDefault="00933204" w:rsidP="00933204">
          <w:pPr>
            <w:pStyle w:val="Heading4"/>
          </w:pPr>
          <w:r w:rsidRPr="003F60C5">
            <w:t>Devolution and government</w:t>
          </w:r>
        </w:p>
        <w:p w14:paraId="1E2B3F67" w14:textId="129F92A9" w:rsidR="00A9112D" w:rsidRPr="003F60C5" w:rsidRDefault="00A9112D" w:rsidP="00A9112D">
          <w:pPr>
            <w:pStyle w:val="ListParagraph"/>
            <w:numPr>
              <w:ilvl w:val="0"/>
              <w:numId w:val="9"/>
            </w:numPr>
            <w:rPr>
              <w:rStyle w:val="normaltextrun"/>
              <w:lang w:val="en-GB"/>
            </w:rPr>
          </w:pPr>
          <w:r w:rsidRPr="003F60C5">
            <w:rPr>
              <w:lang w:val="en-GB"/>
            </w:rPr>
            <w:t xml:space="preserve">Decision-makers in the East of London are the most likely to think that building affordable housing </w:t>
          </w:r>
          <w:r w:rsidR="00D43E5F" w:rsidRPr="003F60C5">
            <w:rPr>
              <w:lang w:val="en-GB"/>
            </w:rPr>
            <w:t>is</w:t>
          </w:r>
          <w:r w:rsidRPr="003F60C5">
            <w:rPr>
              <w:lang w:val="en-GB"/>
            </w:rPr>
            <w:t xml:space="preserve"> a </w:t>
          </w:r>
          <w:r w:rsidR="00D43E5F" w:rsidRPr="003F60C5">
            <w:rPr>
              <w:lang w:val="en-GB"/>
            </w:rPr>
            <w:t xml:space="preserve">key </w:t>
          </w:r>
          <w:r w:rsidRPr="003F60C5">
            <w:rPr>
              <w:lang w:val="en-GB"/>
            </w:rPr>
            <w:t xml:space="preserve">priority for </w:t>
          </w:r>
          <w:r w:rsidR="00D43E5F" w:rsidRPr="003F60C5">
            <w:rPr>
              <w:lang w:val="en-GB"/>
            </w:rPr>
            <w:t xml:space="preserve">investing the revenue from </w:t>
          </w:r>
          <w:r w:rsidRPr="003F60C5">
            <w:rPr>
              <w:lang w:val="en-GB"/>
            </w:rPr>
            <w:t xml:space="preserve">business rates </w:t>
          </w:r>
          <w:r w:rsidR="00FF367D" w:rsidRPr="003F60C5">
            <w:rPr>
              <w:rStyle w:val="normaltextrun"/>
              <w:color w:val="000000"/>
              <w:shd w:val="clear" w:color="auto" w:fill="FFFFFF"/>
              <w:lang w:val="en-GB"/>
            </w:rPr>
            <w:t>(21% Central, 31% East, 21% South, 23% West).</w:t>
          </w:r>
        </w:p>
        <w:p w14:paraId="0E3A0C9A" w14:textId="56870C34" w:rsidR="007469F2" w:rsidRPr="003F60C5" w:rsidRDefault="007469F2" w:rsidP="007469F2">
          <w:pPr>
            <w:pStyle w:val="Heading4"/>
            <w:rPr>
              <w:rStyle w:val="normaltextrun"/>
            </w:rPr>
          </w:pPr>
          <w:r w:rsidRPr="003F60C5">
            <w:rPr>
              <w:rStyle w:val="normaltextrun"/>
            </w:rPr>
            <w:t>Skills and training</w:t>
          </w:r>
        </w:p>
        <w:p w14:paraId="04E7B44A" w14:textId="06CC4DC2" w:rsidR="00947509" w:rsidRPr="003F60C5" w:rsidRDefault="00947509" w:rsidP="00A9112D">
          <w:pPr>
            <w:pStyle w:val="ListParagraph"/>
            <w:numPr>
              <w:ilvl w:val="0"/>
              <w:numId w:val="9"/>
            </w:numPr>
            <w:rPr>
              <w:rStyle w:val="eop"/>
              <w:lang w:val="en-GB"/>
            </w:rPr>
          </w:pPr>
          <w:r w:rsidRPr="003F60C5">
            <w:rPr>
              <w:rStyle w:val="normaltextrun"/>
              <w:color w:val="000000"/>
              <w:shd w:val="clear" w:color="auto" w:fill="FFFFFF"/>
              <w:lang w:val="en-GB"/>
            </w:rPr>
            <w:t xml:space="preserve">When thinking about their workforce challenges for the next 12 months, those in the East of London are the most concerned about skills shortages in their current staff (15% Central, 23% East, 13% South, 16% West) or about staff ill with COVID-19 (5% Central, 14% East, 9% South, 8% West). </w:t>
          </w:r>
          <w:r w:rsidRPr="003F60C5">
            <w:rPr>
              <w:rStyle w:val="eop"/>
              <w:color w:val="000000"/>
              <w:shd w:val="clear" w:color="auto" w:fill="FFFFFF"/>
              <w:lang w:val="en-GB"/>
            </w:rPr>
            <w:t> </w:t>
          </w:r>
        </w:p>
        <w:p w14:paraId="62A60859" w14:textId="315D2E31" w:rsidR="007F5D7D" w:rsidRPr="003F60C5" w:rsidRDefault="007F5D7D" w:rsidP="00A9112D">
          <w:pPr>
            <w:pStyle w:val="ListParagraph"/>
            <w:numPr>
              <w:ilvl w:val="0"/>
              <w:numId w:val="9"/>
            </w:numPr>
            <w:rPr>
              <w:rStyle w:val="eop"/>
              <w:lang w:val="en-GB"/>
            </w:rPr>
          </w:pPr>
          <w:r w:rsidRPr="003F60C5">
            <w:rPr>
              <w:rStyle w:val="eop"/>
              <w:color w:val="000000"/>
              <w:shd w:val="clear" w:color="auto" w:fill="FFFFFF"/>
              <w:lang w:val="en-GB"/>
            </w:rPr>
            <w:t>Businesses in East London are the most likely to be facing skills challenges among their current workforce (</w:t>
          </w:r>
          <w:r w:rsidR="000A18C5" w:rsidRPr="003F60C5">
            <w:rPr>
              <w:rStyle w:val="eop"/>
              <w:color w:val="000000"/>
              <w:shd w:val="clear" w:color="auto" w:fill="FFFFFF"/>
              <w:lang w:val="en-GB"/>
            </w:rPr>
            <w:t xml:space="preserve">74% Central, 82% </w:t>
          </w:r>
          <w:r w:rsidR="00C82961" w:rsidRPr="003F60C5">
            <w:rPr>
              <w:rStyle w:val="eop"/>
              <w:color w:val="000000"/>
              <w:shd w:val="clear" w:color="auto" w:fill="FFFFFF"/>
              <w:lang w:val="en-GB"/>
            </w:rPr>
            <w:t>East, 75% South, 76% West)</w:t>
          </w:r>
          <w:r w:rsidR="006F62F2" w:rsidRPr="003F60C5">
            <w:rPr>
              <w:rStyle w:val="eop"/>
              <w:color w:val="000000"/>
              <w:shd w:val="clear" w:color="auto" w:fill="FFFFFF"/>
              <w:lang w:val="en-GB"/>
            </w:rPr>
            <w:t xml:space="preserve">. </w:t>
          </w:r>
          <w:r w:rsidR="00CC5A74" w:rsidRPr="003F60C5">
            <w:rPr>
              <w:rStyle w:val="eop"/>
              <w:color w:val="000000"/>
              <w:shd w:val="clear" w:color="auto" w:fill="FFFFFF"/>
              <w:lang w:val="en-GB"/>
            </w:rPr>
            <w:t xml:space="preserve">In particular, the most common skills challenges in East London are commercial awareness (17% Central, 24% East, 21% South, 18% West) and management/ interpersonal skills (22% Central, 24% East, </w:t>
          </w:r>
          <w:r w:rsidR="00A66E42" w:rsidRPr="003F60C5">
            <w:rPr>
              <w:rStyle w:val="eop"/>
              <w:color w:val="000000"/>
              <w:shd w:val="clear" w:color="auto" w:fill="FFFFFF"/>
              <w:lang w:val="en-GB"/>
            </w:rPr>
            <w:t xml:space="preserve">16% South, 15% West). </w:t>
          </w:r>
        </w:p>
        <w:p w14:paraId="50E0479E" w14:textId="77777777" w:rsidR="007469F2" w:rsidRPr="003F60C5" w:rsidRDefault="007469F2" w:rsidP="007469F2">
          <w:pPr>
            <w:pStyle w:val="Heading4"/>
            <w:rPr>
              <w:rStyle w:val="normaltextrun"/>
            </w:rPr>
          </w:pPr>
          <w:r w:rsidRPr="003F60C5">
            <w:rPr>
              <w:rStyle w:val="normaltextrun"/>
            </w:rPr>
            <w:t>Recruitment</w:t>
          </w:r>
        </w:p>
        <w:p w14:paraId="472869FD" w14:textId="77777777" w:rsidR="007469F2" w:rsidRPr="003F60C5" w:rsidRDefault="007469F2" w:rsidP="007469F2">
          <w:pPr>
            <w:pStyle w:val="ListParagraph"/>
            <w:numPr>
              <w:ilvl w:val="0"/>
              <w:numId w:val="9"/>
            </w:numPr>
            <w:rPr>
              <w:rStyle w:val="normaltextrun"/>
              <w:lang w:val="en-GB"/>
            </w:rPr>
          </w:pPr>
          <w:r w:rsidRPr="003F60C5">
            <w:rPr>
              <w:rStyle w:val="normaltextrun"/>
              <w:color w:val="000000"/>
              <w:shd w:val="clear" w:color="auto" w:fill="FFFFFF"/>
              <w:lang w:val="en-GB"/>
            </w:rPr>
            <w:t xml:space="preserve">East London (a similar level to South London businesses) businesses are least likely to say that they </w:t>
          </w:r>
          <w:r w:rsidRPr="003F60C5">
            <w:rPr>
              <w:rStyle w:val="normaltextrun"/>
              <w:i/>
              <w:iCs/>
              <w:color w:val="000000"/>
              <w:shd w:val="clear" w:color="auto" w:fill="FFFFFF"/>
              <w:lang w:val="en-GB"/>
            </w:rPr>
            <w:t>did not</w:t>
          </w:r>
          <w:r w:rsidRPr="003F60C5">
            <w:rPr>
              <w:rStyle w:val="normaltextrun"/>
              <w:color w:val="000000"/>
              <w:shd w:val="clear" w:color="auto" w:fill="FFFFFF"/>
              <w:lang w:val="en-GB"/>
            </w:rPr>
            <w:t xml:space="preserve"> have difficulties in recruiting staff (29% Central, 15% East, 16% South, 29% West). Those in East London are also far more likely than other regions to report that they have difficulties in recruiting staff for professional/managerial roles (33% Central, 43% East, 31% South, 31% West).</w:t>
          </w:r>
        </w:p>
        <w:p w14:paraId="7476F6D5" w14:textId="77777777" w:rsidR="007469F2" w:rsidRPr="003F60C5" w:rsidRDefault="007469F2" w:rsidP="007469F2">
          <w:pPr>
            <w:pStyle w:val="ListParagraph"/>
            <w:numPr>
              <w:ilvl w:val="0"/>
              <w:numId w:val="9"/>
            </w:numPr>
            <w:rPr>
              <w:rStyle w:val="normaltextrun"/>
              <w:lang w:val="en-GB"/>
            </w:rPr>
          </w:pPr>
          <w:r w:rsidRPr="003F60C5">
            <w:rPr>
              <w:rStyle w:val="normaltextrun"/>
              <w:color w:val="000000"/>
              <w:shd w:val="clear" w:color="auto" w:fill="FFFFFF"/>
              <w:lang w:val="en-GB"/>
            </w:rPr>
            <w:t>Those in East London are much more likely than other regions to report that the main difficulty in recruiting staff over the last 12 months was that they lacked CV writing/ interviewing skills (9% Central, 31% East, 18% South, 18% West).</w:t>
          </w:r>
        </w:p>
        <w:p w14:paraId="05B4CD3D" w14:textId="77777777" w:rsidR="00FA7A29" w:rsidRPr="003F60C5" w:rsidRDefault="00FA7A29" w:rsidP="00FA7A29">
          <w:pPr>
            <w:pStyle w:val="Heading4"/>
            <w:rPr>
              <w:rStyle w:val="normaltextrun"/>
            </w:rPr>
          </w:pPr>
          <w:r w:rsidRPr="003F60C5">
            <w:rPr>
              <w:rStyle w:val="normaltextrun"/>
            </w:rPr>
            <w:lastRenderedPageBreak/>
            <w:t>Apprenticeships</w:t>
          </w:r>
        </w:p>
        <w:p w14:paraId="043242DA" w14:textId="77777777" w:rsidR="00FA7A29" w:rsidRPr="003F60C5" w:rsidRDefault="00FA7A29" w:rsidP="00FA7A29">
          <w:pPr>
            <w:pStyle w:val="ListParagraph"/>
            <w:numPr>
              <w:ilvl w:val="0"/>
              <w:numId w:val="9"/>
            </w:numPr>
            <w:rPr>
              <w:rStyle w:val="normaltextrun"/>
              <w:lang w:val="en-GB"/>
            </w:rPr>
          </w:pPr>
          <w:r w:rsidRPr="003F60C5">
            <w:rPr>
              <w:rStyle w:val="normaltextrun"/>
              <w:color w:val="000000"/>
              <w:shd w:val="clear" w:color="auto" w:fill="FFFFFF"/>
              <w:lang w:val="en-GB"/>
            </w:rPr>
            <w:t>Decision-makers in East London are far more likely to find that a barrier to their business making more use of apprenticeships is that they do not enable workers to be efficiently trained (6% Central, 19% East, 9% South, 11% West).</w:t>
          </w:r>
        </w:p>
        <w:p w14:paraId="1B573358" w14:textId="040F1324" w:rsidR="007469F2" w:rsidRPr="003F60C5" w:rsidRDefault="00B61ED7" w:rsidP="00B61ED7">
          <w:pPr>
            <w:pStyle w:val="Heading4"/>
            <w:rPr>
              <w:rStyle w:val="eop"/>
            </w:rPr>
          </w:pPr>
          <w:r w:rsidRPr="003F60C5">
            <w:rPr>
              <w:rStyle w:val="eop"/>
            </w:rPr>
            <w:t>London’s business environment</w:t>
          </w:r>
        </w:p>
        <w:p w14:paraId="52874DA5" w14:textId="712B0897" w:rsidR="002531E9" w:rsidRPr="003F60C5" w:rsidRDefault="002531E9" w:rsidP="002531E9">
          <w:pPr>
            <w:pStyle w:val="ListParagraph"/>
            <w:numPr>
              <w:ilvl w:val="0"/>
              <w:numId w:val="9"/>
            </w:numPr>
            <w:rPr>
              <w:rStyle w:val="normaltextrun"/>
              <w:lang w:val="en-GB"/>
            </w:rPr>
          </w:pPr>
          <w:r w:rsidRPr="003F60C5">
            <w:rPr>
              <w:rStyle w:val="eop"/>
              <w:color w:val="000000"/>
              <w:shd w:val="clear" w:color="auto" w:fill="FFFFFF"/>
              <w:lang w:val="en-GB"/>
            </w:rPr>
            <w:t xml:space="preserve">In response to rises </w:t>
          </w:r>
          <w:r w:rsidR="00015EA5" w:rsidRPr="003F60C5">
            <w:rPr>
              <w:rStyle w:val="eop"/>
              <w:color w:val="000000"/>
              <w:shd w:val="clear" w:color="auto" w:fill="FFFFFF"/>
              <w:lang w:val="en-GB"/>
            </w:rPr>
            <w:t xml:space="preserve">in </w:t>
          </w:r>
          <w:r w:rsidRPr="003F60C5">
            <w:rPr>
              <w:rStyle w:val="eop"/>
              <w:color w:val="000000"/>
              <w:shd w:val="clear" w:color="auto" w:fill="FFFFFF"/>
              <w:lang w:val="en-GB"/>
            </w:rPr>
            <w:t xml:space="preserve">inflation and the associated cost of living </w:t>
          </w:r>
          <w:r w:rsidR="00EA3692" w:rsidRPr="003F60C5">
            <w:rPr>
              <w:rStyle w:val="eop"/>
              <w:color w:val="000000"/>
              <w:shd w:val="clear" w:color="auto" w:fill="FFFFFF"/>
              <w:lang w:val="en-GB"/>
            </w:rPr>
            <w:t>crisis</w:t>
          </w:r>
          <w:r w:rsidRPr="003F60C5">
            <w:rPr>
              <w:rStyle w:val="eop"/>
              <w:color w:val="000000"/>
              <w:shd w:val="clear" w:color="auto" w:fill="FFFFFF"/>
              <w:lang w:val="en-GB"/>
            </w:rPr>
            <w:t xml:space="preserve">, those in East London are the </w:t>
          </w:r>
          <w:r w:rsidRPr="003F60C5">
            <w:rPr>
              <w:rStyle w:val="normaltextrun"/>
              <w:color w:val="000000"/>
              <w:shd w:val="clear" w:color="auto" w:fill="FFFFFF"/>
              <w:lang w:val="en-GB"/>
            </w:rPr>
            <w:t xml:space="preserve">most likely to say they are </w:t>
          </w:r>
          <w:r w:rsidR="00EF7EA8" w:rsidRPr="003F60C5">
            <w:rPr>
              <w:rStyle w:val="normaltextrun"/>
              <w:color w:val="000000"/>
              <w:shd w:val="clear" w:color="auto" w:fill="FFFFFF"/>
              <w:lang w:val="en-GB"/>
            </w:rPr>
            <w:t xml:space="preserve">taking </w:t>
          </w:r>
          <w:r w:rsidR="00AA050D" w:rsidRPr="003F60C5">
            <w:rPr>
              <w:rStyle w:val="normaltextrun"/>
              <w:color w:val="000000"/>
              <w:shd w:val="clear" w:color="auto" w:fill="FFFFFF"/>
              <w:lang w:val="en-GB"/>
            </w:rPr>
            <w:t xml:space="preserve">any action (72% Central, 85% East, 82% South, 79% West). In particular, they are the most likely region to </w:t>
          </w:r>
          <w:r w:rsidRPr="003F60C5">
            <w:rPr>
              <w:rStyle w:val="normaltextrun"/>
              <w:color w:val="000000"/>
              <w:shd w:val="clear" w:color="auto" w:fill="FFFFFF"/>
              <w:lang w:val="en-GB"/>
            </w:rPr>
            <w:t>reduc</w:t>
          </w:r>
          <w:r w:rsidR="00AA050D" w:rsidRPr="003F60C5">
            <w:rPr>
              <w:rStyle w:val="normaltextrun"/>
              <w:color w:val="000000"/>
              <w:shd w:val="clear" w:color="auto" w:fill="FFFFFF"/>
              <w:lang w:val="en-GB"/>
            </w:rPr>
            <w:t>e</w:t>
          </w:r>
          <w:r w:rsidRPr="003F60C5">
            <w:rPr>
              <w:rStyle w:val="normaltextrun"/>
              <w:color w:val="000000"/>
              <w:shd w:val="clear" w:color="auto" w:fill="FFFFFF"/>
              <w:lang w:val="en-GB"/>
            </w:rPr>
            <w:t xml:space="preserve"> prices (7% Central, 18% East, 14% South, 13% West)</w:t>
          </w:r>
          <w:r w:rsidR="009B677C" w:rsidRPr="003F60C5">
            <w:rPr>
              <w:rStyle w:val="normaltextrun"/>
              <w:color w:val="000000"/>
              <w:shd w:val="clear" w:color="auto" w:fill="FFFFFF"/>
              <w:lang w:val="en-GB"/>
            </w:rPr>
            <w:t>, increas</w:t>
          </w:r>
          <w:r w:rsidR="00EA3692" w:rsidRPr="003F60C5">
            <w:rPr>
              <w:rStyle w:val="normaltextrun"/>
              <w:color w:val="000000"/>
              <w:shd w:val="clear" w:color="auto" w:fill="FFFFFF"/>
              <w:lang w:val="en-GB"/>
            </w:rPr>
            <w:t>e</w:t>
          </w:r>
          <w:r w:rsidR="009B677C" w:rsidRPr="003F60C5">
            <w:rPr>
              <w:rStyle w:val="normaltextrun"/>
              <w:color w:val="000000"/>
              <w:shd w:val="clear" w:color="auto" w:fill="FFFFFF"/>
              <w:lang w:val="en-GB"/>
            </w:rPr>
            <w:t xml:space="preserve"> investment (</w:t>
          </w:r>
          <w:r w:rsidR="00924224" w:rsidRPr="003F60C5">
            <w:rPr>
              <w:rStyle w:val="normaltextrun"/>
              <w:color w:val="000000"/>
              <w:shd w:val="clear" w:color="auto" w:fill="FFFFFF"/>
              <w:lang w:val="en-GB"/>
            </w:rPr>
            <w:t>7% Central, 18% East, 9% South, 8% West),</w:t>
          </w:r>
          <w:r w:rsidRPr="003F60C5">
            <w:rPr>
              <w:rStyle w:val="normaltextrun"/>
              <w:color w:val="000000"/>
              <w:shd w:val="clear" w:color="auto" w:fill="FFFFFF"/>
              <w:lang w:val="en-GB"/>
            </w:rPr>
            <w:t xml:space="preserve"> or introdu</w:t>
          </w:r>
          <w:r w:rsidR="00AA050D" w:rsidRPr="003F60C5">
            <w:rPr>
              <w:rStyle w:val="normaltextrun"/>
              <w:color w:val="000000"/>
              <w:shd w:val="clear" w:color="auto" w:fill="FFFFFF"/>
              <w:lang w:val="en-GB"/>
            </w:rPr>
            <w:t>ce</w:t>
          </w:r>
          <w:r w:rsidRPr="003F60C5">
            <w:rPr>
              <w:rStyle w:val="normaltextrun"/>
              <w:color w:val="000000"/>
              <w:shd w:val="clear" w:color="auto" w:fill="FFFFFF"/>
              <w:lang w:val="en-GB"/>
            </w:rPr>
            <w:t xml:space="preserve"> new lines (16% Central, 26% East, 20% South, 14% West).</w:t>
          </w:r>
        </w:p>
        <w:p w14:paraId="5781DE8A" w14:textId="201242A0" w:rsidR="00466E93" w:rsidRPr="003F60C5" w:rsidRDefault="00466E93" w:rsidP="002531E9">
          <w:pPr>
            <w:pStyle w:val="ListParagraph"/>
            <w:numPr>
              <w:ilvl w:val="0"/>
              <w:numId w:val="9"/>
            </w:numPr>
            <w:rPr>
              <w:lang w:val="en-GB"/>
            </w:rPr>
          </w:pPr>
          <w:r w:rsidRPr="003F60C5">
            <w:rPr>
              <w:rStyle w:val="normaltextrun"/>
              <w:color w:val="000000"/>
              <w:shd w:val="clear" w:color="auto" w:fill="FFFFFF"/>
              <w:lang w:val="en-GB"/>
            </w:rPr>
            <w:t xml:space="preserve">Those in East London are also the most likely to take some form of workforce action in response to the cost of living </w:t>
          </w:r>
          <w:r w:rsidR="00EA3692" w:rsidRPr="003F60C5">
            <w:rPr>
              <w:rStyle w:val="normaltextrun"/>
              <w:color w:val="000000"/>
              <w:shd w:val="clear" w:color="auto" w:fill="FFFFFF"/>
              <w:lang w:val="en-GB"/>
            </w:rPr>
            <w:t xml:space="preserve">crisis </w:t>
          </w:r>
          <w:r w:rsidRPr="003F60C5">
            <w:rPr>
              <w:rStyle w:val="normaltextrun"/>
              <w:color w:val="000000"/>
              <w:shd w:val="clear" w:color="auto" w:fill="FFFFFF"/>
              <w:lang w:val="en-GB"/>
            </w:rPr>
            <w:t xml:space="preserve">(60% Central, 69% East, 62% South, 57% West). They are </w:t>
          </w:r>
          <w:r w:rsidR="00404B9E" w:rsidRPr="003F60C5">
            <w:rPr>
              <w:rStyle w:val="normaltextrun"/>
              <w:color w:val="000000"/>
              <w:shd w:val="clear" w:color="auto" w:fill="FFFFFF"/>
              <w:lang w:val="en-GB"/>
            </w:rPr>
            <w:t xml:space="preserve">the most likely to say they have/ plan to increase </w:t>
          </w:r>
          <w:r w:rsidR="0068092A" w:rsidRPr="003F60C5">
            <w:rPr>
              <w:rStyle w:val="normaltextrun"/>
              <w:color w:val="000000"/>
              <w:shd w:val="clear" w:color="auto" w:fill="FFFFFF"/>
              <w:lang w:val="en-GB"/>
            </w:rPr>
            <w:t>wages/ incentive schemes as a result</w:t>
          </w:r>
          <w:r w:rsidR="00404B9E" w:rsidRPr="003F60C5">
            <w:rPr>
              <w:lang w:val="en-GB"/>
            </w:rPr>
            <w:t xml:space="preserve"> (27% Central, 31% East, 25% South, 17% West).</w:t>
          </w:r>
        </w:p>
        <w:p w14:paraId="6AB6A60B" w14:textId="183EE101" w:rsidR="00DC2790" w:rsidRPr="003F60C5" w:rsidRDefault="00DC2790" w:rsidP="002531E9">
          <w:pPr>
            <w:pStyle w:val="ListParagraph"/>
            <w:numPr>
              <w:ilvl w:val="0"/>
              <w:numId w:val="9"/>
            </w:numPr>
            <w:rPr>
              <w:rStyle w:val="normaltextrun"/>
              <w:lang w:val="en-GB"/>
            </w:rPr>
          </w:pPr>
          <w:r w:rsidRPr="003F60C5">
            <w:rPr>
              <w:lang w:val="en-GB"/>
            </w:rPr>
            <w:t>Consistent with their higher levels of action, those in East London are also the most likely to be doing at least one listed diversity, equality, and inclusion activity</w:t>
          </w:r>
          <w:r w:rsidR="00107DAE" w:rsidRPr="003F60C5">
            <w:rPr>
              <w:lang w:val="en-GB"/>
            </w:rPr>
            <w:t xml:space="preserve"> </w:t>
          </w:r>
          <w:r w:rsidR="00107DAE" w:rsidRPr="003F60C5">
            <w:rPr>
              <w:rStyle w:val="normaltextrun"/>
              <w:color w:val="000000"/>
              <w:shd w:val="clear" w:color="auto" w:fill="FFFFFF"/>
              <w:lang w:val="en-GB"/>
            </w:rPr>
            <w:t xml:space="preserve">(64% Central, 70% East, 55% South, 53% West). </w:t>
          </w:r>
        </w:p>
        <w:p w14:paraId="1D68E95C" w14:textId="5F981CA9" w:rsidR="00FA7A29" w:rsidRPr="003F60C5" w:rsidRDefault="00FA7A29" w:rsidP="00FA7A29">
          <w:pPr>
            <w:pStyle w:val="Heading4"/>
            <w:rPr>
              <w:rStyle w:val="normaltextrun"/>
            </w:rPr>
          </w:pPr>
          <w:r w:rsidRPr="003F60C5">
            <w:rPr>
              <w:rStyle w:val="normaltextrun"/>
            </w:rPr>
            <w:t xml:space="preserve">Crime </w:t>
          </w:r>
        </w:p>
        <w:p w14:paraId="57D86F17" w14:textId="3DC2DFC4" w:rsidR="00762000" w:rsidRPr="003F60C5" w:rsidRDefault="000F4AC1" w:rsidP="002531E9">
          <w:pPr>
            <w:pStyle w:val="ListParagraph"/>
            <w:numPr>
              <w:ilvl w:val="0"/>
              <w:numId w:val="9"/>
            </w:numPr>
            <w:rPr>
              <w:rStyle w:val="normaltextrun"/>
              <w:lang w:val="en-GB"/>
            </w:rPr>
          </w:pPr>
          <w:r w:rsidRPr="003F60C5">
            <w:rPr>
              <w:rStyle w:val="normaltextrun"/>
              <w:color w:val="000000"/>
              <w:shd w:val="clear" w:color="auto" w:fill="FFFFFF"/>
              <w:lang w:val="en-GB"/>
            </w:rPr>
            <w:t>D</w:t>
          </w:r>
          <w:r w:rsidR="00762000" w:rsidRPr="003F60C5">
            <w:rPr>
              <w:rStyle w:val="normaltextrun"/>
              <w:color w:val="000000"/>
              <w:shd w:val="clear" w:color="auto" w:fill="FFFFFF"/>
              <w:lang w:val="en-GB"/>
            </w:rPr>
            <w:t>ecision-makers in East London businesses are far more likely than other regions to report their business has directly experienced an incident of crime in the last 12 months</w:t>
          </w:r>
          <w:r w:rsidR="00762000" w:rsidRPr="003F60C5">
            <w:rPr>
              <w:color w:val="000000"/>
              <w:shd w:val="clear" w:color="auto" w:fill="FFFFFF"/>
              <w:lang w:val="en-GB"/>
            </w:rPr>
            <w:t xml:space="preserve"> </w:t>
          </w:r>
          <w:r w:rsidR="00762000" w:rsidRPr="003F60C5">
            <w:rPr>
              <w:rStyle w:val="normaltextrun"/>
              <w:color w:val="000000"/>
              <w:shd w:val="clear" w:color="auto" w:fill="FFFFFF"/>
              <w:lang w:val="en-GB"/>
            </w:rPr>
            <w:t>(17% Central, 31% East, 17% South, 19% East).</w:t>
          </w:r>
          <w:r w:rsidR="00E06E4E" w:rsidRPr="003F60C5">
            <w:rPr>
              <w:rStyle w:val="normaltextrun"/>
              <w:color w:val="000000"/>
              <w:shd w:val="clear" w:color="auto" w:fill="FFFFFF"/>
              <w:lang w:val="en-GB"/>
            </w:rPr>
            <w:t xml:space="preserve"> Of those who have experienced an incident, half say it was </w:t>
          </w:r>
          <w:r w:rsidR="001A3A76" w:rsidRPr="003F60C5">
            <w:rPr>
              <w:rStyle w:val="normaltextrun"/>
              <w:color w:val="000000"/>
              <w:shd w:val="clear" w:color="auto" w:fill="FFFFFF"/>
              <w:lang w:val="en-GB"/>
            </w:rPr>
            <w:t xml:space="preserve">theft (52%) or </w:t>
          </w:r>
          <w:r w:rsidR="00E06E4E" w:rsidRPr="003F60C5">
            <w:rPr>
              <w:rStyle w:val="normaltextrun"/>
              <w:color w:val="000000"/>
              <w:shd w:val="clear" w:color="auto" w:fill="FFFFFF"/>
              <w:lang w:val="en-GB"/>
            </w:rPr>
            <w:t>physical damage to goods/ property (48%)</w:t>
          </w:r>
          <w:r w:rsidR="00213F37" w:rsidRPr="003F60C5">
            <w:rPr>
              <w:rStyle w:val="normaltextrun"/>
              <w:color w:val="000000"/>
              <w:shd w:val="clear" w:color="auto" w:fill="FFFFFF"/>
              <w:lang w:val="en-GB"/>
            </w:rPr>
            <w:t xml:space="preserve"> and a</w:t>
          </w:r>
          <w:r w:rsidR="00E06E4E" w:rsidRPr="003F60C5">
            <w:rPr>
              <w:rStyle w:val="normaltextrun"/>
              <w:color w:val="000000"/>
              <w:shd w:val="clear" w:color="auto" w:fill="FFFFFF"/>
              <w:lang w:val="en-GB"/>
            </w:rPr>
            <w:t xml:space="preserve"> </w:t>
          </w:r>
          <w:r w:rsidR="001A3A76" w:rsidRPr="003F60C5">
            <w:rPr>
              <w:rStyle w:val="normaltextrun"/>
              <w:color w:val="000000"/>
              <w:shd w:val="clear" w:color="auto" w:fill="FFFFFF"/>
              <w:lang w:val="en-GB"/>
            </w:rPr>
            <w:t>fifth (20%) say it was related to corruption.</w:t>
          </w:r>
        </w:p>
        <w:p w14:paraId="6B275DA9" w14:textId="1800E5F8" w:rsidR="007C2492" w:rsidRPr="003F60C5" w:rsidRDefault="00805BBD" w:rsidP="002531E9">
          <w:pPr>
            <w:pStyle w:val="ListParagraph"/>
            <w:numPr>
              <w:ilvl w:val="0"/>
              <w:numId w:val="9"/>
            </w:numPr>
            <w:rPr>
              <w:rStyle w:val="normaltextrun"/>
              <w:lang w:val="en-GB"/>
            </w:rPr>
          </w:pPr>
          <w:r w:rsidRPr="003F60C5">
            <w:rPr>
              <w:rStyle w:val="normaltextrun"/>
              <w:color w:val="000000"/>
              <w:shd w:val="clear" w:color="auto" w:fill="FFFFFF"/>
              <w:lang w:val="en-GB"/>
            </w:rPr>
            <w:t>They are the most likely to have taken some form of action to reduce their vulnerability to crime (71% Central, 85% East, 73% South, 76% West), and t</w:t>
          </w:r>
          <w:r w:rsidR="007C2492" w:rsidRPr="003F60C5">
            <w:rPr>
              <w:rStyle w:val="normaltextrun"/>
              <w:color w:val="000000"/>
              <w:shd w:val="clear" w:color="auto" w:fill="FFFFFF"/>
              <w:lang w:val="en-GB"/>
            </w:rPr>
            <w:t>wo fifths of businesses in East London have installed security measures to reduce their vulnerability to crime</w:t>
          </w:r>
          <w:r w:rsidR="00EF5542" w:rsidRPr="003F60C5">
            <w:rPr>
              <w:lang w:val="en-GB"/>
            </w:rPr>
            <w:t xml:space="preserve"> </w:t>
          </w:r>
          <w:r w:rsidR="00EF5542" w:rsidRPr="003F60C5">
            <w:rPr>
              <w:rStyle w:val="normaltextrun"/>
              <w:color w:val="000000"/>
              <w:shd w:val="clear" w:color="auto" w:fill="FFFFFF"/>
              <w:lang w:val="en-GB"/>
            </w:rPr>
            <w:t>(30% Central, 40% East, 32% South, 24% West).</w:t>
          </w:r>
        </w:p>
        <w:p w14:paraId="163843E4" w14:textId="7046880E" w:rsidR="009C7809" w:rsidRPr="003F60C5" w:rsidRDefault="009C7809" w:rsidP="002531E9">
          <w:pPr>
            <w:pStyle w:val="ListParagraph"/>
            <w:numPr>
              <w:ilvl w:val="0"/>
              <w:numId w:val="9"/>
            </w:numPr>
            <w:rPr>
              <w:rStyle w:val="normaltextrun"/>
              <w:lang w:val="en-GB"/>
            </w:rPr>
          </w:pPr>
          <w:r w:rsidRPr="003F60C5">
            <w:rPr>
              <w:rStyle w:val="normaltextrun"/>
              <w:color w:val="000000"/>
              <w:shd w:val="clear" w:color="auto" w:fill="FFFFFF"/>
              <w:lang w:val="en-GB"/>
            </w:rPr>
            <w:t xml:space="preserve">However, they are the least likely to think greater resources for police </w:t>
          </w:r>
          <w:r w:rsidR="009839DF" w:rsidRPr="003F60C5">
            <w:rPr>
              <w:rStyle w:val="normaltextrun"/>
              <w:color w:val="000000"/>
              <w:shd w:val="clear" w:color="auto" w:fill="FFFFFF"/>
              <w:lang w:val="en-GB"/>
            </w:rPr>
            <w:t xml:space="preserve">would reduce the likelihood of crime (51% Central, 42% East, 50% South, 47% West). </w:t>
          </w:r>
          <w:r w:rsidR="008F78A0" w:rsidRPr="003F60C5">
            <w:rPr>
              <w:rStyle w:val="normaltextrun"/>
              <w:color w:val="000000"/>
              <w:shd w:val="clear" w:color="auto" w:fill="FFFFFF"/>
              <w:lang w:val="en-GB"/>
            </w:rPr>
            <w:t>Rather, they are the most likely to think more information for businesses to better protect themselves would help (20% Central, 29% E</w:t>
          </w:r>
          <w:r w:rsidR="00EB2D77" w:rsidRPr="003F60C5">
            <w:rPr>
              <w:rStyle w:val="normaltextrun"/>
              <w:color w:val="000000"/>
              <w:shd w:val="clear" w:color="auto" w:fill="FFFFFF"/>
              <w:lang w:val="en-GB"/>
            </w:rPr>
            <w:t>ast, 20% South, 24% West).</w:t>
          </w:r>
          <w:r w:rsidR="008F78A0" w:rsidRPr="003F60C5">
            <w:rPr>
              <w:rStyle w:val="normaltextrun"/>
              <w:color w:val="000000"/>
              <w:shd w:val="clear" w:color="auto" w:fill="FFFFFF"/>
              <w:lang w:val="en-GB"/>
            </w:rPr>
            <w:t xml:space="preserve"> </w:t>
          </w:r>
        </w:p>
        <w:p w14:paraId="641A586A" w14:textId="30DDBFC5" w:rsidR="009D2D24" w:rsidRPr="003F60C5" w:rsidRDefault="009D2D24" w:rsidP="009D2D24">
          <w:pPr>
            <w:pStyle w:val="Heading3"/>
          </w:pPr>
          <w:bookmarkStart w:id="61" w:name="_Toc152258683"/>
          <w:r w:rsidRPr="003F60C5">
            <w:t>South London</w:t>
          </w:r>
          <w:bookmarkEnd w:id="61"/>
        </w:p>
        <w:p w14:paraId="4147C5AF" w14:textId="03788C5B" w:rsidR="00E23A2C" w:rsidRPr="003F60C5" w:rsidRDefault="00E23A2C" w:rsidP="00E23A2C">
          <w:pPr>
            <w:pStyle w:val="Heading4"/>
          </w:pPr>
          <w:r w:rsidRPr="003F60C5">
            <w:t>Skills and training</w:t>
          </w:r>
        </w:p>
        <w:p w14:paraId="1F651F02" w14:textId="54DE3BA6" w:rsidR="00ED6B10" w:rsidRPr="003F60C5" w:rsidRDefault="00ED6B10">
          <w:pPr>
            <w:pStyle w:val="ListParagraph"/>
            <w:numPr>
              <w:ilvl w:val="0"/>
              <w:numId w:val="9"/>
            </w:numPr>
            <w:rPr>
              <w:lang w:val="en-GB"/>
            </w:rPr>
          </w:pPr>
          <w:r w:rsidRPr="003F60C5">
            <w:rPr>
              <w:lang w:val="en-GB"/>
            </w:rPr>
            <w:t>Although one of the top challenges overall, those in South London are the least likely to say that staff retention will be a workforce challenge for their business over the next 12 months (29% Central, 23% East, 18% South, 29% West).</w:t>
          </w:r>
        </w:p>
        <w:p w14:paraId="4766F73F" w14:textId="04B07E5D" w:rsidR="00811765" w:rsidRPr="003F60C5" w:rsidRDefault="00811765">
          <w:pPr>
            <w:pStyle w:val="ListParagraph"/>
            <w:numPr>
              <w:ilvl w:val="0"/>
              <w:numId w:val="9"/>
            </w:numPr>
            <w:rPr>
              <w:rStyle w:val="eop"/>
              <w:lang w:val="en-GB"/>
            </w:rPr>
          </w:pPr>
          <w:r w:rsidRPr="003F60C5">
            <w:rPr>
              <w:lang w:val="en-GB"/>
            </w:rPr>
            <w:t xml:space="preserve">Those in the South are the least likely to face issues with </w:t>
          </w:r>
          <w:r w:rsidR="001868A7" w:rsidRPr="003F60C5">
            <w:rPr>
              <w:lang w:val="en-GB"/>
            </w:rPr>
            <w:t>their current staff’s</w:t>
          </w:r>
          <w:r w:rsidRPr="003F60C5">
            <w:rPr>
              <w:lang w:val="en-GB"/>
            </w:rPr>
            <w:t xml:space="preserve"> technical/ job-specific skills </w:t>
          </w:r>
          <w:r w:rsidR="001868A7" w:rsidRPr="003F60C5">
            <w:rPr>
              <w:rStyle w:val="eop"/>
              <w:color w:val="000000"/>
              <w:shd w:val="clear" w:color="auto" w:fill="FFFFFF"/>
              <w:lang w:val="en-GB"/>
            </w:rPr>
            <w:t>(29% Central, 22% East, 16% South, 21% West).</w:t>
          </w:r>
        </w:p>
        <w:p w14:paraId="4720AC7D" w14:textId="77777777" w:rsidR="00E23A2C" w:rsidRPr="003F60C5" w:rsidRDefault="00E23A2C" w:rsidP="00E23A2C">
          <w:pPr>
            <w:pStyle w:val="Heading4"/>
            <w:rPr>
              <w:rStyle w:val="eop"/>
            </w:rPr>
          </w:pPr>
          <w:r w:rsidRPr="003F60C5">
            <w:rPr>
              <w:rStyle w:val="eop"/>
            </w:rPr>
            <w:lastRenderedPageBreak/>
            <w:t>Recruitment</w:t>
          </w:r>
        </w:p>
        <w:p w14:paraId="4B860D5A" w14:textId="77777777" w:rsidR="00E23A2C" w:rsidRPr="003F60C5" w:rsidRDefault="00E23A2C" w:rsidP="00E23A2C">
          <w:pPr>
            <w:pStyle w:val="ListParagraph"/>
            <w:numPr>
              <w:ilvl w:val="0"/>
              <w:numId w:val="9"/>
            </w:numPr>
            <w:rPr>
              <w:rStyle w:val="normaltextrun"/>
              <w:lang w:val="en-GB"/>
            </w:rPr>
          </w:pPr>
          <w:r w:rsidRPr="003F60C5">
            <w:rPr>
              <w:rStyle w:val="normaltextrun"/>
              <w:color w:val="000000"/>
              <w:shd w:val="clear" w:color="auto" w:fill="FFFFFF"/>
              <w:lang w:val="en-GB"/>
            </w:rPr>
            <w:t>South London businesses are most likely to say that their headcount will increase over the course of the next 12 months (45% Central, 51% East, 57% South, 42% West).</w:t>
          </w:r>
        </w:p>
        <w:p w14:paraId="170AB357" w14:textId="5019F0A9" w:rsidR="00E23A2C" w:rsidRPr="003F60C5" w:rsidRDefault="00E23A2C" w:rsidP="00E23A2C">
          <w:pPr>
            <w:pStyle w:val="Heading4"/>
            <w:rPr>
              <w:rStyle w:val="eop"/>
            </w:rPr>
          </w:pPr>
          <w:r w:rsidRPr="003F60C5">
            <w:rPr>
              <w:rStyle w:val="eop"/>
            </w:rPr>
            <w:t>Sustainability strategies</w:t>
          </w:r>
        </w:p>
        <w:p w14:paraId="108EDEE9" w14:textId="77777777" w:rsidR="00E23A2C" w:rsidRPr="003F60C5" w:rsidRDefault="00E23A2C" w:rsidP="00E23A2C">
          <w:pPr>
            <w:pStyle w:val="ListParagraph"/>
            <w:numPr>
              <w:ilvl w:val="0"/>
              <w:numId w:val="9"/>
            </w:numPr>
            <w:rPr>
              <w:rStyle w:val="normaltextrun"/>
              <w:lang w:val="en-GB"/>
            </w:rPr>
          </w:pPr>
          <w:r w:rsidRPr="003F60C5">
            <w:rPr>
              <w:rStyle w:val="normaltextrun"/>
              <w:color w:val="000000"/>
              <w:shd w:val="clear" w:color="auto" w:fill="FFFFFF"/>
              <w:lang w:val="en-GB"/>
            </w:rPr>
            <w:t>Businesses in South London are more likely than any other region to cite that one of the barriers to taking more action to reducing emissions is that it is not appropriate to their business (15% Central, 21% East, 31% South, 16% West).</w:t>
          </w:r>
        </w:p>
        <w:p w14:paraId="540A3D00" w14:textId="77777777" w:rsidR="00E23A2C" w:rsidRPr="003F60C5" w:rsidRDefault="00E23A2C" w:rsidP="00E23A2C">
          <w:pPr>
            <w:pStyle w:val="ListParagraph"/>
            <w:numPr>
              <w:ilvl w:val="0"/>
              <w:numId w:val="9"/>
            </w:numPr>
            <w:rPr>
              <w:rStyle w:val="normaltextrun"/>
              <w:lang w:val="en-GB"/>
            </w:rPr>
          </w:pPr>
          <w:r w:rsidRPr="003F60C5">
            <w:rPr>
              <w:rStyle w:val="normaltextrun"/>
              <w:color w:val="000000"/>
              <w:shd w:val="clear" w:color="auto" w:fill="FFFFFF"/>
              <w:lang w:val="en-GB"/>
            </w:rPr>
            <w:t>Likewise, when asked to choose a single barrier, South London businesses were still more likely than any other region to believe that it is not appropriate for their business (10% Central, 13% East, 21% South, 11% West). Contrastingly, they are far less likely to believe that that a barrier to reducing carbon emissions is a lack of appropriate substitutes (7% Central, 10% East, 2% South, 8% West).</w:t>
          </w:r>
        </w:p>
        <w:p w14:paraId="74C061E6" w14:textId="69906CF0" w:rsidR="00E23A2C" w:rsidRPr="003F60C5" w:rsidRDefault="00E23A2C" w:rsidP="00E23A2C">
          <w:pPr>
            <w:pStyle w:val="Heading4"/>
            <w:rPr>
              <w:rStyle w:val="eop"/>
            </w:rPr>
          </w:pPr>
          <w:r w:rsidRPr="003F60C5">
            <w:rPr>
              <w:rStyle w:val="eop"/>
            </w:rPr>
            <w:t>Crime</w:t>
          </w:r>
        </w:p>
        <w:p w14:paraId="694C7D89" w14:textId="27C24994" w:rsidR="00EB3261" w:rsidRPr="003F60C5" w:rsidRDefault="00EB3261">
          <w:pPr>
            <w:pStyle w:val="ListParagraph"/>
            <w:numPr>
              <w:ilvl w:val="0"/>
              <w:numId w:val="9"/>
            </w:numPr>
            <w:rPr>
              <w:rStyle w:val="normaltextrun"/>
              <w:lang w:val="en-GB"/>
            </w:rPr>
          </w:pPr>
          <w:r w:rsidRPr="003F60C5">
            <w:rPr>
              <w:rStyle w:val="eop"/>
              <w:color w:val="000000"/>
              <w:shd w:val="clear" w:color="auto" w:fill="FFFFFF"/>
              <w:lang w:val="en-GB"/>
            </w:rPr>
            <w:t xml:space="preserve">Less than a fifth of </w:t>
          </w:r>
          <w:r w:rsidR="005D66D6" w:rsidRPr="003F60C5">
            <w:rPr>
              <w:rStyle w:val="eop"/>
              <w:color w:val="000000"/>
              <w:shd w:val="clear" w:color="auto" w:fill="FFFFFF"/>
              <w:lang w:val="en-GB"/>
            </w:rPr>
            <w:t xml:space="preserve">senior decision-makers in South London </w:t>
          </w:r>
          <w:r w:rsidRPr="003F60C5">
            <w:rPr>
              <w:rStyle w:val="eop"/>
              <w:color w:val="000000"/>
              <w:shd w:val="clear" w:color="auto" w:fill="FFFFFF"/>
              <w:lang w:val="en-GB"/>
            </w:rPr>
            <w:t xml:space="preserve">businesses </w:t>
          </w:r>
          <w:r w:rsidR="005D66D6" w:rsidRPr="003F60C5">
            <w:rPr>
              <w:rStyle w:val="eop"/>
              <w:color w:val="000000"/>
              <w:shd w:val="clear" w:color="auto" w:fill="FFFFFF"/>
              <w:lang w:val="en-GB"/>
            </w:rPr>
            <w:t xml:space="preserve">report experiencing a crime in the last 12 months </w:t>
          </w:r>
          <w:r w:rsidR="005D66D6" w:rsidRPr="003F60C5">
            <w:rPr>
              <w:rStyle w:val="normaltextrun"/>
              <w:color w:val="000000"/>
              <w:shd w:val="clear" w:color="auto" w:fill="FFFFFF"/>
              <w:lang w:val="en-GB"/>
            </w:rPr>
            <w:t xml:space="preserve">(17% Central, 31% East, 17% South, 19% East). </w:t>
          </w:r>
        </w:p>
        <w:p w14:paraId="4888C5C8" w14:textId="3D9878F8" w:rsidR="00EE20C3" w:rsidRPr="003F60C5" w:rsidRDefault="00EE20C3">
          <w:pPr>
            <w:pStyle w:val="ListParagraph"/>
            <w:numPr>
              <w:ilvl w:val="0"/>
              <w:numId w:val="9"/>
            </w:numPr>
            <w:rPr>
              <w:rStyle w:val="normaltextrun"/>
              <w:lang w:val="en-GB"/>
            </w:rPr>
          </w:pPr>
          <w:r w:rsidRPr="003F60C5">
            <w:rPr>
              <w:rStyle w:val="normaltextrun"/>
              <w:color w:val="000000"/>
              <w:shd w:val="clear" w:color="auto" w:fill="FFFFFF"/>
              <w:lang w:val="en-GB"/>
            </w:rPr>
            <w:t xml:space="preserve">Businesses in South London are the least likely to provide employee training on security and fraud prevention (23% Central, 24% East, 12% South, 15% West). </w:t>
          </w:r>
        </w:p>
        <w:p w14:paraId="774E47FC" w14:textId="0D7F0173" w:rsidR="009D2D24" w:rsidRPr="003F60C5" w:rsidRDefault="009D2D24" w:rsidP="009D2D24">
          <w:pPr>
            <w:pStyle w:val="Heading3"/>
          </w:pPr>
          <w:bookmarkStart w:id="62" w:name="_Toc152258684"/>
          <w:r w:rsidRPr="003F60C5">
            <w:t>West London</w:t>
          </w:r>
          <w:bookmarkEnd w:id="62"/>
        </w:p>
        <w:p w14:paraId="3CAE49C1" w14:textId="0A03C88D" w:rsidR="00E23A2C" w:rsidRPr="003F60C5" w:rsidRDefault="00E23A2C" w:rsidP="00E23A2C">
          <w:pPr>
            <w:pStyle w:val="Heading4"/>
          </w:pPr>
          <w:r w:rsidRPr="003F60C5">
            <w:t>Devolution and government</w:t>
          </w:r>
        </w:p>
        <w:p w14:paraId="6A166CFA" w14:textId="0B060AF4" w:rsidR="00D41001" w:rsidRPr="003F60C5" w:rsidRDefault="00801C13" w:rsidP="00D41001">
          <w:pPr>
            <w:pStyle w:val="ListParagraph"/>
            <w:numPr>
              <w:ilvl w:val="0"/>
              <w:numId w:val="9"/>
            </w:numPr>
            <w:rPr>
              <w:rStyle w:val="normaltextrun"/>
              <w:lang w:val="en-GB"/>
            </w:rPr>
          </w:pPr>
          <w:r w:rsidRPr="003F60C5">
            <w:rPr>
              <w:lang w:val="en-GB"/>
            </w:rPr>
            <w:t>Those in West London are the most likely to say reforming business rates should be one of the next UK government’s top three priorities</w:t>
          </w:r>
          <w:r w:rsidR="005D5B74" w:rsidRPr="003F60C5">
            <w:rPr>
              <w:lang w:val="en-GB"/>
            </w:rPr>
            <w:t xml:space="preserve"> </w:t>
          </w:r>
          <w:r w:rsidR="005D5B74" w:rsidRPr="003F60C5">
            <w:rPr>
              <w:rStyle w:val="normaltextrun"/>
              <w:color w:val="000000"/>
              <w:bdr w:val="none" w:sz="0" w:space="0" w:color="auto" w:frame="1"/>
              <w:lang w:val="en-GB"/>
            </w:rPr>
            <w:t xml:space="preserve">(18% Central, 24% East, 25% South, 29% West). </w:t>
          </w:r>
          <w:r w:rsidR="00D41001" w:rsidRPr="003F60C5">
            <w:rPr>
              <w:lang w:val="en-GB"/>
            </w:rPr>
            <w:t>In line with Central London, they think one of the national priorities should include easing international trade restrictions</w:t>
          </w:r>
          <w:r w:rsidR="00D41001" w:rsidRPr="003F60C5">
            <w:rPr>
              <w:color w:val="000000"/>
              <w:bdr w:val="none" w:sz="0" w:space="0" w:color="auto" w:frame="1"/>
              <w:lang w:val="en-GB"/>
            </w:rPr>
            <w:t xml:space="preserve"> </w:t>
          </w:r>
          <w:r w:rsidR="00D41001" w:rsidRPr="003F60C5">
            <w:rPr>
              <w:rStyle w:val="normaltextrun"/>
              <w:color w:val="000000"/>
              <w:bdr w:val="none" w:sz="0" w:space="0" w:color="auto" w:frame="1"/>
              <w:lang w:val="en-GB"/>
            </w:rPr>
            <w:t xml:space="preserve">(30% Central, 17% East, 22% South, 28% West). </w:t>
          </w:r>
        </w:p>
        <w:p w14:paraId="5BA66F68" w14:textId="39ACEC59" w:rsidR="00E23A2C" w:rsidRPr="003F60C5" w:rsidRDefault="00E23A2C" w:rsidP="00E23A2C">
          <w:pPr>
            <w:pStyle w:val="Heading4"/>
          </w:pPr>
          <w:r w:rsidRPr="003F60C5">
            <w:t>Skills and training</w:t>
          </w:r>
        </w:p>
        <w:p w14:paraId="0308223F" w14:textId="133A2A5F" w:rsidR="00D41001" w:rsidRPr="003F60C5" w:rsidRDefault="00947509" w:rsidP="00801C13">
          <w:pPr>
            <w:pStyle w:val="ListParagraph"/>
            <w:numPr>
              <w:ilvl w:val="0"/>
              <w:numId w:val="9"/>
            </w:numPr>
            <w:rPr>
              <w:rStyle w:val="normaltextrun"/>
              <w:lang w:val="en-GB"/>
            </w:rPr>
          </w:pPr>
          <w:r w:rsidRPr="003F60C5">
            <w:rPr>
              <w:rStyle w:val="normaltextrun"/>
              <w:color w:val="000000"/>
              <w:shd w:val="clear" w:color="auto" w:fill="FFFFFF"/>
              <w:lang w:val="en-GB"/>
            </w:rPr>
            <w:t xml:space="preserve">Decision-makers in West London are the least likely to say that pressure to increase wages is a challenge </w:t>
          </w:r>
          <w:r w:rsidR="00A906BC" w:rsidRPr="003F60C5">
            <w:rPr>
              <w:rStyle w:val="normaltextrun"/>
              <w:color w:val="000000"/>
              <w:shd w:val="clear" w:color="auto" w:fill="FFFFFF"/>
              <w:lang w:val="en-GB"/>
            </w:rPr>
            <w:t>for</w:t>
          </w:r>
          <w:r w:rsidRPr="003F60C5">
            <w:rPr>
              <w:rStyle w:val="normaltextrun"/>
              <w:color w:val="000000"/>
              <w:shd w:val="clear" w:color="auto" w:fill="FFFFFF"/>
              <w:lang w:val="en-GB"/>
            </w:rPr>
            <w:t xml:space="preserve"> the </w:t>
          </w:r>
          <w:r w:rsidR="00A906BC" w:rsidRPr="003F60C5">
            <w:rPr>
              <w:rStyle w:val="normaltextrun"/>
              <w:color w:val="000000"/>
              <w:shd w:val="clear" w:color="auto" w:fill="FFFFFF"/>
              <w:lang w:val="en-GB"/>
            </w:rPr>
            <w:t>next 12 months</w:t>
          </w:r>
          <w:r w:rsidRPr="003F60C5">
            <w:rPr>
              <w:rStyle w:val="normaltextrun"/>
              <w:color w:val="000000"/>
              <w:shd w:val="clear" w:color="auto" w:fill="FFFFFF"/>
              <w:lang w:val="en-GB"/>
            </w:rPr>
            <w:t xml:space="preserve"> (45% Central, 39% East, 32% South, 25% West).</w:t>
          </w:r>
          <w:r w:rsidR="00A91639" w:rsidRPr="003F60C5">
            <w:rPr>
              <w:rStyle w:val="normaltextrun"/>
              <w:color w:val="000000"/>
              <w:shd w:val="clear" w:color="auto" w:fill="FFFFFF"/>
              <w:lang w:val="en-GB"/>
            </w:rPr>
            <w:t xml:space="preserve"> However, they are the most likely to say automation is a concern (5% Central, 9% East, 9% South, 12% West).</w:t>
          </w:r>
        </w:p>
        <w:p w14:paraId="34D63442" w14:textId="77777777" w:rsidR="00E23A2C" w:rsidRPr="003F60C5" w:rsidRDefault="00E23A2C" w:rsidP="00E23A2C">
          <w:pPr>
            <w:pStyle w:val="Heading4"/>
            <w:rPr>
              <w:rStyle w:val="normaltextrun"/>
            </w:rPr>
          </w:pPr>
          <w:r w:rsidRPr="003F60C5">
            <w:rPr>
              <w:rStyle w:val="normaltextrun"/>
            </w:rPr>
            <w:t>Recruitment</w:t>
          </w:r>
        </w:p>
        <w:p w14:paraId="189F8E7D" w14:textId="22472F91" w:rsidR="00E23A2C" w:rsidRPr="003F60C5" w:rsidRDefault="00E23A2C" w:rsidP="00E23A2C">
          <w:pPr>
            <w:pStyle w:val="ListParagraph"/>
            <w:numPr>
              <w:ilvl w:val="0"/>
              <w:numId w:val="9"/>
            </w:numPr>
            <w:rPr>
              <w:lang w:val="en-GB"/>
            </w:rPr>
          </w:pPr>
          <w:r w:rsidRPr="003F60C5">
            <w:rPr>
              <w:rStyle w:val="normaltextrun"/>
              <w:color w:val="000000"/>
              <w:shd w:val="clear" w:color="auto" w:fill="FFFFFF"/>
              <w:lang w:val="en-GB"/>
            </w:rPr>
            <w:t xml:space="preserve">West London </w:t>
          </w:r>
          <w:r w:rsidR="00EC702F" w:rsidRPr="003F60C5">
            <w:rPr>
              <w:rStyle w:val="normaltextrun"/>
              <w:color w:val="000000"/>
              <w:shd w:val="clear" w:color="auto" w:fill="FFFFFF"/>
              <w:lang w:val="en-GB"/>
            </w:rPr>
            <w:t>senior decision makers</w:t>
          </w:r>
          <w:r w:rsidRPr="003F60C5">
            <w:rPr>
              <w:rStyle w:val="normaltextrun"/>
              <w:color w:val="000000"/>
              <w:shd w:val="clear" w:color="auto" w:fill="FFFFFF"/>
              <w:lang w:val="en-GB"/>
            </w:rPr>
            <w:t xml:space="preserve"> are least likely to report that they expect to recruit staff over the next 12 months (67% Central, 67% East, 65% South, 54% West). Likewise, West London businesses are also least likely and much less likely than Central London businesses to say that they had recruited staff over the past 12 months (67% Central, 62% East, 66% South, 57% West).</w:t>
          </w:r>
        </w:p>
        <w:p w14:paraId="23131CFD" w14:textId="27F40CBB" w:rsidR="00E23A2C" w:rsidRPr="003F60C5" w:rsidRDefault="00E23A2C" w:rsidP="00E23A2C">
          <w:pPr>
            <w:pStyle w:val="Heading4"/>
            <w:rPr>
              <w:rStyle w:val="normaltextrun"/>
            </w:rPr>
          </w:pPr>
          <w:r w:rsidRPr="003F60C5">
            <w:rPr>
              <w:rStyle w:val="normaltextrun"/>
            </w:rPr>
            <w:lastRenderedPageBreak/>
            <w:t>London’s business environment</w:t>
          </w:r>
        </w:p>
        <w:p w14:paraId="7C3644D0" w14:textId="0F63602B" w:rsidR="00B04065" w:rsidRPr="003F60C5" w:rsidRDefault="00EF7FB1" w:rsidP="00801C13">
          <w:pPr>
            <w:pStyle w:val="ListParagraph"/>
            <w:numPr>
              <w:ilvl w:val="0"/>
              <w:numId w:val="9"/>
            </w:numPr>
            <w:rPr>
              <w:lang w:val="en-GB"/>
            </w:rPr>
          </w:pPr>
          <w:r w:rsidRPr="003F60C5">
            <w:rPr>
              <w:lang w:val="en-GB"/>
            </w:rPr>
            <w:t>West London businesses are the least likely to be increasing wages/ incentive schemes in response to the cost of living issue</w:t>
          </w:r>
          <w:r w:rsidR="00B04065" w:rsidRPr="003F60C5">
            <w:rPr>
              <w:lang w:val="en-GB"/>
            </w:rPr>
            <w:t xml:space="preserve"> (27% Central, 31% East, 25% South, 17% West).</w:t>
          </w:r>
          <w:r w:rsidR="00466E93" w:rsidRPr="003F60C5">
            <w:rPr>
              <w:lang w:val="en-GB"/>
            </w:rPr>
            <w:t xml:space="preserve"> Over a third (37%) say their business is not making any workforce changes at all. </w:t>
          </w:r>
        </w:p>
        <w:p w14:paraId="3FFC399E" w14:textId="16781A8F" w:rsidR="00FA4DA7" w:rsidRPr="003F60C5" w:rsidRDefault="00130356" w:rsidP="00FA4DA7">
          <w:pPr>
            <w:pStyle w:val="ListParagraph"/>
            <w:numPr>
              <w:ilvl w:val="0"/>
              <w:numId w:val="9"/>
            </w:numPr>
            <w:rPr>
              <w:rStyle w:val="normaltextrun"/>
              <w:lang w:val="en-GB"/>
            </w:rPr>
          </w:pPr>
          <w:r w:rsidRPr="003F60C5">
            <w:rPr>
              <w:lang w:val="en-GB"/>
            </w:rPr>
            <w:t xml:space="preserve">Those in </w:t>
          </w:r>
          <w:r w:rsidR="00FA4DA7" w:rsidRPr="003F60C5">
            <w:rPr>
              <w:lang w:val="en-GB"/>
            </w:rPr>
            <w:t xml:space="preserve">West London are the least likely to be doing any listed diversity, equality, or inclusion activity </w:t>
          </w:r>
          <w:r w:rsidR="00FA4DA7" w:rsidRPr="003F60C5">
            <w:rPr>
              <w:rStyle w:val="normaltextrun"/>
              <w:color w:val="000000"/>
              <w:shd w:val="clear" w:color="auto" w:fill="FFFFFF"/>
              <w:lang w:val="en-GB"/>
            </w:rPr>
            <w:t xml:space="preserve">(64% Central, 70% East, 55% South, 53% West). </w:t>
          </w:r>
        </w:p>
        <w:p w14:paraId="644EDD9B" w14:textId="4A3B2D07" w:rsidR="001C2127" w:rsidRPr="003F60C5" w:rsidRDefault="00C86BB0" w:rsidP="00E23A2C"/>
      </w:sdtContent>
    </w:sdt>
    <w:sectPr w:rsidR="001C2127" w:rsidRPr="003F60C5" w:rsidSect="000A28B3">
      <w:footerReference w:type="default" r:id="rId42"/>
      <w:pgSz w:w="12240" w:h="15840"/>
      <w:pgMar w:top="720" w:right="720" w:bottom="720" w:left="72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76D2A8" w14:textId="77777777" w:rsidR="00E30F27" w:rsidRDefault="00E30F27" w:rsidP="005E5E5B">
      <w:pPr>
        <w:spacing w:after="0" w:line="240" w:lineRule="auto"/>
      </w:pPr>
      <w:r>
        <w:separator/>
      </w:r>
    </w:p>
  </w:endnote>
  <w:endnote w:type="continuationSeparator" w:id="0">
    <w:p w14:paraId="55765E54" w14:textId="77777777" w:rsidR="00E30F27" w:rsidRDefault="00E30F27" w:rsidP="005E5E5B">
      <w:pPr>
        <w:spacing w:after="0" w:line="240" w:lineRule="auto"/>
      </w:pPr>
      <w:r>
        <w:continuationSeparator/>
      </w:r>
    </w:p>
  </w:endnote>
  <w:endnote w:type="continuationNotice" w:id="1">
    <w:p w14:paraId="59AFAE55" w14:textId="77777777" w:rsidR="00E30F27" w:rsidRDefault="00E30F2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4933144"/>
      <w:docPartObj>
        <w:docPartGallery w:val="Page Numbers (Bottom of Page)"/>
        <w:docPartUnique/>
      </w:docPartObj>
    </w:sdtPr>
    <w:sdtEndPr>
      <w:rPr>
        <w:noProof/>
      </w:rPr>
    </w:sdtEndPr>
    <w:sdtContent>
      <w:p w14:paraId="371784D9" w14:textId="418A0C35" w:rsidR="00BF3DB4" w:rsidRDefault="00BF3DB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3A0C5B" w14:textId="77777777" w:rsidR="005E5E5B" w:rsidRDefault="005E5E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5994A3" w14:textId="77777777" w:rsidR="00E30F27" w:rsidRDefault="00E30F27" w:rsidP="005E5E5B">
      <w:pPr>
        <w:spacing w:after="0" w:line="240" w:lineRule="auto"/>
      </w:pPr>
      <w:r>
        <w:separator/>
      </w:r>
    </w:p>
  </w:footnote>
  <w:footnote w:type="continuationSeparator" w:id="0">
    <w:p w14:paraId="32D0B1D5" w14:textId="77777777" w:rsidR="00E30F27" w:rsidRDefault="00E30F27" w:rsidP="005E5E5B">
      <w:pPr>
        <w:spacing w:after="0" w:line="240" w:lineRule="auto"/>
      </w:pPr>
      <w:r>
        <w:continuationSeparator/>
      </w:r>
    </w:p>
  </w:footnote>
  <w:footnote w:type="continuationNotice" w:id="1">
    <w:p w14:paraId="27C85863" w14:textId="77777777" w:rsidR="00E30F27" w:rsidRDefault="00E30F2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411D52"/>
    <w:multiLevelType w:val="hybridMultilevel"/>
    <w:tmpl w:val="F746D0E0"/>
    <w:lvl w:ilvl="0" w:tplc="6E728FAE">
      <w:numFmt w:val="bullet"/>
      <w:lvlText w:val=""/>
      <w:lvlJc w:val="left"/>
      <w:pPr>
        <w:ind w:left="720" w:hanging="360"/>
      </w:pPr>
      <w:rPr>
        <w:rFonts w:ascii="Symbol" w:eastAsia="Times New Roman"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73143AD"/>
    <w:multiLevelType w:val="hybridMultilevel"/>
    <w:tmpl w:val="E7BA55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9085D7D"/>
    <w:multiLevelType w:val="hybridMultilevel"/>
    <w:tmpl w:val="A7B209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1C07CD0"/>
    <w:multiLevelType w:val="hybridMultilevel"/>
    <w:tmpl w:val="F2F8DA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C141949"/>
    <w:multiLevelType w:val="hybridMultilevel"/>
    <w:tmpl w:val="7BE44B1E"/>
    <w:lvl w:ilvl="0" w:tplc="1598D4C2">
      <w:start w:val="1"/>
      <w:numFmt w:val="decimal"/>
      <w:pStyle w:val="Caption"/>
      <w:suff w:val="space"/>
      <w:lvlText w:val="Figure %1."/>
      <w:lvlJc w:val="left"/>
      <w:pPr>
        <w:ind w:left="851" w:hanging="284"/>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num w:numId="1" w16cid:durableId="1910535264">
    <w:abstractNumId w:val="4"/>
  </w:num>
  <w:num w:numId="2" w16cid:durableId="1753356659">
    <w:abstractNumId w:val="0"/>
  </w:num>
  <w:num w:numId="3" w16cid:durableId="429545813">
    <w:abstractNumId w:val="4"/>
    <w:lvlOverride w:ilvl="0">
      <w:startOverride w:val="1"/>
    </w:lvlOverride>
  </w:num>
  <w:num w:numId="4" w16cid:durableId="361712008">
    <w:abstractNumId w:val="4"/>
    <w:lvlOverride w:ilvl="0">
      <w:startOverride w:val="1"/>
    </w:lvlOverride>
  </w:num>
  <w:num w:numId="5" w16cid:durableId="1990747240">
    <w:abstractNumId w:val="4"/>
    <w:lvlOverride w:ilvl="0">
      <w:startOverride w:val="1"/>
    </w:lvlOverride>
  </w:num>
  <w:num w:numId="6" w16cid:durableId="1743335365">
    <w:abstractNumId w:val="4"/>
    <w:lvlOverride w:ilvl="0">
      <w:startOverride w:val="1"/>
    </w:lvlOverride>
  </w:num>
  <w:num w:numId="7" w16cid:durableId="566191338">
    <w:abstractNumId w:val="4"/>
    <w:lvlOverride w:ilvl="0">
      <w:startOverride w:val="1"/>
    </w:lvlOverride>
  </w:num>
  <w:num w:numId="8" w16cid:durableId="1237126382">
    <w:abstractNumId w:val="4"/>
    <w:lvlOverride w:ilvl="0">
      <w:startOverride w:val="1"/>
    </w:lvlOverride>
  </w:num>
  <w:num w:numId="9" w16cid:durableId="2122069145">
    <w:abstractNumId w:val="1"/>
  </w:num>
  <w:num w:numId="10" w16cid:durableId="1425032733">
    <w:abstractNumId w:val="4"/>
    <w:lvlOverride w:ilvl="0">
      <w:startOverride w:val="1"/>
    </w:lvlOverride>
  </w:num>
  <w:num w:numId="11" w16cid:durableId="52319538">
    <w:abstractNumId w:val="4"/>
    <w:lvlOverride w:ilvl="0">
      <w:startOverride w:val="1"/>
    </w:lvlOverride>
  </w:num>
  <w:num w:numId="12" w16cid:durableId="1114791944">
    <w:abstractNumId w:val="2"/>
  </w:num>
  <w:num w:numId="13" w16cid:durableId="1258561498">
    <w:abstractNumId w:val="3"/>
  </w:num>
  <w:num w:numId="14" w16cid:durableId="527522428">
    <w:abstractNumId w:val="4"/>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attachedTemplate r:id="rId1"/>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2D24"/>
    <w:rsid w:val="00000005"/>
    <w:rsid w:val="00001E90"/>
    <w:rsid w:val="00002019"/>
    <w:rsid w:val="00002EFD"/>
    <w:rsid w:val="000033D1"/>
    <w:rsid w:val="0000369A"/>
    <w:rsid w:val="00004176"/>
    <w:rsid w:val="00010171"/>
    <w:rsid w:val="00013360"/>
    <w:rsid w:val="0001377E"/>
    <w:rsid w:val="00015EA5"/>
    <w:rsid w:val="00016691"/>
    <w:rsid w:val="00020891"/>
    <w:rsid w:val="00021E19"/>
    <w:rsid w:val="00022006"/>
    <w:rsid w:val="000236E7"/>
    <w:rsid w:val="000237F6"/>
    <w:rsid w:val="00023E8A"/>
    <w:rsid w:val="000249E9"/>
    <w:rsid w:val="0002544C"/>
    <w:rsid w:val="00025472"/>
    <w:rsid w:val="000257FB"/>
    <w:rsid w:val="00025998"/>
    <w:rsid w:val="000259A6"/>
    <w:rsid w:val="000262B7"/>
    <w:rsid w:val="00026620"/>
    <w:rsid w:val="00027FB8"/>
    <w:rsid w:val="00030030"/>
    <w:rsid w:val="00031D7C"/>
    <w:rsid w:val="00031EF7"/>
    <w:rsid w:val="00034517"/>
    <w:rsid w:val="000346EA"/>
    <w:rsid w:val="0003481C"/>
    <w:rsid w:val="00035070"/>
    <w:rsid w:val="00035298"/>
    <w:rsid w:val="00035450"/>
    <w:rsid w:val="00035CB6"/>
    <w:rsid w:val="000366ED"/>
    <w:rsid w:val="00036863"/>
    <w:rsid w:val="0003718D"/>
    <w:rsid w:val="00041612"/>
    <w:rsid w:val="0004193D"/>
    <w:rsid w:val="00042692"/>
    <w:rsid w:val="000447B0"/>
    <w:rsid w:val="0004524F"/>
    <w:rsid w:val="00045F4A"/>
    <w:rsid w:val="00046925"/>
    <w:rsid w:val="000469E6"/>
    <w:rsid w:val="00046E34"/>
    <w:rsid w:val="00047AEE"/>
    <w:rsid w:val="00047C61"/>
    <w:rsid w:val="00050175"/>
    <w:rsid w:val="00051649"/>
    <w:rsid w:val="00051935"/>
    <w:rsid w:val="00051A09"/>
    <w:rsid w:val="00051AF3"/>
    <w:rsid w:val="00051BB4"/>
    <w:rsid w:val="000527EB"/>
    <w:rsid w:val="000534AC"/>
    <w:rsid w:val="00053A66"/>
    <w:rsid w:val="000543A7"/>
    <w:rsid w:val="000576AF"/>
    <w:rsid w:val="000577E1"/>
    <w:rsid w:val="0006053A"/>
    <w:rsid w:val="00062DA5"/>
    <w:rsid w:val="000631CF"/>
    <w:rsid w:val="000632C1"/>
    <w:rsid w:val="00063B85"/>
    <w:rsid w:val="0006619A"/>
    <w:rsid w:val="000663D7"/>
    <w:rsid w:val="00067182"/>
    <w:rsid w:val="00067446"/>
    <w:rsid w:val="000700EE"/>
    <w:rsid w:val="00070275"/>
    <w:rsid w:val="0007091A"/>
    <w:rsid w:val="00071866"/>
    <w:rsid w:val="00072155"/>
    <w:rsid w:val="00073BFA"/>
    <w:rsid w:val="00074734"/>
    <w:rsid w:val="00074B51"/>
    <w:rsid w:val="00075A4D"/>
    <w:rsid w:val="00077B6F"/>
    <w:rsid w:val="00077F67"/>
    <w:rsid w:val="0008275D"/>
    <w:rsid w:val="00083031"/>
    <w:rsid w:val="000830BD"/>
    <w:rsid w:val="0008337E"/>
    <w:rsid w:val="0008433E"/>
    <w:rsid w:val="00085C84"/>
    <w:rsid w:val="00085E51"/>
    <w:rsid w:val="00086382"/>
    <w:rsid w:val="000864EB"/>
    <w:rsid w:val="0008669F"/>
    <w:rsid w:val="00086BC3"/>
    <w:rsid w:val="00086DF4"/>
    <w:rsid w:val="0008724E"/>
    <w:rsid w:val="0008796B"/>
    <w:rsid w:val="00090636"/>
    <w:rsid w:val="0009078C"/>
    <w:rsid w:val="00091471"/>
    <w:rsid w:val="0009260D"/>
    <w:rsid w:val="00093D19"/>
    <w:rsid w:val="00094D80"/>
    <w:rsid w:val="00095D91"/>
    <w:rsid w:val="00096748"/>
    <w:rsid w:val="0009775B"/>
    <w:rsid w:val="00097AC3"/>
    <w:rsid w:val="00097D88"/>
    <w:rsid w:val="000A05D5"/>
    <w:rsid w:val="000A12E1"/>
    <w:rsid w:val="000A14AE"/>
    <w:rsid w:val="000A18C5"/>
    <w:rsid w:val="000A28B3"/>
    <w:rsid w:val="000A4D2E"/>
    <w:rsid w:val="000A5526"/>
    <w:rsid w:val="000A579E"/>
    <w:rsid w:val="000A5D33"/>
    <w:rsid w:val="000A6629"/>
    <w:rsid w:val="000B1307"/>
    <w:rsid w:val="000B13E5"/>
    <w:rsid w:val="000B20F3"/>
    <w:rsid w:val="000B3020"/>
    <w:rsid w:val="000B396E"/>
    <w:rsid w:val="000B429F"/>
    <w:rsid w:val="000B43A6"/>
    <w:rsid w:val="000B45C3"/>
    <w:rsid w:val="000B46E1"/>
    <w:rsid w:val="000B5066"/>
    <w:rsid w:val="000B506D"/>
    <w:rsid w:val="000B529A"/>
    <w:rsid w:val="000B5DD4"/>
    <w:rsid w:val="000B6A64"/>
    <w:rsid w:val="000B74AF"/>
    <w:rsid w:val="000B7E65"/>
    <w:rsid w:val="000B7F9A"/>
    <w:rsid w:val="000C0204"/>
    <w:rsid w:val="000C0485"/>
    <w:rsid w:val="000C0F61"/>
    <w:rsid w:val="000C2C56"/>
    <w:rsid w:val="000C310F"/>
    <w:rsid w:val="000C3F9E"/>
    <w:rsid w:val="000C4686"/>
    <w:rsid w:val="000C4738"/>
    <w:rsid w:val="000C4A07"/>
    <w:rsid w:val="000C70D3"/>
    <w:rsid w:val="000C78C4"/>
    <w:rsid w:val="000C7A94"/>
    <w:rsid w:val="000C7AE0"/>
    <w:rsid w:val="000D2159"/>
    <w:rsid w:val="000D25FA"/>
    <w:rsid w:val="000D31AA"/>
    <w:rsid w:val="000D36EF"/>
    <w:rsid w:val="000D4A0D"/>
    <w:rsid w:val="000D512B"/>
    <w:rsid w:val="000D55BA"/>
    <w:rsid w:val="000D5D25"/>
    <w:rsid w:val="000D66ED"/>
    <w:rsid w:val="000D6BA9"/>
    <w:rsid w:val="000D7552"/>
    <w:rsid w:val="000D7561"/>
    <w:rsid w:val="000D7DC3"/>
    <w:rsid w:val="000E0001"/>
    <w:rsid w:val="000E020B"/>
    <w:rsid w:val="000E0879"/>
    <w:rsid w:val="000E27B5"/>
    <w:rsid w:val="000E411C"/>
    <w:rsid w:val="000E43FA"/>
    <w:rsid w:val="000E66C1"/>
    <w:rsid w:val="000E73E8"/>
    <w:rsid w:val="000E777B"/>
    <w:rsid w:val="000E7EB2"/>
    <w:rsid w:val="000F028E"/>
    <w:rsid w:val="000F0721"/>
    <w:rsid w:val="000F0E49"/>
    <w:rsid w:val="000F19FA"/>
    <w:rsid w:val="000F20EF"/>
    <w:rsid w:val="000F4ABE"/>
    <w:rsid w:val="000F4AC1"/>
    <w:rsid w:val="000F51BC"/>
    <w:rsid w:val="000F5AD4"/>
    <w:rsid w:val="000F5BB7"/>
    <w:rsid w:val="000F6209"/>
    <w:rsid w:val="000F6216"/>
    <w:rsid w:val="000F66D0"/>
    <w:rsid w:val="000F75F9"/>
    <w:rsid w:val="000F7B41"/>
    <w:rsid w:val="00100D18"/>
    <w:rsid w:val="001011BA"/>
    <w:rsid w:val="0010184F"/>
    <w:rsid w:val="00101E96"/>
    <w:rsid w:val="00102557"/>
    <w:rsid w:val="001028B0"/>
    <w:rsid w:val="00104192"/>
    <w:rsid w:val="0010471D"/>
    <w:rsid w:val="00104962"/>
    <w:rsid w:val="0010658F"/>
    <w:rsid w:val="001071C6"/>
    <w:rsid w:val="001073FE"/>
    <w:rsid w:val="00107DAE"/>
    <w:rsid w:val="00111090"/>
    <w:rsid w:val="001122EC"/>
    <w:rsid w:val="00113BC5"/>
    <w:rsid w:val="001140F5"/>
    <w:rsid w:val="001142E2"/>
    <w:rsid w:val="00115126"/>
    <w:rsid w:val="00115157"/>
    <w:rsid w:val="001154FD"/>
    <w:rsid w:val="00116495"/>
    <w:rsid w:val="00116B3E"/>
    <w:rsid w:val="00116CE1"/>
    <w:rsid w:val="00116F7D"/>
    <w:rsid w:val="0012086E"/>
    <w:rsid w:val="00120BC9"/>
    <w:rsid w:val="00121D3C"/>
    <w:rsid w:val="001220F9"/>
    <w:rsid w:val="0012299C"/>
    <w:rsid w:val="00122DF4"/>
    <w:rsid w:val="001256DE"/>
    <w:rsid w:val="001256E8"/>
    <w:rsid w:val="00127015"/>
    <w:rsid w:val="00130356"/>
    <w:rsid w:val="00131756"/>
    <w:rsid w:val="00132130"/>
    <w:rsid w:val="00132957"/>
    <w:rsid w:val="0013311A"/>
    <w:rsid w:val="001331A3"/>
    <w:rsid w:val="001347D6"/>
    <w:rsid w:val="0013528F"/>
    <w:rsid w:val="00135928"/>
    <w:rsid w:val="00135C26"/>
    <w:rsid w:val="00137752"/>
    <w:rsid w:val="001400C8"/>
    <w:rsid w:val="001418CB"/>
    <w:rsid w:val="0014254B"/>
    <w:rsid w:val="001434D3"/>
    <w:rsid w:val="001439D2"/>
    <w:rsid w:val="00143CA2"/>
    <w:rsid w:val="001452AA"/>
    <w:rsid w:val="00146C0F"/>
    <w:rsid w:val="00151B26"/>
    <w:rsid w:val="00151C8C"/>
    <w:rsid w:val="0015309F"/>
    <w:rsid w:val="00153DB3"/>
    <w:rsid w:val="001544C3"/>
    <w:rsid w:val="0015474A"/>
    <w:rsid w:val="0015519C"/>
    <w:rsid w:val="001559BD"/>
    <w:rsid w:val="00155C3E"/>
    <w:rsid w:val="0015710B"/>
    <w:rsid w:val="00157B74"/>
    <w:rsid w:val="001600DD"/>
    <w:rsid w:val="001601BB"/>
    <w:rsid w:val="001605FF"/>
    <w:rsid w:val="00160B9D"/>
    <w:rsid w:val="00161847"/>
    <w:rsid w:val="00161B18"/>
    <w:rsid w:val="00162C9E"/>
    <w:rsid w:val="0016309D"/>
    <w:rsid w:val="001635F1"/>
    <w:rsid w:val="00165B44"/>
    <w:rsid w:val="001667CC"/>
    <w:rsid w:val="0016720C"/>
    <w:rsid w:val="00167258"/>
    <w:rsid w:val="00167346"/>
    <w:rsid w:val="0016778A"/>
    <w:rsid w:val="00171ACB"/>
    <w:rsid w:val="00171E65"/>
    <w:rsid w:val="0017210B"/>
    <w:rsid w:val="001728CD"/>
    <w:rsid w:val="00173276"/>
    <w:rsid w:val="00173D23"/>
    <w:rsid w:val="00174182"/>
    <w:rsid w:val="00174793"/>
    <w:rsid w:val="00174F2E"/>
    <w:rsid w:val="0017563D"/>
    <w:rsid w:val="001758EC"/>
    <w:rsid w:val="00176232"/>
    <w:rsid w:val="0017649F"/>
    <w:rsid w:val="00176CA1"/>
    <w:rsid w:val="00176EEC"/>
    <w:rsid w:val="00177770"/>
    <w:rsid w:val="001800ED"/>
    <w:rsid w:val="00180719"/>
    <w:rsid w:val="00181DAA"/>
    <w:rsid w:val="00182639"/>
    <w:rsid w:val="001837D9"/>
    <w:rsid w:val="00183B3C"/>
    <w:rsid w:val="001843AB"/>
    <w:rsid w:val="00184F75"/>
    <w:rsid w:val="001868A7"/>
    <w:rsid w:val="00186EEB"/>
    <w:rsid w:val="00187A47"/>
    <w:rsid w:val="00187E9B"/>
    <w:rsid w:val="00187EBD"/>
    <w:rsid w:val="00187F8F"/>
    <w:rsid w:val="00190EF8"/>
    <w:rsid w:val="00191DE7"/>
    <w:rsid w:val="00192708"/>
    <w:rsid w:val="00193497"/>
    <w:rsid w:val="00195815"/>
    <w:rsid w:val="001960FB"/>
    <w:rsid w:val="00196D56"/>
    <w:rsid w:val="00197273"/>
    <w:rsid w:val="00197811"/>
    <w:rsid w:val="001A00A9"/>
    <w:rsid w:val="001A0D39"/>
    <w:rsid w:val="001A1557"/>
    <w:rsid w:val="001A1B20"/>
    <w:rsid w:val="001A246B"/>
    <w:rsid w:val="001A2BD2"/>
    <w:rsid w:val="001A2D19"/>
    <w:rsid w:val="001A2E57"/>
    <w:rsid w:val="001A3A76"/>
    <w:rsid w:val="001A45CB"/>
    <w:rsid w:val="001A4B84"/>
    <w:rsid w:val="001A53C5"/>
    <w:rsid w:val="001A5A77"/>
    <w:rsid w:val="001A6049"/>
    <w:rsid w:val="001A65C1"/>
    <w:rsid w:val="001A66B7"/>
    <w:rsid w:val="001A678C"/>
    <w:rsid w:val="001B0466"/>
    <w:rsid w:val="001B0662"/>
    <w:rsid w:val="001B0C0F"/>
    <w:rsid w:val="001B148B"/>
    <w:rsid w:val="001B16A0"/>
    <w:rsid w:val="001B1AD8"/>
    <w:rsid w:val="001B21FD"/>
    <w:rsid w:val="001B29DA"/>
    <w:rsid w:val="001B3CB5"/>
    <w:rsid w:val="001B5D17"/>
    <w:rsid w:val="001B646B"/>
    <w:rsid w:val="001B7F10"/>
    <w:rsid w:val="001C1274"/>
    <w:rsid w:val="001C2127"/>
    <w:rsid w:val="001C275B"/>
    <w:rsid w:val="001C2E75"/>
    <w:rsid w:val="001C5C72"/>
    <w:rsid w:val="001C6BB4"/>
    <w:rsid w:val="001C71BA"/>
    <w:rsid w:val="001C76E6"/>
    <w:rsid w:val="001C7C81"/>
    <w:rsid w:val="001D089E"/>
    <w:rsid w:val="001D0EFB"/>
    <w:rsid w:val="001D2930"/>
    <w:rsid w:val="001D29B8"/>
    <w:rsid w:val="001D41C4"/>
    <w:rsid w:val="001D4A59"/>
    <w:rsid w:val="001D779B"/>
    <w:rsid w:val="001E0012"/>
    <w:rsid w:val="001E0DA5"/>
    <w:rsid w:val="001E1C60"/>
    <w:rsid w:val="001E2223"/>
    <w:rsid w:val="001E2EFF"/>
    <w:rsid w:val="001E3407"/>
    <w:rsid w:val="001E377E"/>
    <w:rsid w:val="001E3E25"/>
    <w:rsid w:val="001E48D1"/>
    <w:rsid w:val="001E502D"/>
    <w:rsid w:val="001E7E14"/>
    <w:rsid w:val="001F0A84"/>
    <w:rsid w:val="001F1090"/>
    <w:rsid w:val="001F25B2"/>
    <w:rsid w:val="001F296A"/>
    <w:rsid w:val="001F2BF4"/>
    <w:rsid w:val="001F3780"/>
    <w:rsid w:val="001F3A36"/>
    <w:rsid w:val="001F3E09"/>
    <w:rsid w:val="001F410C"/>
    <w:rsid w:val="001F484C"/>
    <w:rsid w:val="001F5E93"/>
    <w:rsid w:val="0020039C"/>
    <w:rsid w:val="002009A5"/>
    <w:rsid w:val="0020158C"/>
    <w:rsid w:val="002020A2"/>
    <w:rsid w:val="002025DE"/>
    <w:rsid w:val="00202D79"/>
    <w:rsid w:val="002033E4"/>
    <w:rsid w:val="00203CAC"/>
    <w:rsid w:val="00204C61"/>
    <w:rsid w:val="00204F60"/>
    <w:rsid w:val="00205266"/>
    <w:rsid w:val="00205306"/>
    <w:rsid w:val="00206473"/>
    <w:rsid w:val="0020685C"/>
    <w:rsid w:val="00206E65"/>
    <w:rsid w:val="0020746A"/>
    <w:rsid w:val="00207917"/>
    <w:rsid w:val="00207F82"/>
    <w:rsid w:val="0021076F"/>
    <w:rsid w:val="002112AB"/>
    <w:rsid w:val="00211E63"/>
    <w:rsid w:val="00211F54"/>
    <w:rsid w:val="0021321D"/>
    <w:rsid w:val="00213314"/>
    <w:rsid w:val="002136F4"/>
    <w:rsid w:val="00213B4C"/>
    <w:rsid w:val="00213F37"/>
    <w:rsid w:val="002154D9"/>
    <w:rsid w:val="00215548"/>
    <w:rsid w:val="00215C19"/>
    <w:rsid w:val="00215C36"/>
    <w:rsid w:val="00215F5F"/>
    <w:rsid w:val="00216921"/>
    <w:rsid w:val="002173F3"/>
    <w:rsid w:val="00220181"/>
    <w:rsid w:val="0022063E"/>
    <w:rsid w:val="00221163"/>
    <w:rsid w:val="0022140C"/>
    <w:rsid w:val="00221730"/>
    <w:rsid w:val="002218A5"/>
    <w:rsid w:val="00223A4A"/>
    <w:rsid w:val="00223C8D"/>
    <w:rsid w:val="0022492B"/>
    <w:rsid w:val="0022551B"/>
    <w:rsid w:val="0022583C"/>
    <w:rsid w:val="002275F0"/>
    <w:rsid w:val="00227629"/>
    <w:rsid w:val="0023062D"/>
    <w:rsid w:val="00230C22"/>
    <w:rsid w:val="00231ACD"/>
    <w:rsid w:val="00232F7F"/>
    <w:rsid w:val="0023344E"/>
    <w:rsid w:val="00233CA2"/>
    <w:rsid w:val="00233DE6"/>
    <w:rsid w:val="002345D9"/>
    <w:rsid w:val="002347DB"/>
    <w:rsid w:val="00234901"/>
    <w:rsid w:val="002362C5"/>
    <w:rsid w:val="00236635"/>
    <w:rsid w:val="00237B2D"/>
    <w:rsid w:val="00237B5F"/>
    <w:rsid w:val="002400E6"/>
    <w:rsid w:val="002405F2"/>
    <w:rsid w:val="00240893"/>
    <w:rsid w:val="00241021"/>
    <w:rsid w:val="00241D8C"/>
    <w:rsid w:val="0024205D"/>
    <w:rsid w:val="00242D5E"/>
    <w:rsid w:val="00243689"/>
    <w:rsid w:val="00244B2E"/>
    <w:rsid w:val="00244D87"/>
    <w:rsid w:val="002455CD"/>
    <w:rsid w:val="0024640D"/>
    <w:rsid w:val="00247772"/>
    <w:rsid w:val="002512DF"/>
    <w:rsid w:val="00251465"/>
    <w:rsid w:val="00251DEE"/>
    <w:rsid w:val="00252743"/>
    <w:rsid w:val="00252B6B"/>
    <w:rsid w:val="002531E9"/>
    <w:rsid w:val="002536C5"/>
    <w:rsid w:val="00254C40"/>
    <w:rsid w:val="00254FF4"/>
    <w:rsid w:val="00256034"/>
    <w:rsid w:val="002566AD"/>
    <w:rsid w:val="00257118"/>
    <w:rsid w:val="00257447"/>
    <w:rsid w:val="002577B9"/>
    <w:rsid w:val="00261A33"/>
    <w:rsid w:val="00261C22"/>
    <w:rsid w:val="002628A7"/>
    <w:rsid w:val="002631DF"/>
    <w:rsid w:val="00266DA7"/>
    <w:rsid w:val="002676BC"/>
    <w:rsid w:val="002703E1"/>
    <w:rsid w:val="0027167A"/>
    <w:rsid w:val="002717C8"/>
    <w:rsid w:val="0027200C"/>
    <w:rsid w:val="002731E8"/>
    <w:rsid w:val="002732E0"/>
    <w:rsid w:val="002745C2"/>
    <w:rsid w:val="00276A29"/>
    <w:rsid w:val="0027736B"/>
    <w:rsid w:val="002774B0"/>
    <w:rsid w:val="00277569"/>
    <w:rsid w:val="002811C6"/>
    <w:rsid w:val="0028426A"/>
    <w:rsid w:val="002843E2"/>
    <w:rsid w:val="0028478B"/>
    <w:rsid w:val="0028602C"/>
    <w:rsid w:val="00286D50"/>
    <w:rsid w:val="0028790D"/>
    <w:rsid w:val="00287ED6"/>
    <w:rsid w:val="002907CC"/>
    <w:rsid w:val="002908FF"/>
    <w:rsid w:val="00290933"/>
    <w:rsid w:val="00291762"/>
    <w:rsid w:val="00291CBB"/>
    <w:rsid w:val="002924E1"/>
    <w:rsid w:val="002927A7"/>
    <w:rsid w:val="0029325D"/>
    <w:rsid w:val="00293922"/>
    <w:rsid w:val="00295C05"/>
    <w:rsid w:val="00296CFB"/>
    <w:rsid w:val="00296F55"/>
    <w:rsid w:val="002975F5"/>
    <w:rsid w:val="002A04F1"/>
    <w:rsid w:val="002A17C4"/>
    <w:rsid w:val="002A186D"/>
    <w:rsid w:val="002A3470"/>
    <w:rsid w:val="002A3752"/>
    <w:rsid w:val="002A4CCF"/>
    <w:rsid w:val="002A50EB"/>
    <w:rsid w:val="002A56F7"/>
    <w:rsid w:val="002A5871"/>
    <w:rsid w:val="002A5CF0"/>
    <w:rsid w:val="002A62E2"/>
    <w:rsid w:val="002A67B8"/>
    <w:rsid w:val="002A687F"/>
    <w:rsid w:val="002A6C3B"/>
    <w:rsid w:val="002A76AE"/>
    <w:rsid w:val="002B06C9"/>
    <w:rsid w:val="002B0C37"/>
    <w:rsid w:val="002B0F66"/>
    <w:rsid w:val="002B1904"/>
    <w:rsid w:val="002B2BB3"/>
    <w:rsid w:val="002B2DBC"/>
    <w:rsid w:val="002B31E7"/>
    <w:rsid w:val="002B357C"/>
    <w:rsid w:val="002B4E08"/>
    <w:rsid w:val="002B56C4"/>
    <w:rsid w:val="002B57B7"/>
    <w:rsid w:val="002B5A28"/>
    <w:rsid w:val="002B60D4"/>
    <w:rsid w:val="002B711D"/>
    <w:rsid w:val="002B7177"/>
    <w:rsid w:val="002B78BF"/>
    <w:rsid w:val="002C0E9E"/>
    <w:rsid w:val="002C1E60"/>
    <w:rsid w:val="002C1EB6"/>
    <w:rsid w:val="002C201E"/>
    <w:rsid w:val="002C236D"/>
    <w:rsid w:val="002C3C65"/>
    <w:rsid w:val="002C3DAB"/>
    <w:rsid w:val="002C4A94"/>
    <w:rsid w:val="002C5543"/>
    <w:rsid w:val="002C5B66"/>
    <w:rsid w:val="002C5BC0"/>
    <w:rsid w:val="002C5E98"/>
    <w:rsid w:val="002D04A3"/>
    <w:rsid w:val="002D1681"/>
    <w:rsid w:val="002D1963"/>
    <w:rsid w:val="002D2A84"/>
    <w:rsid w:val="002D3866"/>
    <w:rsid w:val="002D3996"/>
    <w:rsid w:val="002D4010"/>
    <w:rsid w:val="002D4375"/>
    <w:rsid w:val="002D4D5E"/>
    <w:rsid w:val="002D51D0"/>
    <w:rsid w:val="002D6287"/>
    <w:rsid w:val="002D6976"/>
    <w:rsid w:val="002D7AE3"/>
    <w:rsid w:val="002E001F"/>
    <w:rsid w:val="002E2375"/>
    <w:rsid w:val="002E2C0C"/>
    <w:rsid w:val="002E3339"/>
    <w:rsid w:val="002E3575"/>
    <w:rsid w:val="002E4BD9"/>
    <w:rsid w:val="002E4BDE"/>
    <w:rsid w:val="002E5274"/>
    <w:rsid w:val="002E545A"/>
    <w:rsid w:val="002E5DB2"/>
    <w:rsid w:val="002E5E88"/>
    <w:rsid w:val="002E611C"/>
    <w:rsid w:val="002E62D4"/>
    <w:rsid w:val="002E62F5"/>
    <w:rsid w:val="002E71D4"/>
    <w:rsid w:val="002F04C1"/>
    <w:rsid w:val="002F0675"/>
    <w:rsid w:val="002F0B00"/>
    <w:rsid w:val="002F1CD8"/>
    <w:rsid w:val="002F1CED"/>
    <w:rsid w:val="002F1F6C"/>
    <w:rsid w:val="002F3868"/>
    <w:rsid w:val="002F4270"/>
    <w:rsid w:val="002F49E6"/>
    <w:rsid w:val="002F6631"/>
    <w:rsid w:val="002F663B"/>
    <w:rsid w:val="002F6BAE"/>
    <w:rsid w:val="002F6EFF"/>
    <w:rsid w:val="002F7903"/>
    <w:rsid w:val="002F7FAB"/>
    <w:rsid w:val="003015C1"/>
    <w:rsid w:val="00301AFA"/>
    <w:rsid w:val="00301C58"/>
    <w:rsid w:val="00302E28"/>
    <w:rsid w:val="00304171"/>
    <w:rsid w:val="00304630"/>
    <w:rsid w:val="00304BF6"/>
    <w:rsid w:val="00304C8F"/>
    <w:rsid w:val="00307090"/>
    <w:rsid w:val="0030730F"/>
    <w:rsid w:val="00307390"/>
    <w:rsid w:val="003073F3"/>
    <w:rsid w:val="003121E9"/>
    <w:rsid w:val="00312765"/>
    <w:rsid w:val="00312B6B"/>
    <w:rsid w:val="00313797"/>
    <w:rsid w:val="003139EC"/>
    <w:rsid w:val="00313AD0"/>
    <w:rsid w:val="00315A65"/>
    <w:rsid w:val="00315D77"/>
    <w:rsid w:val="00315E25"/>
    <w:rsid w:val="00316B05"/>
    <w:rsid w:val="0032132A"/>
    <w:rsid w:val="00322EAE"/>
    <w:rsid w:val="003232DE"/>
    <w:rsid w:val="00323F80"/>
    <w:rsid w:val="003242D8"/>
    <w:rsid w:val="003247C5"/>
    <w:rsid w:val="003250A4"/>
    <w:rsid w:val="00325643"/>
    <w:rsid w:val="00325878"/>
    <w:rsid w:val="0032599A"/>
    <w:rsid w:val="00325C8B"/>
    <w:rsid w:val="00326D4E"/>
    <w:rsid w:val="00327731"/>
    <w:rsid w:val="0033121A"/>
    <w:rsid w:val="00331E5A"/>
    <w:rsid w:val="00332C5D"/>
    <w:rsid w:val="00332CF1"/>
    <w:rsid w:val="0033310E"/>
    <w:rsid w:val="00333B19"/>
    <w:rsid w:val="00333C71"/>
    <w:rsid w:val="003353EE"/>
    <w:rsid w:val="00335EB0"/>
    <w:rsid w:val="00336635"/>
    <w:rsid w:val="00336E8A"/>
    <w:rsid w:val="00336F74"/>
    <w:rsid w:val="00337BA4"/>
    <w:rsid w:val="00340242"/>
    <w:rsid w:val="003402A1"/>
    <w:rsid w:val="003407E4"/>
    <w:rsid w:val="00340B84"/>
    <w:rsid w:val="00340DFE"/>
    <w:rsid w:val="00340FD7"/>
    <w:rsid w:val="00341B16"/>
    <w:rsid w:val="0034235C"/>
    <w:rsid w:val="0034270B"/>
    <w:rsid w:val="00345B14"/>
    <w:rsid w:val="00347162"/>
    <w:rsid w:val="00347404"/>
    <w:rsid w:val="00347798"/>
    <w:rsid w:val="00347A89"/>
    <w:rsid w:val="00350D00"/>
    <w:rsid w:val="00350EE3"/>
    <w:rsid w:val="00352C06"/>
    <w:rsid w:val="00352C84"/>
    <w:rsid w:val="00354048"/>
    <w:rsid w:val="00354672"/>
    <w:rsid w:val="00356A56"/>
    <w:rsid w:val="0035745C"/>
    <w:rsid w:val="00360751"/>
    <w:rsid w:val="003618A2"/>
    <w:rsid w:val="00362954"/>
    <w:rsid w:val="00363C8E"/>
    <w:rsid w:val="00364BEB"/>
    <w:rsid w:val="00366821"/>
    <w:rsid w:val="00367832"/>
    <w:rsid w:val="00370930"/>
    <w:rsid w:val="00370D15"/>
    <w:rsid w:val="003723F3"/>
    <w:rsid w:val="0037263F"/>
    <w:rsid w:val="00372B1D"/>
    <w:rsid w:val="00374406"/>
    <w:rsid w:val="00374653"/>
    <w:rsid w:val="00375A06"/>
    <w:rsid w:val="00377296"/>
    <w:rsid w:val="00377EE4"/>
    <w:rsid w:val="003803DE"/>
    <w:rsid w:val="00381076"/>
    <w:rsid w:val="00381913"/>
    <w:rsid w:val="0038260D"/>
    <w:rsid w:val="00383589"/>
    <w:rsid w:val="00383EBA"/>
    <w:rsid w:val="003848C0"/>
    <w:rsid w:val="00385C46"/>
    <w:rsid w:val="003863B8"/>
    <w:rsid w:val="00386F20"/>
    <w:rsid w:val="00387AB5"/>
    <w:rsid w:val="0039107A"/>
    <w:rsid w:val="0039159C"/>
    <w:rsid w:val="00391766"/>
    <w:rsid w:val="003925D2"/>
    <w:rsid w:val="0039262C"/>
    <w:rsid w:val="003927BC"/>
    <w:rsid w:val="00392E89"/>
    <w:rsid w:val="00397231"/>
    <w:rsid w:val="00397A54"/>
    <w:rsid w:val="003A00C1"/>
    <w:rsid w:val="003A044B"/>
    <w:rsid w:val="003A3419"/>
    <w:rsid w:val="003A35B5"/>
    <w:rsid w:val="003A3A94"/>
    <w:rsid w:val="003A3B0C"/>
    <w:rsid w:val="003A3FC9"/>
    <w:rsid w:val="003A4A49"/>
    <w:rsid w:val="003A6224"/>
    <w:rsid w:val="003A700B"/>
    <w:rsid w:val="003A76E4"/>
    <w:rsid w:val="003A7DB8"/>
    <w:rsid w:val="003B0075"/>
    <w:rsid w:val="003B0AAF"/>
    <w:rsid w:val="003B20D8"/>
    <w:rsid w:val="003B232E"/>
    <w:rsid w:val="003B30B6"/>
    <w:rsid w:val="003B6E01"/>
    <w:rsid w:val="003B74C0"/>
    <w:rsid w:val="003C1893"/>
    <w:rsid w:val="003C1F75"/>
    <w:rsid w:val="003C1FED"/>
    <w:rsid w:val="003C2F78"/>
    <w:rsid w:val="003C30FA"/>
    <w:rsid w:val="003C3530"/>
    <w:rsid w:val="003C3B5E"/>
    <w:rsid w:val="003C4E45"/>
    <w:rsid w:val="003C5CB3"/>
    <w:rsid w:val="003C6B61"/>
    <w:rsid w:val="003C6DAE"/>
    <w:rsid w:val="003C6E1D"/>
    <w:rsid w:val="003C723E"/>
    <w:rsid w:val="003C7B1E"/>
    <w:rsid w:val="003D0092"/>
    <w:rsid w:val="003D25BC"/>
    <w:rsid w:val="003D2E51"/>
    <w:rsid w:val="003D2FBB"/>
    <w:rsid w:val="003D3461"/>
    <w:rsid w:val="003D3C94"/>
    <w:rsid w:val="003D479A"/>
    <w:rsid w:val="003D5533"/>
    <w:rsid w:val="003D5843"/>
    <w:rsid w:val="003D68D7"/>
    <w:rsid w:val="003D6A52"/>
    <w:rsid w:val="003D7801"/>
    <w:rsid w:val="003E15CA"/>
    <w:rsid w:val="003E258F"/>
    <w:rsid w:val="003E2CD3"/>
    <w:rsid w:val="003E45FE"/>
    <w:rsid w:val="003E568F"/>
    <w:rsid w:val="003F00C5"/>
    <w:rsid w:val="003F0438"/>
    <w:rsid w:val="003F049F"/>
    <w:rsid w:val="003F1755"/>
    <w:rsid w:val="003F3605"/>
    <w:rsid w:val="003F3B14"/>
    <w:rsid w:val="003F3EFC"/>
    <w:rsid w:val="003F4B0D"/>
    <w:rsid w:val="003F4F2F"/>
    <w:rsid w:val="003F60C5"/>
    <w:rsid w:val="003F62B3"/>
    <w:rsid w:val="003F7318"/>
    <w:rsid w:val="003F74B7"/>
    <w:rsid w:val="003F7AFE"/>
    <w:rsid w:val="003F7E40"/>
    <w:rsid w:val="00400226"/>
    <w:rsid w:val="00401223"/>
    <w:rsid w:val="0040180F"/>
    <w:rsid w:val="00401E41"/>
    <w:rsid w:val="004028B7"/>
    <w:rsid w:val="004036BE"/>
    <w:rsid w:val="00403DA6"/>
    <w:rsid w:val="00404B9E"/>
    <w:rsid w:val="004060FA"/>
    <w:rsid w:val="004063E7"/>
    <w:rsid w:val="00410BD9"/>
    <w:rsid w:val="00411D19"/>
    <w:rsid w:val="004125CC"/>
    <w:rsid w:val="00412CB2"/>
    <w:rsid w:val="004132EC"/>
    <w:rsid w:val="004136C4"/>
    <w:rsid w:val="004138BB"/>
    <w:rsid w:val="004146D8"/>
    <w:rsid w:val="004149AA"/>
    <w:rsid w:val="00414F65"/>
    <w:rsid w:val="00415104"/>
    <w:rsid w:val="00416293"/>
    <w:rsid w:val="00416418"/>
    <w:rsid w:val="00416940"/>
    <w:rsid w:val="0041746B"/>
    <w:rsid w:val="00417F00"/>
    <w:rsid w:val="00421704"/>
    <w:rsid w:val="0042199A"/>
    <w:rsid w:val="004223B2"/>
    <w:rsid w:val="00422620"/>
    <w:rsid w:val="00423B1B"/>
    <w:rsid w:val="00424386"/>
    <w:rsid w:val="0042452C"/>
    <w:rsid w:val="0042531D"/>
    <w:rsid w:val="00425759"/>
    <w:rsid w:val="004270FE"/>
    <w:rsid w:val="00427B41"/>
    <w:rsid w:val="00427CC2"/>
    <w:rsid w:val="00430EF1"/>
    <w:rsid w:val="00431307"/>
    <w:rsid w:val="0043168A"/>
    <w:rsid w:val="00433787"/>
    <w:rsid w:val="00433BBE"/>
    <w:rsid w:val="00433C0E"/>
    <w:rsid w:val="004348C8"/>
    <w:rsid w:val="00434B9C"/>
    <w:rsid w:val="00434E3B"/>
    <w:rsid w:val="00435F09"/>
    <w:rsid w:val="00436096"/>
    <w:rsid w:val="00436431"/>
    <w:rsid w:val="00436F06"/>
    <w:rsid w:val="00437485"/>
    <w:rsid w:val="00440C14"/>
    <w:rsid w:val="004411BF"/>
    <w:rsid w:val="004422F8"/>
    <w:rsid w:val="00442865"/>
    <w:rsid w:val="00442C21"/>
    <w:rsid w:val="00442E24"/>
    <w:rsid w:val="00443294"/>
    <w:rsid w:val="00445525"/>
    <w:rsid w:val="00445930"/>
    <w:rsid w:val="004471CE"/>
    <w:rsid w:val="00447FAF"/>
    <w:rsid w:val="004504D4"/>
    <w:rsid w:val="0045058B"/>
    <w:rsid w:val="00450D1D"/>
    <w:rsid w:val="00451BE4"/>
    <w:rsid w:val="00451E50"/>
    <w:rsid w:val="00452157"/>
    <w:rsid w:val="0045300C"/>
    <w:rsid w:val="00453D7C"/>
    <w:rsid w:val="004550B8"/>
    <w:rsid w:val="004566CC"/>
    <w:rsid w:val="00457F0F"/>
    <w:rsid w:val="0046008F"/>
    <w:rsid w:val="0046031F"/>
    <w:rsid w:val="004609C0"/>
    <w:rsid w:val="00461691"/>
    <w:rsid w:val="00463AEB"/>
    <w:rsid w:val="00463D0A"/>
    <w:rsid w:val="00464CC4"/>
    <w:rsid w:val="0046514B"/>
    <w:rsid w:val="004654E9"/>
    <w:rsid w:val="0046672C"/>
    <w:rsid w:val="004669AC"/>
    <w:rsid w:val="00466E93"/>
    <w:rsid w:val="00466EAD"/>
    <w:rsid w:val="00467201"/>
    <w:rsid w:val="004706BC"/>
    <w:rsid w:val="004706C4"/>
    <w:rsid w:val="00470845"/>
    <w:rsid w:val="004724B8"/>
    <w:rsid w:val="00472B05"/>
    <w:rsid w:val="00472D86"/>
    <w:rsid w:val="00473411"/>
    <w:rsid w:val="00473A83"/>
    <w:rsid w:val="004742C2"/>
    <w:rsid w:val="0047437E"/>
    <w:rsid w:val="00477AA4"/>
    <w:rsid w:val="00480825"/>
    <w:rsid w:val="00481C60"/>
    <w:rsid w:val="00481C6C"/>
    <w:rsid w:val="004829FD"/>
    <w:rsid w:val="00482F35"/>
    <w:rsid w:val="00483191"/>
    <w:rsid w:val="00483759"/>
    <w:rsid w:val="00483F34"/>
    <w:rsid w:val="00484364"/>
    <w:rsid w:val="00484A6D"/>
    <w:rsid w:val="00484C47"/>
    <w:rsid w:val="00484D5E"/>
    <w:rsid w:val="00484FBE"/>
    <w:rsid w:val="00485297"/>
    <w:rsid w:val="004855FF"/>
    <w:rsid w:val="00486052"/>
    <w:rsid w:val="004866CF"/>
    <w:rsid w:val="00486C1F"/>
    <w:rsid w:val="004871D2"/>
    <w:rsid w:val="00487572"/>
    <w:rsid w:val="00490A70"/>
    <w:rsid w:val="004921C2"/>
    <w:rsid w:val="0049225F"/>
    <w:rsid w:val="004923FF"/>
    <w:rsid w:val="004960A3"/>
    <w:rsid w:val="004A0164"/>
    <w:rsid w:val="004A06D3"/>
    <w:rsid w:val="004A089D"/>
    <w:rsid w:val="004A0C97"/>
    <w:rsid w:val="004A1202"/>
    <w:rsid w:val="004A2450"/>
    <w:rsid w:val="004A25A2"/>
    <w:rsid w:val="004A2B42"/>
    <w:rsid w:val="004A32A7"/>
    <w:rsid w:val="004A3811"/>
    <w:rsid w:val="004A53D0"/>
    <w:rsid w:val="004A57E3"/>
    <w:rsid w:val="004A5F5E"/>
    <w:rsid w:val="004A646A"/>
    <w:rsid w:val="004A7C67"/>
    <w:rsid w:val="004B0112"/>
    <w:rsid w:val="004B0183"/>
    <w:rsid w:val="004B01B5"/>
    <w:rsid w:val="004B0457"/>
    <w:rsid w:val="004B09C1"/>
    <w:rsid w:val="004B11CB"/>
    <w:rsid w:val="004B12A4"/>
    <w:rsid w:val="004B2AED"/>
    <w:rsid w:val="004B40AC"/>
    <w:rsid w:val="004B4CD0"/>
    <w:rsid w:val="004B4E73"/>
    <w:rsid w:val="004B4ED2"/>
    <w:rsid w:val="004B5021"/>
    <w:rsid w:val="004B5165"/>
    <w:rsid w:val="004B525D"/>
    <w:rsid w:val="004B5A1C"/>
    <w:rsid w:val="004B5B47"/>
    <w:rsid w:val="004B5E59"/>
    <w:rsid w:val="004B63D9"/>
    <w:rsid w:val="004B71E8"/>
    <w:rsid w:val="004B77F5"/>
    <w:rsid w:val="004C0463"/>
    <w:rsid w:val="004C08CC"/>
    <w:rsid w:val="004C1376"/>
    <w:rsid w:val="004C139B"/>
    <w:rsid w:val="004C21C6"/>
    <w:rsid w:val="004C23D7"/>
    <w:rsid w:val="004C245A"/>
    <w:rsid w:val="004C3C17"/>
    <w:rsid w:val="004C4313"/>
    <w:rsid w:val="004C4724"/>
    <w:rsid w:val="004C4EC6"/>
    <w:rsid w:val="004C57E2"/>
    <w:rsid w:val="004C5DBE"/>
    <w:rsid w:val="004C5EB7"/>
    <w:rsid w:val="004C6ADA"/>
    <w:rsid w:val="004C6BA8"/>
    <w:rsid w:val="004C7141"/>
    <w:rsid w:val="004D06EA"/>
    <w:rsid w:val="004D0AA1"/>
    <w:rsid w:val="004D0F97"/>
    <w:rsid w:val="004D46FA"/>
    <w:rsid w:val="004D4DE6"/>
    <w:rsid w:val="004D5585"/>
    <w:rsid w:val="004D68B0"/>
    <w:rsid w:val="004D6B6A"/>
    <w:rsid w:val="004D6D90"/>
    <w:rsid w:val="004D717C"/>
    <w:rsid w:val="004D71F1"/>
    <w:rsid w:val="004D742B"/>
    <w:rsid w:val="004D74DE"/>
    <w:rsid w:val="004E004A"/>
    <w:rsid w:val="004E1F05"/>
    <w:rsid w:val="004E21E4"/>
    <w:rsid w:val="004E2836"/>
    <w:rsid w:val="004E2A6B"/>
    <w:rsid w:val="004E3378"/>
    <w:rsid w:val="004E39BC"/>
    <w:rsid w:val="004E3B11"/>
    <w:rsid w:val="004E3C8B"/>
    <w:rsid w:val="004E405D"/>
    <w:rsid w:val="004E467F"/>
    <w:rsid w:val="004E4852"/>
    <w:rsid w:val="004E4B2F"/>
    <w:rsid w:val="004E573E"/>
    <w:rsid w:val="004E5D0A"/>
    <w:rsid w:val="004E78AE"/>
    <w:rsid w:val="004F0117"/>
    <w:rsid w:val="004F115E"/>
    <w:rsid w:val="004F1A8D"/>
    <w:rsid w:val="004F1C6A"/>
    <w:rsid w:val="004F1C91"/>
    <w:rsid w:val="004F20C6"/>
    <w:rsid w:val="004F2F14"/>
    <w:rsid w:val="004F335B"/>
    <w:rsid w:val="004F3770"/>
    <w:rsid w:val="004F3BB9"/>
    <w:rsid w:val="004F4A6E"/>
    <w:rsid w:val="004F59B2"/>
    <w:rsid w:val="004F5F36"/>
    <w:rsid w:val="004F6152"/>
    <w:rsid w:val="004F633A"/>
    <w:rsid w:val="004F77BC"/>
    <w:rsid w:val="005007B8"/>
    <w:rsid w:val="005016D5"/>
    <w:rsid w:val="00501FFF"/>
    <w:rsid w:val="0050246A"/>
    <w:rsid w:val="0050286B"/>
    <w:rsid w:val="00502DE5"/>
    <w:rsid w:val="005038EC"/>
    <w:rsid w:val="00504978"/>
    <w:rsid w:val="00504DEF"/>
    <w:rsid w:val="005053D2"/>
    <w:rsid w:val="005053D6"/>
    <w:rsid w:val="005054DB"/>
    <w:rsid w:val="005058F8"/>
    <w:rsid w:val="00507246"/>
    <w:rsid w:val="0050750A"/>
    <w:rsid w:val="00510854"/>
    <w:rsid w:val="0051173A"/>
    <w:rsid w:val="005117A2"/>
    <w:rsid w:val="0051199B"/>
    <w:rsid w:val="00512FCC"/>
    <w:rsid w:val="005130EF"/>
    <w:rsid w:val="005131FC"/>
    <w:rsid w:val="005134BE"/>
    <w:rsid w:val="0051386B"/>
    <w:rsid w:val="005145E7"/>
    <w:rsid w:val="005145FD"/>
    <w:rsid w:val="00514707"/>
    <w:rsid w:val="00514B54"/>
    <w:rsid w:val="00515038"/>
    <w:rsid w:val="005158B4"/>
    <w:rsid w:val="00516836"/>
    <w:rsid w:val="005175E6"/>
    <w:rsid w:val="00517690"/>
    <w:rsid w:val="00520967"/>
    <w:rsid w:val="00520AAC"/>
    <w:rsid w:val="00521101"/>
    <w:rsid w:val="00521677"/>
    <w:rsid w:val="005218AE"/>
    <w:rsid w:val="005233FC"/>
    <w:rsid w:val="0052372B"/>
    <w:rsid w:val="005241F9"/>
    <w:rsid w:val="005246F2"/>
    <w:rsid w:val="005248C0"/>
    <w:rsid w:val="00525330"/>
    <w:rsid w:val="00525B6E"/>
    <w:rsid w:val="00526EAC"/>
    <w:rsid w:val="00527453"/>
    <w:rsid w:val="0052790C"/>
    <w:rsid w:val="005301A3"/>
    <w:rsid w:val="00530C6B"/>
    <w:rsid w:val="00532091"/>
    <w:rsid w:val="005320CC"/>
    <w:rsid w:val="00533B95"/>
    <w:rsid w:val="00537277"/>
    <w:rsid w:val="005400A4"/>
    <w:rsid w:val="00540E05"/>
    <w:rsid w:val="00541516"/>
    <w:rsid w:val="00541E46"/>
    <w:rsid w:val="005434EB"/>
    <w:rsid w:val="00543A77"/>
    <w:rsid w:val="005448C8"/>
    <w:rsid w:val="0054538C"/>
    <w:rsid w:val="00545748"/>
    <w:rsid w:val="00545E22"/>
    <w:rsid w:val="00546895"/>
    <w:rsid w:val="005468A5"/>
    <w:rsid w:val="005468EC"/>
    <w:rsid w:val="0054745D"/>
    <w:rsid w:val="00547C15"/>
    <w:rsid w:val="00547E0D"/>
    <w:rsid w:val="00551F42"/>
    <w:rsid w:val="00553482"/>
    <w:rsid w:val="00554107"/>
    <w:rsid w:val="0055488F"/>
    <w:rsid w:val="00555942"/>
    <w:rsid w:val="005568DF"/>
    <w:rsid w:val="0055690D"/>
    <w:rsid w:val="0055763C"/>
    <w:rsid w:val="00557B72"/>
    <w:rsid w:val="00560717"/>
    <w:rsid w:val="00560B9D"/>
    <w:rsid w:val="00560F04"/>
    <w:rsid w:val="0056357B"/>
    <w:rsid w:val="00563ACE"/>
    <w:rsid w:val="00563FE3"/>
    <w:rsid w:val="00564261"/>
    <w:rsid w:val="0056725D"/>
    <w:rsid w:val="005676D9"/>
    <w:rsid w:val="00567B23"/>
    <w:rsid w:val="00567BAF"/>
    <w:rsid w:val="00570C76"/>
    <w:rsid w:val="0057172B"/>
    <w:rsid w:val="00571920"/>
    <w:rsid w:val="00572426"/>
    <w:rsid w:val="00572772"/>
    <w:rsid w:val="00573ED7"/>
    <w:rsid w:val="00573F9A"/>
    <w:rsid w:val="00576278"/>
    <w:rsid w:val="0057671B"/>
    <w:rsid w:val="005769A0"/>
    <w:rsid w:val="005804F4"/>
    <w:rsid w:val="0058177A"/>
    <w:rsid w:val="00583B71"/>
    <w:rsid w:val="005841FC"/>
    <w:rsid w:val="00584424"/>
    <w:rsid w:val="00584C4F"/>
    <w:rsid w:val="00585041"/>
    <w:rsid w:val="005851AE"/>
    <w:rsid w:val="005857AE"/>
    <w:rsid w:val="005858D5"/>
    <w:rsid w:val="00585C2C"/>
    <w:rsid w:val="005862F9"/>
    <w:rsid w:val="0058676A"/>
    <w:rsid w:val="00586880"/>
    <w:rsid w:val="00586E73"/>
    <w:rsid w:val="00586F8A"/>
    <w:rsid w:val="0058740E"/>
    <w:rsid w:val="00587C6E"/>
    <w:rsid w:val="00592062"/>
    <w:rsid w:val="005922C2"/>
    <w:rsid w:val="005924AE"/>
    <w:rsid w:val="00593786"/>
    <w:rsid w:val="00594A50"/>
    <w:rsid w:val="00595790"/>
    <w:rsid w:val="00595B71"/>
    <w:rsid w:val="005960E8"/>
    <w:rsid w:val="00596E5A"/>
    <w:rsid w:val="00597415"/>
    <w:rsid w:val="005A0587"/>
    <w:rsid w:val="005A094C"/>
    <w:rsid w:val="005A0A23"/>
    <w:rsid w:val="005A0A63"/>
    <w:rsid w:val="005A0FA0"/>
    <w:rsid w:val="005A125D"/>
    <w:rsid w:val="005A1F72"/>
    <w:rsid w:val="005A2AF8"/>
    <w:rsid w:val="005A32DE"/>
    <w:rsid w:val="005A3D6B"/>
    <w:rsid w:val="005A67A2"/>
    <w:rsid w:val="005B02A6"/>
    <w:rsid w:val="005B0567"/>
    <w:rsid w:val="005B0836"/>
    <w:rsid w:val="005B2776"/>
    <w:rsid w:val="005B3E08"/>
    <w:rsid w:val="005B49F4"/>
    <w:rsid w:val="005B4A6A"/>
    <w:rsid w:val="005B4B93"/>
    <w:rsid w:val="005B605A"/>
    <w:rsid w:val="005B65E1"/>
    <w:rsid w:val="005B6D37"/>
    <w:rsid w:val="005C1BA6"/>
    <w:rsid w:val="005C299F"/>
    <w:rsid w:val="005C43CD"/>
    <w:rsid w:val="005C4FFA"/>
    <w:rsid w:val="005C5BAB"/>
    <w:rsid w:val="005C6250"/>
    <w:rsid w:val="005C736A"/>
    <w:rsid w:val="005C79BB"/>
    <w:rsid w:val="005D23A9"/>
    <w:rsid w:val="005D26EF"/>
    <w:rsid w:val="005D2DC7"/>
    <w:rsid w:val="005D3ED0"/>
    <w:rsid w:val="005D41CE"/>
    <w:rsid w:val="005D52AF"/>
    <w:rsid w:val="005D54B5"/>
    <w:rsid w:val="005D566F"/>
    <w:rsid w:val="005D5B74"/>
    <w:rsid w:val="005D66D6"/>
    <w:rsid w:val="005D6CA0"/>
    <w:rsid w:val="005D7663"/>
    <w:rsid w:val="005E0118"/>
    <w:rsid w:val="005E05C6"/>
    <w:rsid w:val="005E0CD2"/>
    <w:rsid w:val="005E0DBB"/>
    <w:rsid w:val="005E12B5"/>
    <w:rsid w:val="005E157E"/>
    <w:rsid w:val="005E1887"/>
    <w:rsid w:val="005E1FC0"/>
    <w:rsid w:val="005E29BB"/>
    <w:rsid w:val="005E3105"/>
    <w:rsid w:val="005E50A8"/>
    <w:rsid w:val="005E5E5B"/>
    <w:rsid w:val="005E66FA"/>
    <w:rsid w:val="005E67AA"/>
    <w:rsid w:val="005E6890"/>
    <w:rsid w:val="005E7C7A"/>
    <w:rsid w:val="005F05FE"/>
    <w:rsid w:val="005F0973"/>
    <w:rsid w:val="005F16AD"/>
    <w:rsid w:val="005F1741"/>
    <w:rsid w:val="005F226F"/>
    <w:rsid w:val="005F297B"/>
    <w:rsid w:val="005F2C96"/>
    <w:rsid w:val="005F2CE5"/>
    <w:rsid w:val="005F2F0C"/>
    <w:rsid w:val="005F3C45"/>
    <w:rsid w:val="005F437E"/>
    <w:rsid w:val="005F4A12"/>
    <w:rsid w:val="005F55C4"/>
    <w:rsid w:val="005F576F"/>
    <w:rsid w:val="005F5A53"/>
    <w:rsid w:val="005F5FF9"/>
    <w:rsid w:val="005F7702"/>
    <w:rsid w:val="00600724"/>
    <w:rsid w:val="0060264D"/>
    <w:rsid w:val="006031F2"/>
    <w:rsid w:val="00603B53"/>
    <w:rsid w:val="006046B4"/>
    <w:rsid w:val="00604CCE"/>
    <w:rsid w:val="00605BD8"/>
    <w:rsid w:val="00605E16"/>
    <w:rsid w:val="0060615D"/>
    <w:rsid w:val="006077B9"/>
    <w:rsid w:val="00610498"/>
    <w:rsid w:val="00610D54"/>
    <w:rsid w:val="00610EFC"/>
    <w:rsid w:val="00611ACC"/>
    <w:rsid w:val="00611DA4"/>
    <w:rsid w:val="0061226B"/>
    <w:rsid w:val="006132EF"/>
    <w:rsid w:val="00613C5A"/>
    <w:rsid w:val="00613E27"/>
    <w:rsid w:val="00614607"/>
    <w:rsid w:val="0061494C"/>
    <w:rsid w:val="00614AE4"/>
    <w:rsid w:val="00614D35"/>
    <w:rsid w:val="0061530B"/>
    <w:rsid w:val="006155FF"/>
    <w:rsid w:val="006171C9"/>
    <w:rsid w:val="00617FF5"/>
    <w:rsid w:val="006225CF"/>
    <w:rsid w:val="006234D0"/>
    <w:rsid w:val="00623F43"/>
    <w:rsid w:val="006243E7"/>
    <w:rsid w:val="006249A2"/>
    <w:rsid w:val="00624A90"/>
    <w:rsid w:val="00624D74"/>
    <w:rsid w:val="00625F00"/>
    <w:rsid w:val="00626214"/>
    <w:rsid w:val="0062704A"/>
    <w:rsid w:val="00627711"/>
    <w:rsid w:val="0063007D"/>
    <w:rsid w:val="0063110F"/>
    <w:rsid w:val="00631B17"/>
    <w:rsid w:val="00632018"/>
    <w:rsid w:val="00632665"/>
    <w:rsid w:val="00632A0C"/>
    <w:rsid w:val="00633F52"/>
    <w:rsid w:val="0063417B"/>
    <w:rsid w:val="00634DF9"/>
    <w:rsid w:val="00635B09"/>
    <w:rsid w:val="006362BC"/>
    <w:rsid w:val="006362F4"/>
    <w:rsid w:val="00636B48"/>
    <w:rsid w:val="00640F60"/>
    <w:rsid w:val="00642EAC"/>
    <w:rsid w:val="00644991"/>
    <w:rsid w:val="006460D9"/>
    <w:rsid w:val="00646990"/>
    <w:rsid w:val="006469CE"/>
    <w:rsid w:val="00650684"/>
    <w:rsid w:val="00650F50"/>
    <w:rsid w:val="00651DAF"/>
    <w:rsid w:val="00653530"/>
    <w:rsid w:val="00653631"/>
    <w:rsid w:val="0065464F"/>
    <w:rsid w:val="00655249"/>
    <w:rsid w:val="00655EAA"/>
    <w:rsid w:val="00656071"/>
    <w:rsid w:val="00656173"/>
    <w:rsid w:val="00656674"/>
    <w:rsid w:val="00656AE4"/>
    <w:rsid w:val="00656B4C"/>
    <w:rsid w:val="0065735B"/>
    <w:rsid w:val="006574B7"/>
    <w:rsid w:val="00660B69"/>
    <w:rsid w:val="00660BF5"/>
    <w:rsid w:val="006618D4"/>
    <w:rsid w:val="00662B09"/>
    <w:rsid w:val="00662C6F"/>
    <w:rsid w:val="006631D7"/>
    <w:rsid w:val="006639CC"/>
    <w:rsid w:val="006639F4"/>
    <w:rsid w:val="00664767"/>
    <w:rsid w:val="00664E4B"/>
    <w:rsid w:val="00665017"/>
    <w:rsid w:val="006658D4"/>
    <w:rsid w:val="00665C11"/>
    <w:rsid w:val="00666630"/>
    <w:rsid w:val="006669C0"/>
    <w:rsid w:val="00666EBC"/>
    <w:rsid w:val="00666F2D"/>
    <w:rsid w:val="006707D8"/>
    <w:rsid w:val="00670F76"/>
    <w:rsid w:val="00671E6A"/>
    <w:rsid w:val="0067234E"/>
    <w:rsid w:val="0067260B"/>
    <w:rsid w:val="00672890"/>
    <w:rsid w:val="00673760"/>
    <w:rsid w:val="00674A46"/>
    <w:rsid w:val="006751DA"/>
    <w:rsid w:val="00675405"/>
    <w:rsid w:val="006774AC"/>
    <w:rsid w:val="00677CC4"/>
    <w:rsid w:val="00680147"/>
    <w:rsid w:val="006803CE"/>
    <w:rsid w:val="0068092A"/>
    <w:rsid w:val="006815BE"/>
    <w:rsid w:val="00682649"/>
    <w:rsid w:val="006830BD"/>
    <w:rsid w:val="006855E8"/>
    <w:rsid w:val="00685F89"/>
    <w:rsid w:val="00687F66"/>
    <w:rsid w:val="00690A5F"/>
    <w:rsid w:val="00692CD9"/>
    <w:rsid w:val="006937F5"/>
    <w:rsid w:val="00693E22"/>
    <w:rsid w:val="00694531"/>
    <w:rsid w:val="00694A6E"/>
    <w:rsid w:val="006A0B93"/>
    <w:rsid w:val="006A182D"/>
    <w:rsid w:val="006A2B52"/>
    <w:rsid w:val="006A5706"/>
    <w:rsid w:val="006A5CFF"/>
    <w:rsid w:val="006A72AC"/>
    <w:rsid w:val="006A7BB1"/>
    <w:rsid w:val="006B003B"/>
    <w:rsid w:val="006B07BE"/>
    <w:rsid w:val="006B1773"/>
    <w:rsid w:val="006B1DD0"/>
    <w:rsid w:val="006B254D"/>
    <w:rsid w:val="006B2DBD"/>
    <w:rsid w:val="006B3EA6"/>
    <w:rsid w:val="006B3F70"/>
    <w:rsid w:val="006B4198"/>
    <w:rsid w:val="006B4914"/>
    <w:rsid w:val="006B52FB"/>
    <w:rsid w:val="006B60DF"/>
    <w:rsid w:val="006B6C60"/>
    <w:rsid w:val="006B72EC"/>
    <w:rsid w:val="006C0D36"/>
    <w:rsid w:val="006C1844"/>
    <w:rsid w:val="006C18FE"/>
    <w:rsid w:val="006C1A3E"/>
    <w:rsid w:val="006C1B4E"/>
    <w:rsid w:val="006C2583"/>
    <w:rsid w:val="006C361B"/>
    <w:rsid w:val="006C3C20"/>
    <w:rsid w:val="006C4126"/>
    <w:rsid w:val="006C4219"/>
    <w:rsid w:val="006C4BF6"/>
    <w:rsid w:val="006C58E4"/>
    <w:rsid w:val="006C6117"/>
    <w:rsid w:val="006C624D"/>
    <w:rsid w:val="006C69EC"/>
    <w:rsid w:val="006C7336"/>
    <w:rsid w:val="006C7511"/>
    <w:rsid w:val="006D052A"/>
    <w:rsid w:val="006D2142"/>
    <w:rsid w:val="006D235A"/>
    <w:rsid w:val="006D3A48"/>
    <w:rsid w:val="006D3D53"/>
    <w:rsid w:val="006D45F2"/>
    <w:rsid w:val="006D4BED"/>
    <w:rsid w:val="006D4DA6"/>
    <w:rsid w:val="006D4DA9"/>
    <w:rsid w:val="006D4F6B"/>
    <w:rsid w:val="006D52AA"/>
    <w:rsid w:val="006D5E0B"/>
    <w:rsid w:val="006D6623"/>
    <w:rsid w:val="006D6705"/>
    <w:rsid w:val="006D68BD"/>
    <w:rsid w:val="006D696F"/>
    <w:rsid w:val="006D77DC"/>
    <w:rsid w:val="006D7BF2"/>
    <w:rsid w:val="006D7F03"/>
    <w:rsid w:val="006E0711"/>
    <w:rsid w:val="006E0F88"/>
    <w:rsid w:val="006E18E0"/>
    <w:rsid w:val="006E1D21"/>
    <w:rsid w:val="006E2A8E"/>
    <w:rsid w:val="006E3221"/>
    <w:rsid w:val="006E3613"/>
    <w:rsid w:val="006E37A3"/>
    <w:rsid w:val="006E5557"/>
    <w:rsid w:val="006E7500"/>
    <w:rsid w:val="006E7ECD"/>
    <w:rsid w:val="006F067D"/>
    <w:rsid w:val="006F0813"/>
    <w:rsid w:val="006F19D5"/>
    <w:rsid w:val="006F28B2"/>
    <w:rsid w:val="006F297F"/>
    <w:rsid w:val="006F2A4C"/>
    <w:rsid w:val="006F397E"/>
    <w:rsid w:val="006F3D39"/>
    <w:rsid w:val="006F416C"/>
    <w:rsid w:val="006F43E6"/>
    <w:rsid w:val="006F4B6A"/>
    <w:rsid w:val="006F4C8D"/>
    <w:rsid w:val="006F57AF"/>
    <w:rsid w:val="006F5B23"/>
    <w:rsid w:val="006F62F2"/>
    <w:rsid w:val="006F691C"/>
    <w:rsid w:val="006F697D"/>
    <w:rsid w:val="006F6A51"/>
    <w:rsid w:val="006F6AE2"/>
    <w:rsid w:val="006F6B88"/>
    <w:rsid w:val="006F7861"/>
    <w:rsid w:val="00700EA4"/>
    <w:rsid w:val="00701A27"/>
    <w:rsid w:val="007024AE"/>
    <w:rsid w:val="0070311D"/>
    <w:rsid w:val="007035BA"/>
    <w:rsid w:val="00703D83"/>
    <w:rsid w:val="00703FAC"/>
    <w:rsid w:val="00705994"/>
    <w:rsid w:val="00706548"/>
    <w:rsid w:val="00706E06"/>
    <w:rsid w:val="0071122B"/>
    <w:rsid w:val="00711516"/>
    <w:rsid w:val="00711537"/>
    <w:rsid w:val="00711A03"/>
    <w:rsid w:val="00712543"/>
    <w:rsid w:val="00712B46"/>
    <w:rsid w:val="00713447"/>
    <w:rsid w:val="00715D56"/>
    <w:rsid w:val="007203A7"/>
    <w:rsid w:val="0072194C"/>
    <w:rsid w:val="00721E64"/>
    <w:rsid w:val="007226F8"/>
    <w:rsid w:val="007233AE"/>
    <w:rsid w:val="00724C50"/>
    <w:rsid w:val="007265D2"/>
    <w:rsid w:val="0072775D"/>
    <w:rsid w:val="00730CCA"/>
    <w:rsid w:val="0073137D"/>
    <w:rsid w:val="00731B35"/>
    <w:rsid w:val="00731F24"/>
    <w:rsid w:val="007336C5"/>
    <w:rsid w:val="00733726"/>
    <w:rsid w:val="00734F02"/>
    <w:rsid w:val="0073704B"/>
    <w:rsid w:val="007372F9"/>
    <w:rsid w:val="00740C31"/>
    <w:rsid w:val="00741738"/>
    <w:rsid w:val="00741D3D"/>
    <w:rsid w:val="00741FB7"/>
    <w:rsid w:val="00743765"/>
    <w:rsid w:val="00743B81"/>
    <w:rsid w:val="00743E19"/>
    <w:rsid w:val="007454A9"/>
    <w:rsid w:val="00745CA3"/>
    <w:rsid w:val="00746954"/>
    <w:rsid w:val="007469F2"/>
    <w:rsid w:val="00746C06"/>
    <w:rsid w:val="00746D80"/>
    <w:rsid w:val="007471EC"/>
    <w:rsid w:val="00747842"/>
    <w:rsid w:val="00747C9C"/>
    <w:rsid w:val="00750146"/>
    <w:rsid w:val="00750484"/>
    <w:rsid w:val="007533EE"/>
    <w:rsid w:val="0075368D"/>
    <w:rsid w:val="00753B3E"/>
    <w:rsid w:val="00754CE7"/>
    <w:rsid w:val="00754D3B"/>
    <w:rsid w:val="007554FB"/>
    <w:rsid w:val="007564A8"/>
    <w:rsid w:val="0076124E"/>
    <w:rsid w:val="00762000"/>
    <w:rsid w:val="00762A63"/>
    <w:rsid w:val="007636B4"/>
    <w:rsid w:val="00763B10"/>
    <w:rsid w:val="007659CB"/>
    <w:rsid w:val="007666E8"/>
    <w:rsid w:val="00767EFF"/>
    <w:rsid w:val="00770AAC"/>
    <w:rsid w:val="007720A2"/>
    <w:rsid w:val="00773A65"/>
    <w:rsid w:val="00773BE2"/>
    <w:rsid w:val="0077561F"/>
    <w:rsid w:val="007773BB"/>
    <w:rsid w:val="007777A7"/>
    <w:rsid w:val="00777EAB"/>
    <w:rsid w:val="00781102"/>
    <w:rsid w:val="00781809"/>
    <w:rsid w:val="00781FB2"/>
    <w:rsid w:val="00783840"/>
    <w:rsid w:val="00784359"/>
    <w:rsid w:val="00784A14"/>
    <w:rsid w:val="00784DBE"/>
    <w:rsid w:val="00785A98"/>
    <w:rsid w:val="007862D6"/>
    <w:rsid w:val="007863D3"/>
    <w:rsid w:val="00786483"/>
    <w:rsid w:val="007868E6"/>
    <w:rsid w:val="00790576"/>
    <w:rsid w:val="00790A59"/>
    <w:rsid w:val="00791D49"/>
    <w:rsid w:val="0079216D"/>
    <w:rsid w:val="0079271F"/>
    <w:rsid w:val="00793019"/>
    <w:rsid w:val="00793529"/>
    <w:rsid w:val="00793573"/>
    <w:rsid w:val="0079467D"/>
    <w:rsid w:val="007956AC"/>
    <w:rsid w:val="007959B7"/>
    <w:rsid w:val="007975BF"/>
    <w:rsid w:val="007977DF"/>
    <w:rsid w:val="007A0611"/>
    <w:rsid w:val="007A0820"/>
    <w:rsid w:val="007A139C"/>
    <w:rsid w:val="007A1A91"/>
    <w:rsid w:val="007A1A96"/>
    <w:rsid w:val="007A3779"/>
    <w:rsid w:val="007A44FC"/>
    <w:rsid w:val="007A4542"/>
    <w:rsid w:val="007A51FA"/>
    <w:rsid w:val="007A5902"/>
    <w:rsid w:val="007A5C94"/>
    <w:rsid w:val="007A74BE"/>
    <w:rsid w:val="007A7C0C"/>
    <w:rsid w:val="007B0352"/>
    <w:rsid w:val="007B0B8F"/>
    <w:rsid w:val="007B138C"/>
    <w:rsid w:val="007B1503"/>
    <w:rsid w:val="007B1B34"/>
    <w:rsid w:val="007B1D4F"/>
    <w:rsid w:val="007B24B1"/>
    <w:rsid w:val="007B3BDA"/>
    <w:rsid w:val="007B3C1A"/>
    <w:rsid w:val="007B4B17"/>
    <w:rsid w:val="007B4F93"/>
    <w:rsid w:val="007B5677"/>
    <w:rsid w:val="007B5F0D"/>
    <w:rsid w:val="007B70F7"/>
    <w:rsid w:val="007B77F2"/>
    <w:rsid w:val="007B7CC6"/>
    <w:rsid w:val="007C10AA"/>
    <w:rsid w:val="007C1880"/>
    <w:rsid w:val="007C220A"/>
    <w:rsid w:val="007C2492"/>
    <w:rsid w:val="007C37D5"/>
    <w:rsid w:val="007C414B"/>
    <w:rsid w:val="007C513A"/>
    <w:rsid w:val="007C5229"/>
    <w:rsid w:val="007C69EB"/>
    <w:rsid w:val="007D0182"/>
    <w:rsid w:val="007D05DF"/>
    <w:rsid w:val="007D1ED3"/>
    <w:rsid w:val="007D2651"/>
    <w:rsid w:val="007D2CF8"/>
    <w:rsid w:val="007D34CB"/>
    <w:rsid w:val="007D3A28"/>
    <w:rsid w:val="007D3D1A"/>
    <w:rsid w:val="007D415B"/>
    <w:rsid w:val="007E00B2"/>
    <w:rsid w:val="007E0C1A"/>
    <w:rsid w:val="007E0F0F"/>
    <w:rsid w:val="007E19CD"/>
    <w:rsid w:val="007E2810"/>
    <w:rsid w:val="007E2F5E"/>
    <w:rsid w:val="007E2FDA"/>
    <w:rsid w:val="007E3A0A"/>
    <w:rsid w:val="007E3A4A"/>
    <w:rsid w:val="007E3B50"/>
    <w:rsid w:val="007E41B7"/>
    <w:rsid w:val="007E41B8"/>
    <w:rsid w:val="007E58AA"/>
    <w:rsid w:val="007E6007"/>
    <w:rsid w:val="007E63E8"/>
    <w:rsid w:val="007E6DF2"/>
    <w:rsid w:val="007E7D1F"/>
    <w:rsid w:val="007F015B"/>
    <w:rsid w:val="007F02F9"/>
    <w:rsid w:val="007F0777"/>
    <w:rsid w:val="007F1990"/>
    <w:rsid w:val="007F1E5B"/>
    <w:rsid w:val="007F2E73"/>
    <w:rsid w:val="007F2F12"/>
    <w:rsid w:val="007F3495"/>
    <w:rsid w:val="007F35B0"/>
    <w:rsid w:val="007F50B0"/>
    <w:rsid w:val="007F5D7D"/>
    <w:rsid w:val="007F6258"/>
    <w:rsid w:val="007F62DB"/>
    <w:rsid w:val="007F7060"/>
    <w:rsid w:val="007F76D5"/>
    <w:rsid w:val="007F7A4A"/>
    <w:rsid w:val="008009B9"/>
    <w:rsid w:val="00801006"/>
    <w:rsid w:val="00801C13"/>
    <w:rsid w:val="008024A0"/>
    <w:rsid w:val="008026C6"/>
    <w:rsid w:val="00803413"/>
    <w:rsid w:val="00805BBD"/>
    <w:rsid w:val="00806635"/>
    <w:rsid w:val="00807AD7"/>
    <w:rsid w:val="00807AF8"/>
    <w:rsid w:val="00807DF6"/>
    <w:rsid w:val="00810AB1"/>
    <w:rsid w:val="008115A4"/>
    <w:rsid w:val="00811765"/>
    <w:rsid w:val="00811CF9"/>
    <w:rsid w:val="00812A51"/>
    <w:rsid w:val="008132F0"/>
    <w:rsid w:val="0081330B"/>
    <w:rsid w:val="00814146"/>
    <w:rsid w:val="0081439A"/>
    <w:rsid w:val="00814A45"/>
    <w:rsid w:val="00815022"/>
    <w:rsid w:val="008151C2"/>
    <w:rsid w:val="008153D9"/>
    <w:rsid w:val="008159EC"/>
    <w:rsid w:val="0081632E"/>
    <w:rsid w:val="00816682"/>
    <w:rsid w:val="00816D7B"/>
    <w:rsid w:val="0081707B"/>
    <w:rsid w:val="008170A6"/>
    <w:rsid w:val="00817159"/>
    <w:rsid w:val="00820309"/>
    <w:rsid w:val="00820AF9"/>
    <w:rsid w:val="0082184D"/>
    <w:rsid w:val="00821A6A"/>
    <w:rsid w:val="00821ECF"/>
    <w:rsid w:val="0082282B"/>
    <w:rsid w:val="008236CF"/>
    <w:rsid w:val="00823B52"/>
    <w:rsid w:val="0082546D"/>
    <w:rsid w:val="00826001"/>
    <w:rsid w:val="008274D4"/>
    <w:rsid w:val="008307D8"/>
    <w:rsid w:val="008311A1"/>
    <w:rsid w:val="00834005"/>
    <w:rsid w:val="0083443D"/>
    <w:rsid w:val="00834CC4"/>
    <w:rsid w:val="008354C6"/>
    <w:rsid w:val="00835601"/>
    <w:rsid w:val="008362EE"/>
    <w:rsid w:val="008365FB"/>
    <w:rsid w:val="00837D08"/>
    <w:rsid w:val="0084275E"/>
    <w:rsid w:val="00843B0C"/>
    <w:rsid w:val="00844EAC"/>
    <w:rsid w:val="00845543"/>
    <w:rsid w:val="00846138"/>
    <w:rsid w:val="0084667A"/>
    <w:rsid w:val="00846BE3"/>
    <w:rsid w:val="00847579"/>
    <w:rsid w:val="00847828"/>
    <w:rsid w:val="008523C3"/>
    <w:rsid w:val="00852F35"/>
    <w:rsid w:val="0085328D"/>
    <w:rsid w:val="00853B4D"/>
    <w:rsid w:val="00854FEA"/>
    <w:rsid w:val="008550AB"/>
    <w:rsid w:val="0085598E"/>
    <w:rsid w:val="008559DB"/>
    <w:rsid w:val="00856718"/>
    <w:rsid w:val="00857871"/>
    <w:rsid w:val="0086045B"/>
    <w:rsid w:val="00861416"/>
    <w:rsid w:val="00861BC7"/>
    <w:rsid w:val="00862983"/>
    <w:rsid w:val="008630B9"/>
    <w:rsid w:val="008639C4"/>
    <w:rsid w:val="008654C6"/>
    <w:rsid w:val="00865C9E"/>
    <w:rsid w:val="00865E22"/>
    <w:rsid w:val="0086757E"/>
    <w:rsid w:val="0087002C"/>
    <w:rsid w:val="00871760"/>
    <w:rsid w:val="0087377C"/>
    <w:rsid w:val="00874D4B"/>
    <w:rsid w:val="00874D61"/>
    <w:rsid w:val="00877296"/>
    <w:rsid w:val="008772E8"/>
    <w:rsid w:val="008806C7"/>
    <w:rsid w:val="00881384"/>
    <w:rsid w:val="00882033"/>
    <w:rsid w:val="0088513B"/>
    <w:rsid w:val="008853D0"/>
    <w:rsid w:val="00886216"/>
    <w:rsid w:val="00887476"/>
    <w:rsid w:val="00887846"/>
    <w:rsid w:val="00887F8F"/>
    <w:rsid w:val="00890B6C"/>
    <w:rsid w:val="00890B8A"/>
    <w:rsid w:val="0089121E"/>
    <w:rsid w:val="0089246D"/>
    <w:rsid w:val="00892EDD"/>
    <w:rsid w:val="008933DB"/>
    <w:rsid w:val="008935D1"/>
    <w:rsid w:val="008937A2"/>
    <w:rsid w:val="00893D56"/>
    <w:rsid w:val="00894E0B"/>
    <w:rsid w:val="008955FA"/>
    <w:rsid w:val="00895B32"/>
    <w:rsid w:val="008967C7"/>
    <w:rsid w:val="00896CC8"/>
    <w:rsid w:val="00897675"/>
    <w:rsid w:val="008A02A2"/>
    <w:rsid w:val="008A1324"/>
    <w:rsid w:val="008A1DC2"/>
    <w:rsid w:val="008A2BD3"/>
    <w:rsid w:val="008A3173"/>
    <w:rsid w:val="008A321A"/>
    <w:rsid w:val="008A503E"/>
    <w:rsid w:val="008A52DE"/>
    <w:rsid w:val="008A6E65"/>
    <w:rsid w:val="008A7124"/>
    <w:rsid w:val="008A7B69"/>
    <w:rsid w:val="008B06F4"/>
    <w:rsid w:val="008B0C93"/>
    <w:rsid w:val="008B0D2D"/>
    <w:rsid w:val="008B114C"/>
    <w:rsid w:val="008B12FE"/>
    <w:rsid w:val="008B2D9A"/>
    <w:rsid w:val="008B2DA5"/>
    <w:rsid w:val="008B6325"/>
    <w:rsid w:val="008B6673"/>
    <w:rsid w:val="008B6A90"/>
    <w:rsid w:val="008B7AAE"/>
    <w:rsid w:val="008C18A9"/>
    <w:rsid w:val="008C2AE1"/>
    <w:rsid w:val="008C3C94"/>
    <w:rsid w:val="008C58A1"/>
    <w:rsid w:val="008C5B9A"/>
    <w:rsid w:val="008C6585"/>
    <w:rsid w:val="008C7319"/>
    <w:rsid w:val="008C780B"/>
    <w:rsid w:val="008C78CF"/>
    <w:rsid w:val="008C7D2F"/>
    <w:rsid w:val="008D0A44"/>
    <w:rsid w:val="008D0A87"/>
    <w:rsid w:val="008D10EA"/>
    <w:rsid w:val="008D1813"/>
    <w:rsid w:val="008D3963"/>
    <w:rsid w:val="008D4AA1"/>
    <w:rsid w:val="008D4AD0"/>
    <w:rsid w:val="008D4B27"/>
    <w:rsid w:val="008D53CA"/>
    <w:rsid w:val="008D5437"/>
    <w:rsid w:val="008D5702"/>
    <w:rsid w:val="008D5A94"/>
    <w:rsid w:val="008D5C85"/>
    <w:rsid w:val="008D619F"/>
    <w:rsid w:val="008D63AE"/>
    <w:rsid w:val="008D6FBC"/>
    <w:rsid w:val="008D7588"/>
    <w:rsid w:val="008E03D8"/>
    <w:rsid w:val="008E143D"/>
    <w:rsid w:val="008E15B2"/>
    <w:rsid w:val="008E1A1F"/>
    <w:rsid w:val="008E2B29"/>
    <w:rsid w:val="008E2B93"/>
    <w:rsid w:val="008E30F5"/>
    <w:rsid w:val="008E3AC2"/>
    <w:rsid w:val="008E43FD"/>
    <w:rsid w:val="008E5687"/>
    <w:rsid w:val="008E59BA"/>
    <w:rsid w:val="008E6040"/>
    <w:rsid w:val="008E6687"/>
    <w:rsid w:val="008E6C24"/>
    <w:rsid w:val="008E7D09"/>
    <w:rsid w:val="008F01EE"/>
    <w:rsid w:val="008F08AC"/>
    <w:rsid w:val="008F1739"/>
    <w:rsid w:val="008F1B19"/>
    <w:rsid w:val="008F1D5C"/>
    <w:rsid w:val="008F25D5"/>
    <w:rsid w:val="008F2FE1"/>
    <w:rsid w:val="008F3B7A"/>
    <w:rsid w:val="008F4EFA"/>
    <w:rsid w:val="008F5196"/>
    <w:rsid w:val="008F5239"/>
    <w:rsid w:val="008F58DA"/>
    <w:rsid w:val="008F60DA"/>
    <w:rsid w:val="008F631F"/>
    <w:rsid w:val="008F66CD"/>
    <w:rsid w:val="008F7470"/>
    <w:rsid w:val="008F78A0"/>
    <w:rsid w:val="0090157F"/>
    <w:rsid w:val="00902EED"/>
    <w:rsid w:val="00903068"/>
    <w:rsid w:val="0090337B"/>
    <w:rsid w:val="009046B7"/>
    <w:rsid w:val="009046EE"/>
    <w:rsid w:val="009046FC"/>
    <w:rsid w:val="0090578D"/>
    <w:rsid w:val="00905CBF"/>
    <w:rsid w:val="009108BB"/>
    <w:rsid w:val="009108F0"/>
    <w:rsid w:val="009110D0"/>
    <w:rsid w:val="009118D8"/>
    <w:rsid w:val="00911CCA"/>
    <w:rsid w:val="00911E73"/>
    <w:rsid w:val="0091373C"/>
    <w:rsid w:val="0091441D"/>
    <w:rsid w:val="00914CBB"/>
    <w:rsid w:val="0091532E"/>
    <w:rsid w:val="009168B2"/>
    <w:rsid w:val="009174E4"/>
    <w:rsid w:val="009177D6"/>
    <w:rsid w:val="00920FA7"/>
    <w:rsid w:val="0092165C"/>
    <w:rsid w:val="00922B1F"/>
    <w:rsid w:val="00923796"/>
    <w:rsid w:val="00923983"/>
    <w:rsid w:val="00923DFB"/>
    <w:rsid w:val="00924224"/>
    <w:rsid w:val="00924385"/>
    <w:rsid w:val="009244F6"/>
    <w:rsid w:val="009248BE"/>
    <w:rsid w:val="00924D44"/>
    <w:rsid w:val="00924FA9"/>
    <w:rsid w:val="009255B0"/>
    <w:rsid w:val="00925998"/>
    <w:rsid w:val="00926293"/>
    <w:rsid w:val="0092638C"/>
    <w:rsid w:val="009267DF"/>
    <w:rsid w:val="00931485"/>
    <w:rsid w:val="0093284C"/>
    <w:rsid w:val="00932E4D"/>
    <w:rsid w:val="00933204"/>
    <w:rsid w:val="009333BF"/>
    <w:rsid w:val="0093349B"/>
    <w:rsid w:val="009348D8"/>
    <w:rsid w:val="009365A7"/>
    <w:rsid w:val="009372E4"/>
    <w:rsid w:val="00937B36"/>
    <w:rsid w:val="009404DE"/>
    <w:rsid w:val="00940BC3"/>
    <w:rsid w:val="009423B5"/>
    <w:rsid w:val="00942BF7"/>
    <w:rsid w:val="00945762"/>
    <w:rsid w:val="00945E17"/>
    <w:rsid w:val="00946207"/>
    <w:rsid w:val="00946534"/>
    <w:rsid w:val="00946BA8"/>
    <w:rsid w:val="00947509"/>
    <w:rsid w:val="009477A0"/>
    <w:rsid w:val="009507BB"/>
    <w:rsid w:val="00951396"/>
    <w:rsid w:val="00952066"/>
    <w:rsid w:val="009525F5"/>
    <w:rsid w:val="0095447F"/>
    <w:rsid w:val="00955D79"/>
    <w:rsid w:val="0095696E"/>
    <w:rsid w:val="00956F64"/>
    <w:rsid w:val="00957495"/>
    <w:rsid w:val="00960E20"/>
    <w:rsid w:val="00961E83"/>
    <w:rsid w:val="0096284D"/>
    <w:rsid w:val="0096297C"/>
    <w:rsid w:val="00962FBA"/>
    <w:rsid w:val="0096375B"/>
    <w:rsid w:val="00963CDE"/>
    <w:rsid w:val="00963CF8"/>
    <w:rsid w:val="00963F40"/>
    <w:rsid w:val="00964AAD"/>
    <w:rsid w:val="0096532A"/>
    <w:rsid w:val="009658A2"/>
    <w:rsid w:val="0096683A"/>
    <w:rsid w:val="00966E88"/>
    <w:rsid w:val="00967383"/>
    <w:rsid w:val="009700A6"/>
    <w:rsid w:val="009707F8"/>
    <w:rsid w:val="00970E51"/>
    <w:rsid w:val="00971234"/>
    <w:rsid w:val="0097142F"/>
    <w:rsid w:val="009717F2"/>
    <w:rsid w:val="00971ED2"/>
    <w:rsid w:val="009749A1"/>
    <w:rsid w:val="00974E29"/>
    <w:rsid w:val="00975897"/>
    <w:rsid w:val="009764A5"/>
    <w:rsid w:val="00976A3B"/>
    <w:rsid w:val="00976A40"/>
    <w:rsid w:val="00976F16"/>
    <w:rsid w:val="00980019"/>
    <w:rsid w:val="00981168"/>
    <w:rsid w:val="009812AA"/>
    <w:rsid w:val="0098132B"/>
    <w:rsid w:val="0098136E"/>
    <w:rsid w:val="0098167E"/>
    <w:rsid w:val="00981764"/>
    <w:rsid w:val="0098186C"/>
    <w:rsid w:val="00981A8C"/>
    <w:rsid w:val="00981D76"/>
    <w:rsid w:val="009824EF"/>
    <w:rsid w:val="009828B9"/>
    <w:rsid w:val="009839DF"/>
    <w:rsid w:val="00984311"/>
    <w:rsid w:val="00985E8E"/>
    <w:rsid w:val="0098675C"/>
    <w:rsid w:val="009868C3"/>
    <w:rsid w:val="00987097"/>
    <w:rsid w:val="00987CB6"/>
    <w:rsid w:val="00987EDF"/>
    <w:rsid w:val="009901B4"/>
    <w:rsid w:val="00990BF4"/>
    <w:rsid w:val="00990EDF"/>
    <w:rsid w:val="0099100A"/>
    <w:rsid w:val="009914A0"/>
    <w:rsid w:val="00992E73"/>
    <w:rsid w:val="009953D8"/>
    <w:rsid w:val="00996F87"/>
    <w:rsid w:val="009970A2"/>
    <w:rsid w:val="00997EAB"/>
    <w:rsid w:val="009A02EE"/>
    <w:rsid w:val="009A0370"/>
    <w:rsid w:val="009A09D3"/>
    <w:rsid w:val="009A1AD6"/>
    <w:rsid w:val="009A2E19"/>
    <w:rsid w:val="009A32C0"/>
    <w:rsid w:val="009A3FCA"/>
    <w:rsid w:val="009A4693"/>
    <w:rsid w:val="009A5A7D"/>
    <w:rsid w:val="009A5AFE"/>
    <w:rsid w:val="009A60D4"/>
    <w:rsid w:val="009A67F5"/>
    <w:rsid w:val="009A7090"/>
    <w:rsid w:val="009A7A29"/>
    <w:rsid w:val="009B1B18"/>
    <w:rsid w:val="009B210D"/>
    <w:rsid w:val="009B254B"/>
    <w:rsid w:val="009B2DDF"/>
    <w:rsid w:val="009B42B0"/>
    <w:rsid w:val="009B45D1"/>
    <w:rsid w:val="009B5715"/>
    <w:rsid w:val="009B60F4"/>
    <w:rsid w:val="009B64A7"/>
    <w:rsid w:val="009B677C"/>
    <w:rsid w:val="009B711D"/>
    <w:rsid w:val="009B75F3"/>
    <w:rsid w:val="009B7F25"/>
    <w:rsid w:val="009C04E0"/>
    <w:rsid w:val="009C0B87"/>
    <w:rsid w:val="009C39A6"/>
    <w:rsid w:val="009C3E2B"/>
    <w:rsid w:val="009C5E2B"/>
    <w:rsid w:val="009C657D"/>
    <w:rsid w:val="009C7321"/>
    <w:rsid w:val="009C732A"/>
    <w:rsid w:val="009C7809"/>
    <w:rsid w:val="009C7A56"/>
    <w:rsid w:val="009C7BE8"/>
    <w:rsid w:val="009D0286"/>
    <w:rsid w:val="009D0913"/>
    <w:rsid w:val="009D0E13"/>
    <w:rsid w:val="009D290B"/>
    <w:rsid w:val="009D2D24"/>
    <w:rsid w:val="009D3349"/>
    <w:rsid w:val="009D422C"/>
    <w:rsid w:val="009D4B96"/>
    <w:rsid w:val="009D5D1D"/>
    <w:rsid w:val="009D6124"/>
    <w:rsid w:val="009D6245"/>
    <w:rsid w:val="009D6770"/>
    <w:rsid w:val="009D7122"/>
    <w:rsid w:val="009D767D"/>
    <w:rsid w:val="009E0567"/>
    <w:rsid w:val="009E0CFC"/>
    <w:rsid w:val="009E10DE"/>
    <w:rsid w:val="009E24D6"/>
    <w:rsid w:val="009E324C"/>
    <w:rsid w:val="009E3775"/>
    <w:rsid w:val="009E3F1D"/>
    <w:rsid w:val="009E473C"/>
    <w:rsid w:val="009E56EB"/>
    <w:rsid w:val="009E57F6"/>
    <w:rsid w:val="009E79FD"/>
    <w:rsid w:val="009E7F4D"/>
    <w:rsid w:val="009F0394"/>
    <w:rsid w:val="009F08C2"/>
    <w:rsid w:val="009F0B2D"/>
    <w:rsid w:val="009F14DD"/>
    <w:rsid w:val="009F1CCD"/>
    <w:rsid w:val="009F1DD7"/>
    <w:rsid w:val="009F20E3"/>
    <w:rsid w:val="009F237D"/>
    <w:rsid w:val="009F3D9F"/>
    <w:rsid w:val="009F567F"/>
    <w:rsid w:val="009F5704"/>
    <w:rsid w:val="009F726E"/>
    <w:rsid w:val="009F74AA"/>
    <w:rsid w:val="009F74D6"/>
    <w:rsid w:val="009F769E"/>
    <w:rsid w:val="009F7AB6"/>
    <w:rsid w:val="00A0092D"/>
    <w:rsid w:val="00A0181F"/>
    <w:rsid w:val="00A0196E"/>
    <w:rsid w:val="00A01AA7"/>
    <w:rsid w:val="00A02BA0"/>
    <w:rsid w:val="00A0492C"/>
    <w:rsid w:val="00A056F9"/>
    <w:rsid w:val="00A0665A"/>
    <w:rsid w:val="00A10918"/>
    <w:rsid w:val="00A11D89"/>
    <w:rsid w:val="00A12870"/>
    <w:rsid w:val="00A14F5E"/>
    <w:rsid w:val="00A15152"/>
    <w:rsid w:val="00A15517"/>
    <w:rsid w:val="00A157C8"/>
    <w:rsid w:val="00A159BC"/>
    <w:rsid w:val="00A15AB8"/>
    <w:rsid w:val="00A15E34"/>
    <w:rsid w:val="00A16804"/>
    <w:rsid w:val="00A17EEB"/>
    <w:rsid w:val="00A200A8"/>
    <w:rsid w:val="00A21529"/>
    <w:rsid w:val="00A22750"/>
    <w:rsid w:val="00A22C34"/>
    <w:rsid w:val="00A2445C"/>
    <w:rsid w:val="00A24A21"/>
    <w:rsid w:val="00A25328"/>
    <w:rsid w:val="00A25CBF"/>
    <w:rsid w:val="00A25D6F"/>
    <w:rsid w:val="00A2649D"/>
    <w:rsid w:val="00A26D3F"/>
    <w:rsid w:val="00A26F76"/>
    <w:rsid w:val="00A30153"/>
    <w:rsid w:val="00A308CF"/>
    <w:rsid w:val="00A311C1"/>
    <w:rsid w:val="00A316D9"/>
    <w:rsid w:val="00A32755"/>
    <w:rsid w:val="00A33E6D"/>
    <w:rsid w:val="00A34974"/>
    <w:rsid w:val="00A34BFD"/>
    <w:rsid w:val="00A34DF4"/>
    <w:rsid w:val="00A37AB9"/>
    <w:rsid w:val="00A40227"/>
    <w:rsid w:val="00A40C1E"/>
    <w:rsid w:val="00A42988"/>
    <w:rsid w:val="00A44948"/>
    <w:rsid w:val="00A44C2A"/>
    <w:rsid w:val="00A44DEF"/>
    <w:rsid w:val="00A4535B"/>
    <w:rsid w:val="00A453DE"/>
    <w:rsid w:val="00A4597D"/>
    <w:rsid w:val="00A463BC"/>
    <w:rsid w:val="00A4662B"/>
    <w:rsid w:val="00A466E4"/>
    <w:rsid w:val="00A467A2"/>
    <w:rsid w:val="00A46D6A"/>
    <w:rsid w:val="00A4724D"/>
    <w:rsid w:val="00A472C0"/>
    <w:rsid w:val="00A473F3"/>
    <w:rsid w:val="00A4745B"/>
    <w:rsid w:val="00A47D91"/>
    <w:rsid w:val="00A47EE5"/>
    <w:rsid w:val="00A50D15"/>
    <w:rsid w:val="00A517D9"/>
    <w:rsid w:val="00A51806"/>
    <w:rsid w:val="00A51A2D"/>
    <w:rsid w:val="00A52C91"/>
    <w:rsid w:val="00A5376C"/>
    <w:rsid w:val="00A539F8"/>
    <w:rsid w:val="00A53B2B"/>
    <w:rsid w:val="00A5506E"/>
    <w:rsid w:val="00A5689A"/>
    <w:rsid w:val="00A60BAA"/>
    <w:rsid w:val="00A6167D"/>
    <w:rsid w:val="00A61C9C"/>
    <w:rsid w:val="00A627A5"/>
    <w:rsid w:val="00A632EE"/>
    <w:rsid w:val="00A6337E"/>
    <w:rsid w:val="00A633AC"/>
    <w:rsid w:val="00A634BA"/>
    <w:rsid w:val="00A63565"/>
    <w:rsid w:val="00A63664"/>
    <w:rsid w:val="00A63EE0"/>
    <w:rsid w:val="00A6414C"/>
    <w:rsid w:val="00A664C7"/>
    <w:rsid w:val="00A666D5"/>
    <w:rsid w:val="00A66810"/>
    <w:rsid w:val="00A66E42"/>
    <w:rsid w:val="00A71097"/>
    <w:rsid w:val="00A71445"/>
    <w:rsid w:val="00A71BE7"/>
    <w:rsid w:val="00A71E3A"/>
    <w:rsid w:val="00A72276"/>
    <w:rsid w:val="00A72503"/>
    <w:rsid w:val="00A735FE"/>
    <w:rsid w:val="00A750EE"/>
    <w:rsid w:val="00A7590D"/>
    <w:rsid w:val="00A76CB4"/>
    <w:rsid w:val="00A76EC4"/>
    <w:rsid w:val="00A77C2F"/>
    <w:rsid w:val="00A8007A"/>
    <w:rsid w:val="00A80FF2"/>
    <w:rsid w:val="00A81DE7"/>
    <w:rsid w:val="00A82A22"/>
    <w:rsid w:val="00A82E75"/>
    <w:rsid w:val="00A83685"/>
    <w:rsid w:val="00A84935"/>
    <w:rsid w:val="00A8562A"/>
    <w:rsid w:val="00A86986"/>
    <w:rsid w:val="00A86D32"/>
    <w:rsid w:val="00A86E87"/>
    <w:rsid w:val="00A870E6"/>
    <w:rsid w:val="00A878C2"/>
    <w:rsid w:val="00A906BC"/>
    <w:rsid w:val="00A90A8D"/>
    <w:rsid w:val="00A90F76"/>
    <w:rsid w:val="00A9112D"/>
    <w:rsid w:val="00A91639"/>
    <w:rsid w:val="00A923D6"/>
    <w:rsid w:val="00A925EB"/>
    <w:rsid w:val="00A93A88"/>
    <w:rsid w:val="00A94057"/>
    <w:rsid w:val="00A94A19"/>
    <w:rsid w:val="00A94B81"/>
    <w:rsid w:val="00A950F7"/>
    <w:rsid w:val="00A95969"/>
    <w:rsid w:val="00A96847"/>
    <w:rsid w:val="00A9693E"/>
    <w:rsid w:val="00A976B7"/>
    <w:rsid w:val="00A97A54"/>
    <w:rsid w:val="00AA02BA"/>
    <w:rsid w:val="00AA0490"/>
    <w:rsid w:val="00AA050D"/>
    <w:rsid w:val="00AA0707"/>
    <w:rsid w:val="00AA0CAC"/>
    <w:rsid w:val="00AA0CCE"/>
    <w:rsid w:val="00AA12F0"/>
    <w:rsid w:val="00AA1338"/>
    <w:rsid w:val="00AA24F5"/>
    <w:rsid w:val="00AA2660"/>
    <w:rsid w:val="00AA3818"/>
    <w:rsid w:val="00AA4A86"/>
    <w:rsid w:val="00AA5785"/>
    <w:rsid w:val="00AA6229"/>
    <w:rsid w:val="00AA678B"/>
    <w:rsid w:val="00AA7144"/>
    <w:rsid w:val="00AA7613"/>
    <w:rsid w:val="00AA771D"/>
    <w:rsid w:val="00AA773D"/>
    <w:rsid w:val="00AA7870"/>
    <w:rsid w:val="00AA788B"/>
    <w:rsid w:val="00AA7C62"/>
    <w:rsid w:val="00AB0DC3"/>
    <w:rsid w:val="00AB17B4"/>
    <w:rsid w:val="00AB254B"/>
    <w:rsid w:val="00AB2EB2"/>
    <w:rsid w:val="00AB3230"/>
    <w:rsid w:val="00AB3388"/>
    <w:rsid w:val="00AB43F5"/>
    <w:rsid w:val="00AB46A2"/>
    <w:rsid w:val="00AB46AE"/>
    <w:rsid w:val="00AB4D0C"/>
    <w:rsid w:val="00AB57E7"/>
    <w:rsid w:val="00AB5902"/>
    <w:rsid w:val="00AB65AA"/>
    <w:rsid w:val="00AB6A4A"/>
    <w:rsid w:val="00AB6DF6"/>
    <w:rsid w:val="00AC032C"/>
    <w:rsid w:val="00AC19F2"/>
    <w:rsid w:val="00AC213D"/>
    <w:rsid w:val="00AC3F54"/>
    <w:rsid w:val="00AC4AE8"/>
    <w:rsid w:val="00AC5017"/>
    <w:rsid w:val="00AC5633"/>
    <w:rsid w:val="00AC60DA"/>
    <w:rsid w:val="00AC647F"/>
    <w:rsid w:val="00AC753A"/>
    <w:rsid w:val="00AC7E3B"/>
    <w:rsid w:val="00AD0E3E"/>
    <w:rsid w:val="00AD0ED5"/>
    <w:rsid w:val="00AD0F59"/>
    <w:rsid w:val="00AD188E"/>
    <w:rsid w:val="00AD1DB6"/>
    <w:rsid w:val="00AD390C"/>
    <w:rsid w:val="00AD39D4"/>
    <w:rsid w:val="00AD5622"/>
    <w:rsid w:val="00AD5687"/>
    <w:rsid w:val="00AD6004"/>
    <w:rsid w:val="00AD79FB"/>
    <w:rsid w:val="00AD7EBB"/>
    <w:rsid w:val="00AE0541"/>
    <w:rsid w:val="00AE0AE5"/>
    <w:rsid w:val="00AE1F9C"/>
    <w:rsid w:val="00AE34F0"/>
    <w:rsid w:val="00AE35EE"/>
    <w:rsid w:val="00AE3CBA"/>
    <w:rsid w:val="00AE439E"/>
    <w:rsid w:val="00AE4C4E"/>
    <w:rsid w:val="00AE5DD6"/>
    <w:rsid w:val="00AE6100"/>
    <w:rsid w:val="00AF2B6C"/>
    <w:rsid w:val="00AF3244"/>
    <w:rsid w:val="00AF48BA"/>
    <w:rsid w:val="00AF6052"/>
    <w:rsid w:val="00AF6291"/>
    <w:rsid w:val="00AF678D"/>
    <w:rsid w:val="00B0046B"/>
    <w:rsid w:val="00B00D4B"/>
    <w:rsid w:val="00B00DB7"/>
    <w:rsid w:val="00B0104E"/>
    <w:rsid w:val="00B018FF"/>
    <w:rsid w:val="00B0288F"/>
    <w:rsid w:val="00B02CB9"/>
    <w:rsid w:val="00B030E6"/>
    <w:rsid w:val="00B0403D"/>
    <w:rsid w:val="00B04065"/>
    <w:rsid w:val="00B04D9E"/>
    <w:rsid w:val="00B052B3"/>
    <w:rsid w:val="00B0599F"/>
    <w:rsid w:val="00B06127"/>
    <w:rsid w:val="00B07C7B"/>
    <w:rsid w:val="00B118D5"/>
    <w:rsid w:val="00B12FCE"/>
    <w:rsid w:val="00B1373E"/>
    <w:rsid w:val="00B1434D"/>
    <w:rsid w:val="00B150D7"/>
    <w:rsid w:val="00B15851"/>
    <w:rsid w:val="00B15C5E"/>
    <w:rsid w:val="00B163AA"/>
    <w:rsid w:val="00B17EF6"/>
    <w:rsid w:val="00B20424"/>
    <w:rsid w:val="00B20451"/>
    <w:rsid w:val="00B20EE9"/>
    <w:rsid w:val="00B216A2"/>
    <w:rsid w:val="00B21826"/>
    <w:rsid w:val="00B22C31"/>
    <w:rsid w:val="00B22F4E"/>
    <w:rsid w:val="00B24FE0"/>
    <w:rsid w:val="00B2642E"/>
    <w:rsid w:val="00B2711E"/>
    <w:rsid w:val="00B27257"/>
    <w:rsid w:val="00B278D2"/>
    <w:rsid w:val="00B3011F"/>
    <w:rsid w:val="00B30403"/>
    <w:rsid w:val="00B323F2"/>
    <w:rsid w:val="00B32706"/>
    <w:rsid w:val="00B32D3F"/>
    <w:rsid w:val="00B32F3F"/>
    <w:rsid w:val="00B3427D"/>
    <w:rsid w:val="00B346C0"/>
    <w:rsid w:val="00B34D2B"/>
    <w:rsid w:val="00B35379"/>
    <w:rsid w:val="00B35B0E"/>
    <w:rsid w:val="00B36D92"/>
    <w:rsid w:val="00B36FED"/>
    <w:rsid w:val="00B37199"/>
    <w:rsid w:val="00B4067D"/>
    <w:rsid w:val="00B4145D"/>
    <w:rsid w:val="00B41A2D"/>
    <w:rsid w:val="00B42D75"/>
    <w:rsid w:val="00B43170"/>
    <w:rsid w:val="00B4328D"/>
    <w:rsid w:val="00B43323"/>
    <w:rsid w:val="00B44616"/>
    <w:rsid w:val="00B44705"/>
    <w:rsid w:val="00B4565A"/>
    <w:rsid w:val="00B46D04"/>
    <w:rsid w:val="00B501F8"/>
    <w:rsid w:val="00B5040B"/>
    <w:rsid w:val="00B5083E"/>
    <w:rsid w:val="00B51159"/>
    <w:rsid w:val="00B5191A"/>
    <w:rsid w:val="00B52DC2"/>
    <w:rsid w:val="00B5325A"/>
    <w:rsid w:val="00B53ECE"/>
    <w:rsid w:val="00B54CCE"/>
    <w:rsid w:val="00B551C2"/>
    <w:rsid w:val="00B552CE"/>
    <w:rsid w:val="00B56116"/>
    <w:rsid w:val="00B56355"/>
    <w:rsid w:val="00B572AA"/>
    <w:rsid w:val="00B5734B"/>
    <w:rsid w:val="00B57DB8"/>
    <w:rsid w:val="00B603EE"/>
    <w:rsid w:val="00B60E16"/>
    <w:rsid w:val="00B61ED7"/>
    <w:rsid w:val="00B628F8"/>
    <w:rsid w:val="00B630B5"/>
    <w:rsid w:val="00B638E9"/>
    <w:rsid w:val="00B63933"/>
    <w:rsid w:val="00B63FDE"/>
    <w:rsid w:val="00B640A0"/>
    <w:rsid w:val="00B64207"/>
    <w:rsid w:val="00B704CF"/>
    <w:rsid w:val="00B70E44"/>
    <w:rsid w:val="00B717E3"/>
    <w:rsid w:val="00B718CF"/>
    <w:rsid w:val="00B7340C"/>
    <w:rsid w:val="00B73D90"/>
    <w:rsid w:val="00B74197"/>
    <w:rsid w:val="00B74598"/>
    <w:rsid w:val="00B74BDD"/>
    <w:rsid w:val="00B75957"/>
    <w:rsid w:val="00B75C39"/>
    <w:rsid w:val="00B76908"/>
    <w:rsid w:val="00B76CE5"/>
    <w:rsid w:val="00B774EA"/>
    <w:rsid w:val="00B779E8"/>
    <w:rsid w:val="00B800A3"/>
    <w:rsid w:val="00B80612"/>
    <w:rsid w:val="00B81969"/>
    <w:rsid w:val="00B82783"/>
    <w:rsid w:val="00B828EF"/>
    <w:rsid w:val="00B82EA9"/>
    <w:rsid w:val="00B83304"/>
    <w:rsid w:val="00B84C1E"/>
    <w:rsid w:val="00B85503"/>
    <w:rsid w:val="00B862B4"/>
    <w:rsid w:val="00B86F2F"/>
    <w:rsid w:val="00B87502"/>
    <w:rsid w:val="00B90405"/>
    <w:rsid w:val="00B909DA"/>
    <w:rsid w:val="00B9115F"/>
    <w:rsid w:val="00B9131B"/>
    <w:rsid w:val="00B913B6"/>
    <w:rsid w:val="00B922DF"/>
    <w:rsid w:val="00B92E61"/>
    <w:rsid w:val="00B93747"/>
    <w:rsid w:val="00B93928"/>
    <w:rsid w:val="00B9450D"/>
    <w:rsid w:val="00B94DFA"/>
    <w:rsid w:val="00B94F4A"/>
    <w:rsid w:val="00B95158"/>
    <w:rsid w:val="00B970AC"/>
    <w:rsid w:val="00BA024A"/>
    <w:rsid w:val="00BA07CC"/>
    <w:rsid w:val="00BA10CB"/>
    <w:rsid w:val="00BA1C53"/>
    <w:rsid w:val="00BA2EF3"/>
    <w:rsid w:val="00BA3906"/>
    <w:rsid w:val="00BA3A31"/>
    <w:rsid w:val="00BA44C5"/>
    <w:rsid w:val="00BA634E"/>
    <w:rsid w:val="00BA7D6F"/>
    <w:rsid w:val="00BA7E6A"/>
    <w:rsid w:val="00BB105C"/>
    <w:rsid w:val="00BB13A0"/>
    <w:rsid w:val="00BB1ADC"/>
    <w:rsid w:val="00BB1E02"/>
    <w:rsid w:val="00BB319E"/>
    <w:rsid w:val="00BB3B0F"/>
    <w:rsid w:val="00BB4692"/>
    <w:rsid w:val="00BB484F"/>
    <w:rsid w:val="00BB4DB2"/>
    <w:rsid w:val="00BB5CAA"/>
    <w:rsid w:val="00BB5F57"/>
    <w:rsid w:val="00BB6564"/>
    <w:rsid w:val="00BB707C"/>
    <w:rsid w:val="00BB7111"/>
    <w:rsid w:val="00BB75B2"/>
    <w:rsid w:val="00BB77DF"/>
    <w:rsid w:val="00BB781E"/>
    <w:rsid w:val="00BC015D"/>
    <w:rsid w:val="00BC34FF"/>
    <w:rsid w:val="00BC3ECB"/>
    <w:rsid w:val="00BC40C8"/>
    <w:rsid w:val="00BC5A9F"/>
    <w:rsid w:val="00BC682D"/>
    <w:rsid w:val="00BC713F"/>
    <w:rsid w:val="00BD0505"/>
    <w:rsid w:val="00BD078B"/>
    <w:rsid w:val="00BD1857"/>
    <w:rsid w:val="00BD2173"/>
    <w:rsid w:val="00BD2404"/>
    <w:rsid w:val="00BD2650"/>
    <w:rsid w:val="00BD4A40"/>
    <w:rsid w:val="00BD5DE9"/>
    <w:rsid w:val="00BD66F6"/>
    <w:rsid w:val="00BD6A93"/>
    <w:rsid w:val="00BD7477"/>
    <w:rsid w:val="00BD7CAD"/>
    <w:rsid w:val="00BE01FF"/>
    <w:rsid w:val="00BE0C77"/>
    <w:rsid w:val="00BE176E"/>
    <w:rsid w:val="00BE2F3F"/>
    <w:rsid w:val="00BE3131"/>
    <w:rsid w:val="00BE49FA"/>
    <w:rsid w:val="00BE50F6"/>
    <w:rsid w:val="00BE59E7"/>
    <w:rsid w:val="00BE6102"/>
    <w:rsid w:val="00BE6F9D"/>
    <w:rsid w:val="00BE7511"/>
    <w:rsid w:val="00BE76A8"/>
    <w:rsid w:val="00BE7B6E"/>
    <w:rsid w:val="00BE7D7D"/>
    <w:rsid w:val="00BF1584"/>
    <w:rsid w:val="00BF1B36"/>
    <w:rsid w:val="00BF1B63"/>
    <w:rsid w:val="00BF20F8"/>
    <w:rsid w:val="00BF317F"/>
    <w:rsid w:val="00BF3DB4"/>
    <w:rsid w:val="00BF41E8"/>
    <w:rsid w:val="00BF4A45"/>
    <w:rsid w:val="00BF5198"/>
    <w:rsid w:val="00BF56F4"/>
    <w:rsid w:val="00BF5F70"/>
    <w:rsid w:val="00BF6B03"/>
    <w:rsid w:val="00BF6B83"/>
    <w:rsid w:val="00BF7B2F"/>
    <w:rsid w:val="00C00276"/>
    <w:rsid w:val="00C003FD"/>
    <w:rsid w:val="00C010D6"/>
    <w:rsid w:val="00C023C6"/>
    <w:rsid w:val="00C0287B"/>
    <w:rsid w:val="00C0296C"/>
    <w:rsid w:val="00C02B26"/>
    <w:rsid w:val="00C02E04"/>
    <w:rsid w:val="00C0403E"/>
    <w:rsid w:val="00C04092"/>
    <w:rsid w:val="00C046AC"/>
    <w:rsid w:val="00C075A5"/>
    <w:rsid w:val="00C10543"/>
    <w:rsid w:val="00C109AD"/>
    <w:rsid w:val="00C10CFD"/>
    <w:rsid w:val="00C11018"/>
    <w:rsid w:val="00C14CFE"/>
    <w:rsid w:val="00C15227"/>
    <w:rsid w:val="00C160C7"/>
    <w:rsid w:val="00C16755"/>
    <w:rsid w:val="00C16ABF"/>
    <w:rsid w:val="00C20AB0"/>
    <w:rsid w:val="00C2151E"/>
    <w:rsid w:val="00C21843"/>
    <w:rsid w:val="00C2190B"/>
    <w:rsid w:val="00C21ED3"/>
    <w:rsid w:val="00C23062"/>
    <w:rsid w:val="00C23358"/>
    <w:rsid w:val="00C24320"/>
    <w:rsid w:val="00C244BB"/>
    <w:rsid w:val="00C24F03"/>
    <w:rsid w:val="00C25D09"/>
    <w:rsid w:val="00C26A41"/>
    <w:rsid w:val="00C26A85"/>
    <w:rsid w:val="00C276E8"/>
    <w:rsid w:val="00C27C92"/>
    <w:rsid w:val="00C333ED"/>
    <w:rsid w:val="00C3342D"/>
    <w:rsid w:val="00C365BA"/>
    <w:rsid w:val="00C36E7E"/>
    <w:rsid w:val="00C41688"/>
    <w:rsid w:val="00C41B82"/>
    <w:rsid w:val="00C424EA"/>
    <w:rsid w:val="00C42F4B"/>
    <w:rsid w:val="00C4360C"/>
    <w:rsid w:val="00C4363E"/>
    <w:rsid w:val="00C43778"/>
    <w:rsid w:val="00C439FE"/>
    <w:rsid w:val="00C44950"/>
    <w:rsid w:val="00C44B1D"/>
    <w:rsid w:val="00C463D2"/>
    <w:rsid w:val="00C46937"/>
    <w:rsid w:val="00C46B8F"/>
    <w:rsid w:val="00C47220"/>
    <w:rsid w:val="00C5016A"/>
    <w:rsid w:val="00C51119"/>
    <w:rsid w:val="00C5273D"/>
    <w:rsid w:val="00C53892"/>
    <w:rsid w:val="00C53C9E"/>
    <w:rsid w:val="00C53F87"/>
    <w:rsid w:val="00C54467"/>
    <w:rsid w:val="00C54608"/>
    <w:rsid w:val="00C552F2"/>
    <w:rsid w:val="00C55A86"/>
    <w:rsid w:val="00C601AF"/>
    <w:rsid w:val="00C606B7"/>
    <w:rsid w:val="00C611D8"/>
    <w:rsid w:val="00C617BA"/>
    <w:rsid w:val="00C61B10"/>
    <w:rsid w:val="00C61F22"/>
    <w:rsid w:val="00C62334"/>
    <w:rsid w:val="00C62E7E"/>
    <w:rsid w:val="00C63882"/>
    <w:rsid w:val="00C64213"/>
    <w:rsid w:val="00C64EF5"/>
    <w:rsid w:val="00C666A6"/>
    <w:rsid w:val="00C66755"/>
    <w:rsid w:val="00C67A97"/>
    <w:rsid w:val="00C7096D"/>
    <w:rsid w:val="00C70BD8"/>
    <w:rsid w:val="00C71B66"/>
    <w:rsid w:val="00C71C72"/>
    <w:rsid w:val="00C71DBE"/>
    <w:rsid w:val="00C71DF5"/>
    <w:rsid w:val="00C72A96"/>
    <w:rsid w:val="00C74567"/>
    <w:rsid w:val="00C754D5"/>
    <w:rsid w:val="00C75F2A"/>
    <w:rsid w:val="00C76614"/>
    <w:rsid w:val="00C8047A"/>
    <w:rsid w:val="00C81E7D"/>
    <w:rsid w:val="00C8235A"/>
    <w:rsid w:val="00C82961"/>
    <w:rsid w:val="00C82B59"/>
    <w:rsid w:val="00C8389F"/>
    <w:rsid w:val="00C83EC6"/>
    <w:rsid w:val="00C850D5"/>
    <w:rsid w:val="00C85234"/>
    <w:rsid w:val="00C852E8"/>
    <w:rsid w:val="00C86BB0"/>
    <w:rsid w:val="00C86D38"/>
    <w:rsid w:val="00C87214"/>
    <w:rsid w:val="00C878D5"/>
    <w:rsid w:val="00C87A32"/>
    <w:rsid w:val="00C87FA5"/>
    <w:rsid w:val="00C903D7"/>
    <w:rsid w:val="00C914A2"/>
    <w:rsid w:val="00C91D5C"/>
    <w:rsid w:val="00C92647"/>
    <w:rsid w:val="00C92A53"/>
    <w:rsid w:val="00C934BB"/>
    <w:rsid w:val="00C93934"/>
    <w:rsid w:val="00C93E29"/>
    <w:rsid w:val="00C94412"/>
    <w:rsid w:val="00C94763"/>
    <w:rsid w:val="00C950AB"/>
    <w:rsid w:val="00C954B4"/>
    <w:rsid w:val="00C95C17"/>
    <w:rsid w:val="00C966B0"/>
    <w:rsid w:val="00C966D4"/>
    <w:rsid w:val="00C97233"/>
    <w:rsid w:val="00C977B5"/>
    <w:rsid w:val="00CA20D8"/>
    <w:rsid w:val="00CA2B67"/>
    <w:rsid w:val="00CA3178"/>
    <w:rsid w:val="00CA3B9A"/>
    <w:rsid w:val="00CA3D11"/>
    <w:rsid w:val="00CA42D3"/>
    <w:rsid w:val="00CA4F0E"/>
    <w:rsid w:val="00CA4F5C"/>
    <w:rsid w:val="00CA5032"/>
    <w:rsid w:val="00CA5254"/>
    <w:rsid w:val="00CA547F"/>
    <w:rsid w:val="00CA54FF"/>
    <w:rsid w:val="00CA59B5"/>
    <w:rsid w:val="00CA5AA6"/>
    <w:rsid w:val="00CA6306"/>
    <w:rsid w:val="00CA633D"/>
    <w:rsid w:val="00CB031E"/>
    <w:rsid w:val="00CB1323"/>
    <w:rsid w:val="00CB1E13"/>
    <w:rsid w:val="00CB2B43"/>
    <w:rsid w:val="00CB4188"/>
    <w:rsid w:val="00CB4502"/>
    <w:rsid w:val="00CB52C9"/>
    <w:rsid w:val="00CB6BB5"/>
    <w:rsid w:val="00CB7FA0"/>
    <w:rsid w:val="00CC02A0"/>
    <w:rsid w:val="00CC117F"/>
    <w:rsid w:val="00CC27D9"/>
    <w:rsid w:val="00CC2912"/>
    <w:rsid w:val="00CC31B3"/>
    <w:rsid w:val="00CC32E8"/>
    <w:rsid w:val="00CC3473"/>
    <w:rsid w:val="00CC42E5"/>
    <w:rsid w:val="00CC571A"/>
    <w:rsid w:val="00CC5A74"/>
    <w:rsid w:val="00CC7344"/>
    <w:rsid w:val="00CC7D93"/>
    <w:rsid w:val="00CD1A65"/>
    <w:rsid w:val="00CD1B59"/>
    <w:rsid w:val="00CD285A"/>
    <w:rsid w:val="00CD294C"/>
    <w:rsid w:val="00CD29BC"/>
    <w:rsid w:val="00CD2EBC"/>
    <w:rsid w:val="00CD2EE0"/>
    <w:rsid w:val="00CD30A6"/>
    <w:rsid w:val="00CD3D84"/>
    <w:rsid w:val="00CD44A0"/>
    <w:rsid w:val="00CD4F6D"/>
    <w:rsid w:val="00CD55C7"/>
    <w:rsid w:val="00CD5E7A"/>
    <w:rsid w:val="00CD6428"/>
    <w:rsid w:val="00CD679F"/>
    <w:rsid w:val="00CD6E45"/>
    <w:rsid w:val="00CD6E93"/>
    <w:rsid w:val="00CD7B67"/>
    <w:rsid w:val="00CE052B"/>
    <w:rsid w:val="00CE1514"/>
    <w:rsid w:val="00CE2D29"/>
    <w:rsid w:val="00CE43CD"/>
    <w:rsid w:val="00CE457B"/>
    <w:rsid w:val="00CE604B"/>
    <w:rsid w:val="00CE60BE"/>
    <w:rsid w:val="00CE6848"/>
    <w:rsid w:val="00CE7112"/>
    <w:rsid w:val="00CE78FF"/>
    <w:rsid w:val="00CF05BD"/>
    <w:rsid w:val="00CF19AD"/>
    <w:rsid w:val="00CF1C68"/>
    <w:rsid w:val="00CF2917"/>
    <w:rsid w:val="00CF4416"/>
    <w:rsid w:val="00CF5D76"/>
    <w:rsid w:val="00D00362"/>
    <w:rsid w:val="00D006D0"/>
    <w:rsid w:val="00D01B88"/>
    <w:rsid w:val="00D02EBA"/>
    <w:rsid w:val="00D033B4"/>
    <w:rsid w:val="00D0589A"/>
    <w:rsid w:val="00D05D42"/>
    <w:rsid w:val="00D07B48"/>
    <w:rsid w:val="00D10913"/>
    <w:rsid w:val="00D11186"/>
    <w:rsid w:val="00D11225"/>
    <w:rsid w:val="00D11311"/>
    <w:rsid w:val="00D11AD0"/>
    <w:rsid w:val="00D11FF8"/>
    <w:rsid w:val="00D12AE5"/>
    <w:rsid w:val="00D14788"/>
    <w:rsid w:val="00D17C35"/>
    <w:rsid w:val="00D20948"/>
    <w:rsid w:val="00D2120F"/>
    <w:rsid w:val="00D21616"/>
    <w:rsid w:val="00D22DF6"/>
    <w:rsid w:val="00D23D60"/>
    <w:rsid w:val="00D26490"/>
    <w:rsid w:val="00D2693B"/>
    <w:rsid w:val="00D26AD4"/>
    <w:rsid w:val="00D306AE"/>
    <w:rsid w:val="00D31922"/>
    <w:rsid w:val="00D33A8F"/>
    <w:rsid w:val="00D33D86"/>
    <w:rsid w:val="00D340AC"/>
    <w:rsid w:val="00D34852"/>
    <w:rsid w:val="00D34DF3"/>
    <w:rsid w:val="00D3501B"/>
    <w:rsid w:val="00D3570D"/>
    <w:rsid w:val="00D36381"/>
    <w:rsid w:val="00D37DDF"/>
    <w:rsid w:val="00D406C1"/>
    <w:rsid w:val="00D40881"/>
    <w:rsid w:val="00D40FCE"/>
    <w:rsid w:val="00D41001"/>
    <w:rsid w:val="00D41097"/>
    <w:rsid w:val="00D417D5"/>
    <w:rsid w:val="00D42466"/>
    <w:rsid w:val="00D42D6D"/>
    <w:rsid w:val="00D432C7"/>
    <w:rsid w:val="00D43B95"/>
    <w:rsid w:val="00D43E5F"/>
    <w:rsid w:val="00D457F0"/>
    <w:rsid w:val="00D45BA8"/>
    <w:rsid w:val="00D4677A"/>
    <w:rsid w:val="00D50E93"/>
    <w:rsid w:val="00D54531"/>
    <w:rsid w:val="00D54C91"/>
    <w:rsid w:val="00D558EE"/>
    <w:rsid w:val="00D55B86"/>
    <w:rsid w:val="00D56666"/>
    <w:rsid w:val="00D5780D"/>
    <w:rsid w:val="00D57BF1"/>
    <w:rsid w:val="00D57EF5"/>
    <w:rsid w:val="00D604C2"/>
    <w:rsid w:val="00D608F2"/>
    <w:rsid w:val="00D60DBF"/>
    <w:rsid w:val="00D60EE8"/>
    <w:rsid w:val="00D62821"/>
    <w:rsid w:val="00D62B9B"/>
    <w:rsid w:val="00D62DB2"/>
    <w:rsid w:val="00D62DE2"/>
    <w:rsid w:val="00D63F6B"/>
    <w:rsid w:val="00D64AC8"/>
    <w:rsid w:val="00D64DC7"/>
    <w:rsid w:val="00D64E2C"/>
    <w:rsid w:val="00D6599F"/>
    <w:rsid w:val="00D67475"/>
    <w:rsid w:val="00D67A19"/>
    <w:rsid w:val="00D70231"/>
    <w:rsid w:val="00D730AE"/>
    <w:rsid w:val="00D73212"/>
    <w:rsid w:val="00D74453"/>
    <w:rsid w:val="00D75529"/>
    <w:rsid w:val="00D758F8"/>
    <w:rsid w:val="00D766C7"/>
    <w:rsid w:val="00D802A0"/>
    <w:rsid w:val="00D8090D"/>
    <w:rsid w:val="00D80C99"/>
    <w:rsid w:val="00D80D8B"/>
    <w:rsid w:val="00D81458"/>
    <w:rsid w:val="00D818E4"/>
    <w:rsid w:val="00D84209"/>
    <w:rsid w:val="00D85095"/>
    <w:rsid w:val="00D85257"/>
    <w:rsid w:val="00D854CD"/>
    <w:rsid w:val="00D86370"/>
    <w:rsid w:val="00D86485"/>
    <w:rsid w:val="00D86939"/>
    <w:rsid w:val="00D8791A"/>
    <w:rsid w:val="00D94400"/>
    <w:rsid w:val="00D94DA8"/>
    <w:rsid w:val="00D9564E"/>
    <w:rsid w:val="00D95A8D"/>
    <w:rsid w:val="00D963BD"/>
    <w:rsid w:val="00D9646D"/>
    <w:rsid w:val="00DA026E"/>
    <w:rsid w:val="00DA0948"/>
    <w:rsid w:val="00DA165B"/>
    <w:rsid w:val="00DA2945"/>
    <w:rsid w:val="00DA2B82"/>
    <w:rsid w:val="00DA3928"/>
    <w:rsid w:val="00DA3F83"/>
    <w:rsid w:val="00DA6F95"/>
    <w:rsid w:val="00DA745C"/>
    <w:rsid w:val="00DA759A"/>
    <w:rsid w:val="00DA75B8"/>
    <w:rsid w:val="00DA75D8"/>
    <w:rsid w:val="00DA7DBE"/>
    <w:rsid w:val="00DB04FF"/>
    <w:rsid w:val="00DB06DD"/>
    <w:rsid w:val="00DB2344"/>
    <w:rsid w:val="00DB268F"/>
    <w:rsid w:val="00DB2C0D"/>
    <w:rsid w:val="00DB2C50"/>
    <w:rsid w:val="00DB2EDA"/>
    <w:rsid w:val="00DB3F54"/>
    <w:rsid w:val="00DB475E"/>
    <w:rsid w:val="00DB48E7"/>
    <w:rsid w:val="00DB5D3A"/>
    <w:rsid w:val="00DB78DF"/>
    <w:rsid w:val="00DB799D"/>
    <w:rsid w:val="00DB7EC3"/>
    <w:rsid w:val="00DC0CD3"/>
    <w:rsid w:val="00DC12D7"/>
    <w:rsid w:val="00DC17E0"/>
    <w:rsid w:val="00DC2451"/>
    <w:rsid w:val="00DC2790"/>
    <w:rsid w:val="00DC37DD"/>
    <w:rsid w:val="00DC3973"/>
    <w:rsid w:val="00DC3AA2"/>
    <w:rsid w:val="00DC3E43"/>
    <w:rsid w:val="00DC3E7B"/>
    <w:rsid w:val="00DC47B6"/>
    <w:rsid w:val="00DC4D9E"/>
    <w:rsid w:val="00DC50B2"/>
    <w:rsid w:val="00DC5293"/>
    <w:rsid w:val="00DC5440"/>
    <w:rsid w:val="00DC54CC"/>
    <w:rsid w:val="00DC5E82"/>
    <w:rsid w:val="00DC6459"/>
    <w:rsid w:val="00DC6556"/>
    <w:rsid w:val="00DC6763"/>
    <w:rsid w:val="00DC72A5"/>
    <w:rsid w:val="00DD1958"/>
    <w:rsid w:val="00DD38B0"/>
    <w:rsid w:val="00DD3932"/>
    <w:rsid w:val="00DD3B6E"/>
    <w:rsid w:val="00DD4DE5"/>
    <w:rsid w:val="00DD4EDF"/>
    <w:rsid w:val="00DD5903"/>
    <w:rsid w:val="00DE00D2"/>
    <w:rsid w:val="00DE0CAE"/>
    <w:rsid w:val="00DE107C"/>
    <w:rsid w:val="00DE1333"/>
    <w:rsid w:val="00DE1AD6"/>
    <w:rsid w:val="00DE1F27"/>
    <w:rsid w:val="00DE3A7A"/>
    <w:rsid w:val="00DE3FDE"/>
    <w:rsid w:val="00DE4BC4"/>
    <w:rsid w:val="00DE6774"/>
    <w:rsid w:val="00DE6C43"/>
    <w:rsid w:val="00DE6E1D"/>
    <w:rsid w:val="00DE6EF6"/>
    <w:rsid w:val="00DE6F1D"/>
    <w:rsid w:val="00DE7190"/>
    <w:rsid w:val="00DE7BE6"/>
    <w:rsid w:val="00DF073F"/>
    <w:rsid w:val="00DF0AA0"/>
    <w:rsid w:val="00DF0EE2"/>
    <w:rsid w:val="00DF0FA3"/>
    <w:rsid w:val="00DF15D9"/>
    <w:rsid w:val="00DF28F0"/>
    <w:rsid w:val="00DF2C1C"/>
    <w:rsid w:val="00DF418B"/>
    <w:rsid w:val="00DF467C"/>
    <w:rsid w:val="00DF4A09"/>
    <w:rsid w:val="00E00425"/>
    <w:rsid w:val="00E03050"/>
    <w:rsid w:val="00E03128"/>
    <w:rsid w:val="00E038FD"/>
    <w:rsid w:val="00E049FD"/>
    <w:rsid w:val="00E05025"/>
    <w:rsid w:val="00E05292"/>
    <w:rsid w:val="00E0642A"/>
    <w:rsid w:val="00E06E4E"/>
    <w:rsid w:val="00E073CC"/>
    <w:rsid w:val="00E0757E"/>
    <w:rsid w:val="00E0776E"/>
    <w:rsid w:val="00E07FF9"/>
    <w:rsid w:val="00E101C8"/>
    <w:rsid w:val="00E11163"/>
    <w:rsid w:val="00E11D78"/>
    <w:rsid w:val="00E13782"/>
    <w:rsid w:val="00E14319"/>
    <w:rsid w:val="00E143BE"/>
    <w:rsid w:val="00E15782"/>
    <w:rsid w:val="00E1582D"/>
    <w:rsid w:val="00E158D4"/>
    <w:rsid w:val="00E15B3F"/>
    <w:rsid w:val="00E16091"/>
    <w:rsid w:val="00E16232"/>
    <w:rsid w:val="00E168B4"/>
    <w:rsid w:val="00E16B03"/>
    <w:rsid w:val="00E17EF4"/>
    <w:rsid w:val="00E20422"/>
    <w:rsid w:val="00E209FA"/>
    <w:rsid w:val="00E20B33"/>
    <w:rsid w:val="00E20FB2"/>
    <w:rsid w:val="00E2188D"/>
    <w:rsid w:val="00E22C8E"/>
    <w:rsid w:val="00E22E25"/>
    <w:rsid w:val="00E23A2C"/>
    <w:rsid w:val="00E24EEA"/>
    <w:rsid w:val="00E2530F"/>
    <w:rsid w:val="00E25B5E"/>
    <w:rsid w:val="00E263CD"/>
    <w:rsid w:val="00E26625"/>
    <w:rsid w:val="00E26A36"/>
    <w:rsid w:val="00E26DC9"/>
    <w:rsid w:val="00E26F88"/>
    <w:rsid w:val="00E27428"/>
    <w:rsid w:val="00E30F27"/>
    <w:rsid w:val="00E31185"/>
    <w:rsid w:val="00E33109"/>
    <w:rsid w:val="00E3328A"/>
    <w:rsid w:val="00E3346C"/>
    <w:rsid w:val="00E33524"/>
    <w:rsid w:val="00E340F0"/>
    <w:rsid w:val="00E35E08"/>
    <w:rsid w:val="00E36216"/>
    <w:rsid w:val="00E36D19"/>
    <w:rsid w:val="00E37CCD"/>
    <w:rsid w:val="00E409EF"/>
    <w:rsid w:val="00E410FD"/>
    <w:rsid w:val="00E41C4B"/>
    <w:rsid w:val="00E41F8D"/>
    <w:rsid w:val="00E42640"/>
    <w:rsid w:val="00E42DC8"/>
    <w:rsid w:val="00E437A0"/>
    <w:rsid w:val="00E43EF8"/>
    <w:rsid w:val="00E449B3"/>
    <w:rsid w:val="00E44ACE"/>
    <w:rsid w:val="00E45ED5"/>
    <w:rsid w:val="00E45EE8"/>
    <w:rsid w:val="00E46C87"/>
    <w:rsid w:val="00E46FEC"/>
    <w:rsid w:val="00E4733F"/>
    <w:rsid w:val="00E5067D"/>
    <w:rsid w:val="00E51334"/>
    <w:rsid w:val="00E529ED"/>
    <w:rsid w:val="00E52AEB"/>
    <w:rsid w:val="00E52BFD"/>
    <w:rsid w:val="00E52E5F"/>
    <w:rsid w:val="00E538BE"/>
    <w:rsid w:val="00E54E48"/>
    <w:rsid w:val="00E55207"/>
    <w:rsid w:val="00E554BC"/>
    <w:rsid w:val="00E55553"/>
    <w:rsid w:val="00E55894"/>
    <w:rsid w:val="00E55D30"/>
    <w:rsid w:val="00E55FED"/>
    <w:rsid w:val="00E5631D"/>
    <w:rsid w:val="00E572D8"/>
    <w:rsid w:val="00E57E87"/>
    <w:rsid w:val="00E63094"/>
    <w:rsid w:val="00E6431C"/>
    <w:rsid w:val="00E646A5"/>
    <w:rsid w:val="00E6487C"/>
    <w:rsid w:val="00E64EE6"/>
    <w:rsid w:val="00E66486"/>
    <w:rsid w:val="00E701B6"/>
    <w:rsid w:val="00E70F88"/>
    <w:rsid w:val="00E71169"/>
    <w:rsid w:val="00E7124F"/>
    <w:rsid w:val="00E71330"/>
    <w:rsid w:val="00E718D5"/>
    <w:rsid w:val="00E71C4C"/>
    <w:rsid w:val="00E72162"/>
    <w:rsid w:val="00E72BC0"/>
    <w:rsid w:val="00E72F26"/>
    <w:rsid w:val="00E736A0"/>
    <w:rsid w:val="00E736DC"/>
    <w:rsid w:val="00E737AD"/>
    <w:rsid w:val="00E74CCE"/>
    <w:rsid w:val="00E770EF"/>
    <w:rsid w:val="00E801B4"/>
    <w:rsid w:val="00E807C5"/>
    <w:rsid w:val="00E80FAA"/>
    <w:rsid w:val="00E81AF1"/>
    <w:rsid w:val="00E82257"/>
    <w:rsid w:val="00E83055"/>
    <w:rsid w:val="00E836AA"/>
    <w:rsid w:val="00E83B4E"/>
    <w:rsid w:val="00E84C02"/>
    <w:rsid w:val="00E850DD"/>
    <w:rsid w:val="00E8692E"/>
    <w:rsid w:val="00E86BFA"/>
    <w:rsid w:val="00E86C6E"/>
    <w:rsid w:val="00E86C76"/>
    <w:rsid w:val="00E86F6A"/>
    <w:rsid w:val="00E87243"/>
    <w:rsid w:val="00E87445"/>
    <w:rsid w:val="00E87B46"/>
    <w:rsid w:val="00E910D4"/>
    <w:rsid w:val="00E928BC"/>
    <w:rsid w:val="00E92BC7"/>
    <w:rsid w:val="00E93ABF"/>
    <w:rsid w:val="00E94D74"/>
    <w:rsid w:val="00E94E1F"/>
    <w:rsid w:val="00E95678"/>
    <w:rsid w:val="00E9655E"/>
    <w:rsid w:val="00E9671F"/>
    <w:rsid w:val="00E96A35"/>
    <w:rsid w:val="00E96D49"/>
    <w:rsid w:val="00E972D4"/>
    <w:rsid w:val="00EA2005"/>
    <w:rsid w:val="00EA2556"/>
    <w:rsid w:val="00EA25AA"/>
    <w:rsid w:val="00EA26DB"/>
    <w:rsid w:val="00EA29BF"/>
    <w:rsid w:val="00EA3462"/>
    <w:rsid w:val="00EA3692"/>
    <w:rsid w:val="00EA3C67"/>
    <w:rsid w:val="00EA4B80"/>
    <w:rsid w:val="00EA4C29"/>
    <w:rsid w:val="00EA4F76"/>
    <w:rsid w:val="00EA7377"/>
    <w:rsid w:val="00EA7A4F"/>
    <w:rsid w:val="00EA7B26"/>
    <w:rsid w:val="00EA7BC2"/>
    <w:rsid w:val="00EB0FB4"/>
    <w:rsid w:val="00EB1895"/>
    <w:rsid w:val="00EB22BC"/>
    <w:rsid w:val="00EB2B91"/>
    <w:rsid w:val="00EB2D77"/>
    <w:rsid w:val="00EB3261"/>
    <w:rsid w:val="00EB3369"/>
    <w:rsid w:val="00EB3E39"/>
    <w:rsid w:val="00EB43A9"/>
    <w:rsid w:val="00EB5734"/>
    <w:rsid w:val="00EB5980"/>
    <w:rsid w:val="00EB62B0"/>
    <w:rsid w:val="00EB658C"/>
    <w:rsid w:val="00EB7117"/>
    <w:rsid w:val="00EB71FD"/>
    <w:rsid w:val="00EB726C"/>
    <w:rsid w:val="00EB7F79"/>
    <w:rsid w:val="00EC2503"/>
    <w:rsid w:val="00EC2834"/>
    <w:rsid w:val="00EC38C3"/>
    <w:rsid w:val="00EC432E"/>
    <w:rsid w:val="00EC5C9C"/>
    <w:rsid w:val="00EC6719"/>
    <w:rsid w:val="00EC6E9A"/>
    <w:rsid w:val="00EC702F"/>
    <w:rsid w:val="00EC7651"/>
    <w:rsid w:val="00EC7EA1"/>
    <w:rsid w:val="00ED0D20"/>
    <w:rsid w:val="00ED0F96"/>
    <w:rsid w:val="00ED134B"/>
    <w:rsid w:val="00ED37FC"/>
    <w:rsid w:val="00ED40DC"/>
    <w:rsid w:val="00ED4158"/>
    <w:rsid w:val="00ED49FF"/>
    <w:rsid w:val="00ED4A2C"/>
    <w:rsid w:val="00ED4F9D"/>
    <w:rsid w:val="00ED6418"/>
    <w:rsid w:val="00ED6B10"/>
    <w:rsid w:val="00ED7AF9"/>
    <w:rsid w:val="00EE0877"/>
    <w:rsid w:val="00EE16E6"/>
    <w:rsid w:val="00EE1847"/>
    <w:rsid w:val="00EE1945"/>
    <w:rsid w:val="00EE19F1"/>
    <w:rsid w:val="00EE20C3"/>
    <w:rsid w:val="00EE2BEF"/>
    <w:rsid w:val="00EE3044"/>
    <w:rsid w:val="00EE3505"/>
    <w:rsid w:val="00EE5363"/>
    <w:rsid w:val="00EE56B8"/>
    <w:rsid w:val="00EE68C1"/>
    <w:rsid w:val="00EE7F1C"/>
    <w:rsid w:val="00EF0A40"/>
    <w:rsid w:val="00EF1FC9"/>
    <w:rsid w:val="00EF216A"/>
    <w:rsid w:val="00EF2300"/>
    <w:rsid w:val="00EF3F85"/>
    <w:rsid w:val="00EF407C"/>
    <w:rsid w:val="00EF43F3"/>
    <w:rsid w:val="00EF5542"/>
    <w:rsid w:val="00EF5AB8"/>
    <w:rsid w:val="00EF6666"/>
    <w:rsid w:val="00EF6B71"/>
    <w:rsid w:val="00EF72F3"/>
    <w:rsid w:val="00EF7358"/>
    <w:rsid w:val="00EF752F"/>
    <w:rsid w:val="00EF7EA8"/>
    <w:rsid w:val="00EF7FB1"/>
    <w:rsid w:val="00F007F0"/>
    <w:rsid w:val="00F00F1B"/>
    <w:rsid w:val="00F01D92"/>
    <w:rsid w:val="00F036FB"/>
    <w:rsid w:val="00F04141"/>
    <w:rsid w:val="00F04DD4"/>
    <w:rsid w:val="00F04FC6"/>
    <w:rsid w:val="00F05C49"/>
    <w:rsid w:val="00F05D41"/>
    <w:rsid w:val="00F0748E"/>
    <w:rsid w:val="00F075E3"/>
    <w:rsid w:val="00F11384"/>
    <w:rsid w:val="00F1292F"/>
    <w:rsid w:val="00F12FDC"/>
    <w:rsid w:val="00F137FC"/>
    <w:rsid w:val="00F159A9"/>
    <w:rsid w:val="00F17578"/>
    <w:rsid w:val="00F17A32"/>
    <w:rsid w:val="00F22327"/>
    <w:rsid w:val="00F2293A"/>
    <w:rsid w:val="00F2393C"/>
    <w:rsid w:val="00F23A7D"/>
    <w:rsid w:val="00F24C8C"/>
    <w:rsid w:val="00F2563D"/>
    <w:rsid w:val="00F25E06"/>
    <w:rsid w:val="00F26C58"/>
    <w:rsid w:val="00F270FD"/>
    <w:rsid w:val="00F2763E"/>
    <w:rsid w:val="00F3030A"/>
    <w:rsid w:val="00F3114F"/>
    <w:rsid w:val="00F31E20"/>
    <w:rsid w:val="00F325A8"/>
    <w:rsid w:val="00F328DF"/>
    <w:rsid w:val="00F32C8B"/>
    <w:rsid w:val="00F33A04"/>
    <w:rsid w:val="00F3421C"/>
    <w:rsid w:val="00F35333"/>
    <w:rsid w:val="00F36F46"/>
    <w:rsid w:val="00F376AF"/>
    <w:rsid w:val="00F37B69"/>
    <w:rsid w:val="00F40390"/>
    <w:rsid w:val="00F4063B"/>
    <w:rsid w:val="00F40FB1"/>
    <w:rsid w:val="00F4176B"/>
    <w:rsid w:val="00F42997"/>
    <w:rsid w:val="00F42F32"/>
    <w:rsid w:val="00F43F4B"/>
    <w:rsid w:val="00F44BA9"/>
    <w:rsid w:val="00F44C92"/>
    <w:rsid w:val="00F44DDF"/>
    <w:rsid w:val="00F452B8"/>
    <w:rsid w:val="00F45356"/>
    <w:rsid w:val="00F457A8"/>
    <w:rsid w:val="00F45A3D"/>
    <w:rsid w:val="00F45C11"/>
    <w:rsid w:val="00F46010"/>
    <w:rsid w:val="00F460C2"/>
    <w:rsid w:val="00F462D5"/>
    <w:rsid w:val="00F474A5"/>
    <w:rsid w:val="00F52223"/>
    <w:rsid w:val="00F52723"/>
    <w:rsid w:val="00F54D77"/>
    <w:rsid w:val="00F56F8B"/>
    <w:rsid w:val="00F56FAC"/>
    <w:rsid w:val="00F571FE"/>
    <w:rsid w:val="00F576B7"/>
    <w:rsid w:val="00F578EA"/>
    <w:rsid w:val="00F57AEA"/>
    <w:rsid w:val="00F57BA3"/>
    <w:rsid w:val="00F57E0D"/>
    <w:rsid w:val="00F627B7"/>
    <w:rsid w:val="00F62803"/>
    <w:rsid w:val="00F63F9D"/>
    <w:rsid w:val="00F646A0"/>
    <w:rsid w:val="00F64DD6"/>
    <w:rsid w:val="00F64F73"/>
    <w:rsid w:val="00F6546A"/>
    <w:rsid w:val="00F66059"/>
    <w:rsid w:val="00F6606A"/>
    <w:rsid w:val="00F66288"/>
    <w:rsid w:val="00F66389"/>
    <w:rsid w:val="00F665E8"/>
    <w:rsid w:val="00F666C9"/>
    <w:rsid w:val="00F66F1B"/>
    <w:rsid w:val="00F67920"/>
    <w:rsid w:val="00F704DB"/>
    <w:rsid w:val="00F71B4D"/>
    <w:rsid w:val="00F741DB"/>
    <w:rsid w:val="00F743DF"/>
    <w:rsid w:val="00F74A48"/>
    <w:rsid w:val="00F75384"/>
    <w:rsid w:val="00F75E14"/>
    <w:rsid w:val="00F76A23"/>
    <w:rsid w:val="00F7710C"/>
    <w:rsid w:val="00F77653"/>
    <w:rsid w:val="00F777A8"/>
    <w:rsid w:val="00F77AB4"/>
    <w:rsid w:val="00F77B20"/>
    <w:rsid w:val="00F80795"/>
    <w:rsid w:val="00F809C8"/>
    <w:rsid w:val="00F810DE"/>
    <w:rsid w:val="00F81D4E"/>
    <w:rsid w:val="00F8235F"/>
    <w:rsid w:val="00F8516A"/>
    <w:rsid w:val="00F85530"/>
    <w:rsid w:val="00F859AC"/>
    <w:rsid w:val="00F85DD5"/>
    <w:rsid w:val="00F8725C"/>
    <w:rsid w:val="00F8763C"/>
    <w:rsid w:val="00F904BD"/>
    <w:rsid w:val="00F912E1"/>
    <w:rsid w:val="00F91AEF"/>
    <w:rsid w:val="00F92092"/>
    <w:rsid w:val="00F92141"/>
    <w:rsid w:val="00F92C36"/>
    <w:rsid w:val="00F933CF"/>
    <w:rsid w:val="00F93442"/>
    <w:rsid w:val="00F94880"/>
    <w:rsid w:val="00F94B78"/>
    <w:rsid w:val="00F94D34"/>
    <w:rsid w:val="00F95243"/>
    <w:rsid w:val="00F95888"/>
    <w:rsid w:val="00F96042"/>
    <w:rsid w:val="00F96143"/>
    <w:rsid w:val="00F96454"/>
    <w:rsid w:val="00F97F24"/>
    <w:rsid w:val="00FA0AE9"/>
    <w:rsid w:val="00FA2A00"/>
    <w:rsid w:val="00FA2CEE"/>
    <w:rsid w:val="00FA2FD4"/>
    <w:rsid w:val="00FA484C"/>
    <w:rsid w:val="00FA4DA7"/>
    <w:rsid w:val="00FA4F07"/>
    <w:rsid w:val="00FA52D2"/>
    <w:rsid w:val="00FA66FA"/>
    <w:rsid w:val="00FA6D06"/>
    <w:rsid w:val="00FA77B2"/>
    <w:rsid w:val="00FA7A29"/>
    <w:rsid w:val="00FB0996"/>
    <w:rsid w:val="00FB18D0"/>
    <w:rsid w:val="00FB342F"/>
    <w:rsid w:val="00FB3751"/>
    <w:rsid w:val="00FB41E2"/>
    <w:rsid w:val="00FB43D0"/>
    <w:rsid w:val="00FB4439"/>
    <w:rsid w:val="00FB4A90"/>
    <w:rsid w:val="00FB520D"/>
    <w:rsid w:val="00FB7281"/>
    <w:rsid w:val="00FC01F6"/>
    <w:rsid w:val="00FC05D0"/>
    <w:rsid w:val="00FC111B"/>
    <w:rsid w:val="00FC121E"/>
    <w:rsid w:val="00FC1304"/>
    <w:rsid w:val="00FC1645"/>
    <w:rsid w:val="00FC2837"/>
    <w:rsid w:val="00FC2C08"/>
    <w:rsid w:val="00FC414B"/>
    <w:rsid w:val="00FC458F"/>
    <w:rsid w:val="00FC4AC0"/>
    <w:rsid w:val="00FC4CC2"/>
    <w:rsid w:val="00FC4EF2"/>
    <w:rsid w:val="00FC53AC"/>
    <w:rsid w:val="00FC56C7"/>
    <w:rsid w:val="00FC6E0C"/>
    <w:rsid w:val="00FC7BB9"/>
    <w:rsid w:val="00FC7FA7"/>
    <w:rsid w:val="00FD045A"/>
    <w:rsid w:val="00FD1595"/>
    <w:rsid w:val="00FD1CE1"/>
    <w:rsid w:val="00FD353A"/>
    <w:rsid w:val="00FD406A"/>
    <w:rsid w:val="00FD4520"/>
    <w:rsid w:val="00FD4E80"/>
    <w:rsid w:val="00FD521E"/>
    <w:rsid w:val="00FD540B"/>
    <w:rsid w:val="00FD73E9"/>
    <w:rsid w:val="00FD7DD2"/>
    <w:rsid w:val="00FD7E2E"/>
    <w:rsid w:val="00FE00ED"/>
    <w:rsid w:val="00FE0256"/>
    <w:rsid w:val="00FE46CC"/>
    <w:rsid w:val="00FE4F3C"/>
    <w:rsid w:val="00FE5A2A"/>
    <w:rsid w:val="00FE622E"/>
    <w:rsid w:val="00FE65D6"/>
    <w:rsid w:val="00FE7436"/>
    <w:rsid w:val="00FF068C"/>
    <w:rsid w:val="00FF12AB"/>
    <w:rsid w:val="00FF1BB4"/>
    <w:rsid w:val="00FF2002"/>
    <w:rsid w:val="00FF2880"/>
    <w:rsid w:val="00FF3016"/>
    <w:rsid w:val="00FF3025"/>
    <w:rsid w:val="00FF33D9"/>
    <w:rsid w:val="00FF367D"/>
    <w:rsid w:val="00FF5531"/>
    <w:rsid w:val="00FF566B"/>
    <w:rsid w:val="00FF7931"/>
    <w:rsid w:val="05CED7E6"/>
    <w:rsid w:val="07285274"/>
    <w:rsid w:val="0D0EB90C"/>
    <w:rsid w:val="101C296B"/>
    <w:rsid w:val="11A9C292"/>
    <w:rsid w:val="1240917C"/>
    <w:rsid w:val="1615AD40"/>
    <w:rsid w:val="1967BE2C"/>
    <w:rsid w:val="1AD3C03F"/>
    <w:rsid w:val="1EF47F7A"/>
    <w:rsid w:val="1F5C219A"/>
    <w:rsid w:val="1FFAB2A3"/>
    <w:rsid w:val="200C5BA2"/>
    <w:rsid w:val="20592F2C"/>
    <w:rsid w:val="25276AB8"/>
    <w:rsid w:val="255DDAF6"/>
    <w:rsid w:val="2577F032"/>
    <w:rsid w:val="263083E9"/>
    <w:rsid w:val="2C821D02"/>
    <w:rsid w:val="2FB9264C"/>
    <w:rsid w:val="30586F80"/>
    <w:rsid w:val="31389A42"/>
    <w:rsid w:val="32B37856"/>
    <w:rsid w:val="330446CC"/>
    <w:rsid w:val="37E75B82"/>
    <w:rsid w:val="39B9A70D"/>
    <w:rsid w:val="3B85B870"/>
    <w:rsid w:val="3CA1D719"/>
    <w:rsid w:val="3D6693EC"/>
    <w:rsid w:val="400FDB01"/>
    <w:rsid w:val="40682B16"/>
    <w:rsid w:val="41FAFCA2"/>
    <w:rsid w:val="45844736"/>
    <w:rsid w:val="4882B539"/>
    <w:rsid w:val="48B2A7F1"/>
    <w:rsid w:val="4BB08A09"/>
    <w:rsid w:val="4BE94C94"/>
    <w:rsid w:val="4DFBAB68"/>
    <w:rsid w:val="4F6BFC7A"/>
    <w:rsid w:val="4F8DE5EC"/>
    <w:rsid w:val="50C0D2BF"/>
    <w:rsid w:val="53320134"/>
    <w:rsid w:val="55F518DB"/>
    <w:rsid w:val="587D6C96"/>
    <w:rsid w:val="5A1C7A52"/>
    <w:rsid w:val="5C061FB4"/>
    <w:rsid w:val="5F261EBA"/>
    <w:rsid w:val="63122917"/>
    <w:rsid w:val="654D12A9"/>
    <w:rsid w:val="654E1A5B"/>
    <w:rsid w:val="6CAFD6E9"/>
    <w:rsid w:val="6D1385D4"/>
    <w:rsid w:val="71D4F0E3"/>
    <w:rsid w:val="74029790"/>
    <w:rsid w:val="794E60F2"/>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EFC00C"/>
  <w15:chartTrackingRefBased/>
  <w15:docId w15:val="{07752014-23C7-4BD1-AE49-08A8F41AF5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1963"/>
    <w:pPr>
      <w:spacing w:after="120" w:line="360" w:lineRule="auto"/>
    </w:pPr>
    <w:rPr>
      <w:rFonts w:ascii="Arial" w:hAnsi="Arial"/>
      <w:kern w:val="0"/>
      <w14:ligatures w14:val="none"/>
    </w:rPr>
  </w:style>
  <w:style w:type="paragraph" w:styleId="Heading1">
    <w:name w:val="heading 1"/>
    <w:basedOn w:val="Normal"/>
    <w:next w:val="Normal"/>
    <w:link w:val="Heading1Char"/>
    <w:uiPriority w:val="9"/>
    <w:qFormat/>
    <w:rsid w:val="000A28B3"/>
    <w:pPr>
      <w:keepNext/>
      <w:keepLines/>
      <w:spacing w:before="240"/>
      <w:outlineLvl w:val="0"/>
    </w:pPr>
    <w:rPr>
      <w:rFonts w:ascii="Arial Black" w:eastAsiaTheme="majorEastAsia" w:hAnsi="Arial Black" w:cstheme="majorBidi"/>
      <w:b/>
      <w:color w:val="FFFFFF" w:themeColor="background1"/>
      <w:sz w:val="144"/>
      <w:szCs w:val="32"/>
    </w:rPr>
  </w:style>
  <w:style w:type="paragraph" w:styleId="Heading2">
    <w:name w:val="heading 2"/>
    <w:basedOn w:val="Normal"/>
    <w:next w:val="Normal"/>
    <w:link w:val="Heading2Char"/>
    <w:uiPriority w:val="9"/>
    <w:unhideWhenUsed/>
    <w:qFormat/>
    <w:rsid w:val="009D2D24"/>
    <w:pPr>
      <w:keepNext/>
      <w:keepLines/>
      <w:spacing w:before="40"/>
      <w:outlineLvl w:val="1"/>
    </w:pPr>
    <w:rPr>
      <w:rFonts w:eastAsiaTheme="majorEastAsia" w:cstheme="majorBidi"/>
      <w:sz w:val="40"/>
      <w:szCs w:val="26"/>
    </w:rPr>
  </w:style>
  <w:style w:type="paragraph" w:styleId="Heading3">
    <w:name w:val="heading 3"/>
    <w:basedOn w:val="Normal"/>
    <w:next w:val="Normal"/>
    <w:link w:val="Heading3Char"/>
    <w:uiPriority w:val="9"/>
    <w:unhideWhenUsed/>
    <w:qFormat/>
    <w:rsid w:val="009D2D24"/>
    <w:pPr>
      <w:keepNext/>
      <w:keepLines/>
      <w:spacing w:before="40"/>
      <w:outlineLvl w:val="2"/>
    </w:pPr>
    <w:rPr>
      <w:rFonts w:eastAsiaTheme="majorEastAsia" w:cstheme="majorBidi"/>
      <w:sz w:val="32"/>
    </w:rPr>
  </w:style>
  <w:style w:type="paragraph" w:styleId="Heading4">
    <w:name w:val="heading 4"/>
    <w:basedOn w:val="Normal"/>
    <w:next w:val="Normal"/>
    <w:link w:val="Heading4Char"/>
    <w:uiPriority w:val="9"/>
    <w:unhideWhenUsed/>
    <w:qFormat/>
    <w:rsid w:val="00304630"/>
    <w:pPr>
      <w:keepNext/>
      <w:keepLines/>
      <w:spacing w:before="40" w:after="0"/>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111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0A28B3"/>
    <w:rPr>
      <w:rFonts w:eastAsiaTheme="minorEastAsia"/>
      <w:kern w:val="0"/>
      <w:sz w:val="22"/>
      <w:szCs w:val="22"/>
      <w:lang w:val="en-US" w:eastAsia="zh-CN"/>
      <w14:ligatures w14:val="none"/>
    </w:rPr>
  </w:style>
  <w:style w:type="character" w:customStyle="1" w:styleId="NoSpacingChar">
    <w:name w:val="No Spacing Char"/>
    <w:basedOn w:val="DefaultParagraphFont"/>
    <w:link w:val="NoSpacing"/>
    <w:uiPriority w:val="1"/>
    <w:rsid w:val="000A28B3"/>
    <w:rPr>
      <w:rFonts w:eastAsiaTheme="minorEastAsia"/>
      <w:kern w:val="0"/>
      <w:sz w:val="22"/>
      <w:szCs w:val="22"/>
      <w:lang w:val="en-US" w:eastAsia="zh-CN"/>
      <w14:ligatures w14:val="none"/>
    </w:rPr>
  </w:style>
  <w:style w:type="character" w:customStyle="1" w:styleId="Heading1Char">
    <w:name w:val="Heading 1 Char"/>
    <w:basedOn w:val="DefaultParagraphFont"/>
    <w:link w:val="Heading1"/>
    <w:uiPriority w:val="9"/>
    <w:rsid w:val="000A28B3"/>
    <w:rPr>
      <w:rFonts w:ascii="Arial Black" w:eastAsiaTheme="majorEastAsia" w:hAnsi="Arial Black" w:cstheme="majorBidi"/>
      <w:b/>
      <w:color w:val="FFFFFF" w:themeColor="background1"/>
      <w:kern w:val="0"/>
      <w:sz w:val="144"/>
      <w:szCs w:val="32"/>
      <w14:ligatures w14:val="none"/>
    </w:rPr>
  </w:style>
  <w:style w:type="character" w:customStyle="1" w:styleId="Heading2Char">
    <w:name w:val="Heading 2 Char"/>
    <w:basedOn w:val="DefaultParagraphFont"/>
    <w:link w:val="Heading2"/>
    <w:uiPriority w:val="9"/>
    <w:rsid w:val="009D2D24"/>
    <w:rPr>
      <w:rFonts w:ascii="Arial" w:eastAsiaTheme="majorEastAsia" w:hAnsi="Arial" w:cstheme="majorBidi"/>
      <w:kern w:val="0"/>
      <w:sz w:val="40"/>
      <w:szCs w:val="26"/>
      <w14:ligatures w14:val="none"/>
    </w:rPr>
  </w:style>
  <w:style w:type="character" w:customStyle="1" w:styleId="Heading3Char">
    <w:name w:val="Heading 3 Char"/>
    <w:basedOn w:val="DefaultParagraphFont"/>
    <w:link w:val="Heading3"/>
    <w:uiPriority w:val="9"/>
    <w:rsid w:val="009D2D24"/>
    <w:rPr>
      <w:rFonts w:ascii="Arial" w:eastAsiaTheme="majorEastAsia" w:hAnsi="Arial" w:cstheme="majorBidi"/>
      <w:kern w:val="0"/>
      <w:sz w:val="32"/>
      <w14:ligatures w14:val="none"/>
    </w:rPr>
  </w:style>
  <w:style w:type="character" w:styleId="Emphasis">
    <w:name w:val="Emphasis"/>
    <w:basedOn w:val="SubtleEmphasis"/>
    <w:qFormat/>
    <w:rsid w:val="009D2D24"/>
    <w:rPr>
      <w:i/>
      <w:iCs/>
      <w:color w:val="6600AB"/>
    </w:rPr>
  </w:style>
  <w:style w:type="paragraph" w:styleId="Subtitle">
    <w:name w:val="Subtitle"/>
    <w:aliases w:val="Base description"/>
    <w:basedOn w:val="Normal"/>
    <w:next w:val="Normal"/>
    <w:link w:val="SubtitleChar"/>
    <w:qFormat/>
    <w:rsid w:val="00BF4A45"/>
    <w:pPr>
      <w:numPr>
        <w:ilvl w:val="1"/>
      </w:numPr>
      <w:spacing w:after="160" w:line="240" w:lineRule="auto"/>
      <w:jc w:val="right"/>
    </w:pPr>
    <w:rPr>
      <w:rFonts w:eastAsiaTheme="minorEastAsia"/>
      <w:color w:val="5A5A5A" w:themeColor="text1" w:themeTint="A5"/>
      <w:spacing w:val="15"/>
      <w:szCs w:val="22"/>
    </w:rPr>
  </w:style>
  <w:style w:type="character" w:customStyle="1" w:styleId="SubtitleChar">
    <w:name w:val="Subtitle Char"/>
    <w:aliases w:val="Base description Char"/>
    <w:basedOn w:val="DefaultParagraphFont"/>
    <w:link w:val="Subtitle"/>
    <w:rsid w:val="009D2D24"/>
    <w:rPr>
      <w:rFonts w:ascii="Arial" w:eastAsiaTheme="minorEastAsia" w:hAnsi="Arial"/>
      <w:color w:val="5A5A5A" w:themeColor="text1" w:themeTint="A5"/>
      <w:spacing w:val="15"/>
      <w:kern w:val="0"/>
      <w:szCs w:val="22"/>
      <w14:ligatures w14:val="none"/>
    </w:rPr>
  </w:style>
  <w:style w:type="paragraph" w:styleId="Caption">
    <w:name w:val="caption"/>
    <w:basedOn w:val="Normal"/>
    <w:next w:val="Normal"/>
    <w:uiPriority w:val="35"/>
    <w:qFormat/>
    <w:rsid w:val="005841FC"/>
    <w:pPr>
      <w:keepNext/>
      <w:numPr>
        <w:numId w:val="1"/>
      </w:numPr>
      <w:spacing w:before="120" w:after="0"/>
      <w:jc w:val="both"/>
    </w:pPr>
    <w:rPr>
      <w:rFonts w:eastAsia="Times New Roman" w:cs="Times New Roman"/>
      <w:b/>
      <w:szCs w:val="22"/>
    </w:rPr>
  </w:style>
  <w:style w:type="character" w:styleId="SubtleEmphasis">
    <w:name w:val="Subtle Emphasis"/>
    <w:basedOn w:val="DefaultParagraphFont"/>
    <w:uiPriority w:val="19"/>
    <w:qFormat/>
    <w:rsid w:val="009D2D24"/>
    <w:rPr>
      <w:i/>
      <w:iCs/>
      <w:color w:val="404040" w:themeColor="text1" w:themeTint="BF"/>
    </w:rPr>
  </w:style>
  <w:style w:type="paragraph" w:styleId="ListParagraph">
    <w:name w:val="List Paragraph"/>
    <w:basedOn w:val="Normal"/>
    <w:link w:val="ListParagraphChar"/>
    <w:uiPriority w:val="34"/>
    <w:qFormat/>
    <w:rsid w:val="009D2D24"/>
    <w:pPr>
      <w:spacing w:before="120" w:line="276" w:lineRule="auto"/>
      <w:ind w:left="720"/>
      <w:contextualSpacing/>
    </w:pPr>
    <w:rPr>
      <w:rFonts w:eastAsia="Calibri" w:cs="Arial"/>
      <w:szCs w:val="22"/>
      <w:lang w:val="en-US" w:eastAsia="en-GB"/>
    </w:rPr>
  </w:style>
  <w:style w:type="character" w:styleId="Hyperlink">
    <w:name w:val="Hyperlink"/>
    <w:basedOn w:val="DefaultParagraphFont"/>
    <w:uiPriority w:val="99"/>
    <w:rsid w:val="009D2D24"/>
    <w:rPr>
      <w:color w:val="0000FF"/>
      <w:u w:val="single"/>
    </w:rPr>
  </w:style>
  <w:style w:type="character" w:styleId="SubtleReference">
    <w:name w:val="Subtle Reference"/>
    <w:basedOn w:val="DefaultParagraphFont"/>
    <w:uiPriority w:val="31"/>
    <w:qFormat/>
    <w:rsid w:val="00C95C17"/>
    <w:rPr>
      <w:rFonts w:ascii="Arial" w:hAnsi="Arial"/>
      <w:caps w:val="0"/>
      <w:smallCaps w:val="0"/>
      <w:color w:val="5A5A5A" w:themeColor="text1" w:themeTint="A5"/>
      <w:sz w:val="24"/>
    </w:rPr>
  </w:style>
  <w:style w:type="character" w:styleId="CommentReference">
    <w:name w:val="annotation reference"/>
    <w:basedOn w:val="DefaultParagraphFont"/>
    <w:uiPriority w:val="99"/>
    <w:semiHidden/>
    <w:unhideWhenUsed/>
    <w:rsid w:val="00442865"/>
    <w:rPr>
      <w:sz w:val="16"/>
      <w:szCs w:val="16"/>
    </w:rPr>
  </w:style>
  <w:style w:type="paragraph" w:styleId="CommentText">
    <w:name w:val="annotation text"/>
    <w:basedOn w:val="Normal"/>
    <w:link w:val="CommentTextChar"/>
    <w:uiPriority w:val="99"/>
    <w:unhideWhenUsed/>
    <w:rsid w:val="00442865"/>
    <w:pPr>
      <w:spacing w:line="240" w:lineRule="auto"/>
    </w:pPr>
    <w:rPr>
      <w:sz w:val="20"/>
      <w:szCs w:val="20"/>
    </w:rPr>
  </w:style>
  <w:style w:type="character" w:customStyle="1" w:styleId="CommentTextChar">
    <w:name w:val="Comment Text Char"/>
    <w:basedOn w:val="DefaultParagraphFont"/>
    <w:link w:val="CommentText"/>
    <w:uiPriority w:val="99"/>
    <w:rsid w:val="00442865"/>
    <w:rPr>
      <w:rFonts w:ascii="Arial" w:hAnsi="Arial"/>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442865"/>
    <w:rPr>
      <w:b/>
      <w:bCs/>
    </w:rPr>
  </w:style>
  <w:style w:type="character" w:customStyle="1" w:styleId="CommentSubjectChar">
    <w:name w:val="Comment Subject Char"/>
    <w:basedOn w:val="CommentTextChar"/>
    <w:link w:val="CommentSubject"/>
    <w:uiPriority w:val="99"/>
    <w:semiHidden/>
    <w:rsid w:val="00442865"/>
    <w:rPr>
      <w:rFonts w:ascii="Arial" w:hAnsi="Arial"/>
      <w:b/>
      <w:bCs/>
      <w:kern w:val="0"/>
      <w:sz w:val="20"/>
      <w:szCs w:val="20"/>
      <w14:ligatures w14:val="none"/>
    </w:rPr>
  </w:style>
  <w:style w:type="table" w:styleId="GridTable4-Accent1">
    <w:name w:val="Grid Table 4 Accent 1"/>
    <w:basedOn w:val="TableNormal"/>
    <w:uiPriority w:val="49"/>
    <w:rsid w:val="005E66FA"/>
    <w:rPr>
      <w:rFonts w:ascii="Arial" w:eastAsia="Times New Roman" w:hAnsi="Arial" w:cs="Arial"/>
      <w:kern w:val="0"/>
      <w:szCs w:val="40"/>
      <w:lang w:eastAsia="en-GB"/>
      <w14:ligatures w14:val="non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ListParagraphChar">
    <w:name w:val="List Paragraph Char"/>
    <w:basedOn w:val="DefaultParagraphFont"/>
    <w:link w:val="ListParagraph"/>
    <w:uiPriority w:val="34"/>
    <w:rsid w:val="005E66FA"/>
    <w:rPr>
      <w:rFonts w:ascii="Arial" w:eastAsia="Calibri" w:hAnsi="Arial" w:cs="Arial"/>
      <w:kern w:val="0"/>
      <w:szCs w:val="22"/>
      <w:lang w:val="en-US" w:eastAsia="en-GB"/>
      <w14:ligatures w14:val="none"/>
    </w:rPr>
  </w:style>
  <w:style w:type="character" w:customStyle="1" w:styleId="normaltextrun">
    <w:name w:val="normaltextrun"/>
    <w:basedOn w:val="DefaultParagraphFont"/>
    <w:rsid w:val="00D54531"/>
  </w:style>
  <w:style w:type="character" w:customStyle="1" w:styleId="contentcontrolboundarysink">
    <w:name w:val="contentcontrolboundarysink"/>
    <w:basedOn w:val="DefaultParagraphFont"/>
    <w:rsid w:val="00DB799D"/>
  </w:style>
  <w:style w:type="character" w:customStyle="1" w:styleId="eop">
    <w:name w:val="eop"/>
    <w:basedOn w:val="DefaultParagraphFont"/>
    <w:rsid w:val="00DB799D"/>
  </w:style>
  <w:style w:type="character" w:styleId="Mention">
    <w:name w:val="Mention"/>
    <w:basedOn w:val="DefaultParagraphFont"/>
    <w:uiPriority w:val="99"/>
    <w:unhideWhenUsed/>
    <w:rsid w:val="00083031"/>
    <w:rPr>
      <w:color w:val="2B579A"/>
      <w:shd w:val="clear" w:color="auto" w:fill="E1DFDD"/>
    </w:rPr>
  </w:style>
  <w:style w:type="paragraph" w:styleId="Revision">
    <w:name w:val="Revision"/>
    <w:hidden/>
    <w:uiPriority w:val="99"/>
    <w:semiHidden/>
    <w:rsid w:val="00974E29"/>
    <w:rPr>
      <w:rFonts w:ascii="Arial" w:hAnsi="Arial"/>
      <w:kern w:val="0"/>
      <w14:ligatures w14:val="none"/>
    </w:rPr>
  </w:style>
  <w:style w:type="paragraph" w:styleId="TOCHeading">
    <w:name w:val="TOC Heading"/>
    <w:basedOn w:val="Heading1"/>
    <w:next w:val="Normal"/>
    <w:uiPriority w:val="39"/>
    <w:unhideWhenUsed/>
    <w:qFormat/>
    <w:rsid w:val="004E3C8B"/>
    <w:pPr>
      <w:spacing w:after="0" w:line="259" w:lineRule="auto"/>
      <w:outlineLvl w:val="9"/>
    </w:pPr>
    <w:rPr>
      <w:rFonts w:asciiTheme="majorHAnsi" w:hAnsiTheme="majorHAnsi"/>
      <w:b w:val="0"/>
      <w:color w:val="2F5496" w:themeColor="accent1" w:themeShade="BF"/>
      <w:sz w:val="32"/>
      <w:lang w:val="en-US"/>
    </w:rPr>
  </w:style>
  <w:style w:type="paragraph" w:styleId="TOC1">
    <w:name w:val="toc 1"/>
    <w:basedOn w:val="Normal"/>
    <w:next w:val="Normal"/>
    <w:autoRedefine/>
    <w:uiPriority w:val="39"/>
    <w:unhideWhenUsed/>
    <w:rsid w:val="002D6287"/>
    <w:pPr>
      <w:tabs>
        <w:tab w:val="right" w:leader="dot" w:pos="10790"/>
      </w:tabs>
      <w:spacing w:after="100"/>
    </w:pPr>
  </w:style>
  <w:style w:type="paragraph" w:styleId="TOC2">
    <w:name w:val="toc 2"/>
    <w:basedOn w:val="Normal"/>
    <w:next w:val="Normal"/>
    <w:autoRedefine/>
    <w:uiPriority w:val="39"/>
    <w:unhideWhenUsed/>
    <w:rsid w:val="00D3501B"/>
    <w:pPr>
      <w:tabs>
        <w:tab w:val="right" w:leader="dot" w:pos="10790"/>
      </w:tabs>
      <w:spacing w:after="100"/>
      <w:ind w:left="240"/>
    </w:pPr>
  </w:style>
  <w:style w:type="paragraph" w:styleId="TOC3">
    <w:name w:val="toc 3"/>
    <w:basedOn w:val="Normal"/>
    <w:next w:val="Normal"/>
    <w:autoRedefine/>
    <w:uiPriority w:val="39"/>
    <w:unhideWhenUsed/>
    <w:rsid w:val="004E3C8B"/>
    <w:pPr>
      <w:spacing w:after="100"/>
      <w:ind w:left="480"/>
    </w:pPr>
  </w:style>
  <w:style w:type="character" w:styleId="BookTitle">
    <w:name w:val="Book Title"/>
    <w:basedOn w:val="DefaultParagraphFont"/>
    <w:uiPriority w:val="33"/>
    <w:qFormat/>
    <w:rsid w:val="004C6BA8"/>
    <w:rPr>
      <w:b/>
      <w:bCs/>
      <w:i/>
      <w:iCs/>
      <w:spacing w:val="5"/>
    </w:rPr>
  </w:style>
  <w:style w:type="character" w:customStyle="1" w:styleId="Heading4Char">
    <w:name w:val="Heading 4 Char"/>
    <w:basedOn w:val="DefaultParagraphFont"/>
    <w:link w:val="Heading4"/>
    <w:uiPriority w:val="9"/>
    <w:rsid w:val="00304630"/>
    <w:rPr>
      <w:rFonts w:ascii="Arial" w:eastAsiaTheme="majorEastAsia" w:hAnsi="Arial" w:cstheme="majorBidi"/>
      <w:i/>
      <w:iCs/>
      <w:kern w:val="0"/>
      <w14:ligatures w14:val="none"/>
    </w:rPr>
  </w:style>
  <w:style w:type="paragraph" w:styleId="Header">
    <w:name w:val="header"/>
    <w:basedOn w:val="Normal"/>
    <w:link w:val="HeaderChar"/>
    <w:uiPriority w:val="99"/>
    <w:unhideWhenUsed/>
    <w:rsid w:val="005E5E5B"/>
    <w:pPr>
      <w:tabs>
        <w:tab w:val="center" w:pos="4513"/>
        <w:tab w:val="right" w:pos="9026"/>
      </w:tabs>
      <w:spacing w:after="0" w:line="240" w:lineRule="auto"/>
    </w:pPr>
  </w:style>
  <w:style w:type="character" w:customStyle="1" w:styleId="HeaderChar">
    <w:name w:val="Header Char"/>
    <w:basedOn w:val="DefaultParagraphFont"/>
    <w:link w:val="Header"/>
    <w:uiPriority w:val="99"/>
    <w:rsid w:val="005E5E5B"/>
    <w:rPr>
      <w:rFonts w:ascii="Arial" w:hAnsi="Arial"/>
      <w:kern w:val="0"/>
      <w14:ligatures w14:val="none"/>
    </w:rPr>
  </w:style>
  <w:style w:type="paragraph" w:styleId="Footer">
    <w:name w:val="footer"/>
    <w:basedOn w:val="Normal"/>
    <w:link w:val="FooterChar"/>
    <w:uiPriority w:val="99"/>
    <w:unhideWhenUsed/>
    <w:rsid w:val="005E5E5B"/>
    <w:pPr>
      <w:tabs>
        <w:tab w:val="center" w:pos="4513"/>
        <w:tab w:val="right" w:pos="9026"/>
      </w:tabs>
      <w:spacing w:after="0" w:line="240" w:lineRule="auto"/>
    </w:pPr>
  </w:style>
  <w:style w:type="character" w:customStyle="1" w:styleId="FooterChar">
    <w:name w:val="Footer Char"/>
    <w:basedOn w:val="DefaultParagraphFont"/>
    <w:link w:val="Footer"/>
    <w:uiPriority w:val="99"/>
    <w:rsid w:val="005E5E5B"/>
    <w:rPr>
      <w:rFonts w:ascii="Arial" w:hAnsi="Arial"/>
      <w:kern w:val="0"/>
      <w14:ligatures w14:val="none"/>
    </w:rPr>
  </w:style>
  <w:style w:type="table" w:styleId="GridTable4-Accent3">
    <w:name w:val="Grid Table 4 Accent 3"/>
    <w:basedOn w:val="TableNormal"/>
    <w:uiPriority w:val="49"/>
    <w:rsid w:val="005E5E5B"/>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71405">
      <w:bodyDiv w:val="1"/>
      <w:marLeft w:val="0"/>
      <w:marRight w:val="0"/>
      <w:marTop w:val="0"/>
      <w:marBottom w:val="0"/>
      <w:divBdr>
        <w:top w:val="none" w:sz="0" w:space="0" w:color="auto"/>
        <w:left w:val="none" w:sz="0" w:space="0" w:color="auto"/>
        <w:bottom w:val="none" w:sz="0" w:space="0" w:color="auto"/>
        <w:right w:val="none" w:sz="0" w:space="0" w:color="auto"/>
      </w:divBdr>
    </w:div>
    <w:div w:id="451939796">
      <w:bodyDiv w:val="1"/>
      <w:marLeft w:val="0"/>
      <w:marRight w:val="0"/>
      <w:marTop w:val="0"/>
      <w:marBottom w:val="0"/>
      <w:divBdr>
        <w:top w:val="none" w:sz="0" w:space="0" w:color="auto"/>
        <w:left w:val="none" w:sz="0" w:space="0" w:color="auto"/>
        <w:bottom w:val="none" w:sz="0" w:space="0" w:color="auto"/>
        <w:right w:val="none" w:sz="0" w:space="0" w:color="auto"/>
      </w:divBdr>
    </w:div>
    <w:div w:id="731007798">
      <w:bodyDiv w:val="1"/>
      <w:marLeft w:val="0"/>
      <w:marRight w:val="0"/>
      <w:marTop w:val="0"/>
      <w:marBottom w:val="0"/>
      <w:divBdr>
        <w:top w:val="none" w:sz="0" w:space="0" w:color="auto"/>
        <w:left w:val="none" w:sz="0" w:space="0" w:color="auto"/>
        <w:bottom w:val="none" w:sz="0" w:space="0" w:color="auto"/>
        <w:right w:val="none" w:sz="0" w:space="0" w:color="auto"/>
      </w:divBdr>
    </w:div>
    <w:div w:id="780224980">
      <w:bodyDiv w:val="1"/>
      <w:marLeft w:val="0"/>
      <w:marRight w:val="0"/>
      <w:marTop w:val="0"/>
      <w:marBottom w:val="0"/>
      <w:divBdr>
        <w:top w:val="none" w:sz="0" w:space="0" w:color="auto"/>
        <w:left w:val="none" w:sz="0" w:space="0" w:color="auto"/>
        <w:bottom w:val="none" w:sz="0" w:space="0" w:color="auto"/>
        <w:right w:val="none" w:sz="0" w:space="0" w:color="auto"/>
      </w:divBdr>
    </w:div>
    <w:div w:id="880557425">
      <w:bodyDiv w:val="1"/>
      <w:marLeft w:val="0"/>
      <w:marRight w:val="0"/>
      <w:marTop w:val="0"/>
      <w:marBottom w:val="0"/>
      <w:divBdr>
        <w:top w:val="none" w:sz="0" w:space="0" w:color="auto"/>
        <w:left w:val="none" w:sz="0" w:space="0" w:color="auto"/>
        <w:bottom w:val="none" w:sz="0" w:space="0" w:color="auto"/>
        <w:right w:val="none" w:sz="0" w:space="0" w:color="auto"/>
      </w:divBdr>
    </w:div>
    <w:div w:id="1029721222">
      <w:bodyDiv w:val="1"/>
      <w:marLeft w:val="0"/>
      <w:marRight w:val="0"/>
      <w:marTop w:val="0"/>
      <w:marBottom w:val="0"/>
      <w:divBdr>
        <w:top w:val="none" w:sz="0" w:space="0" w:color="auto"/>
        <w:left w:val="none" w:sz="0" w:space="0" w:color="auto"/>
        <w:bottom w:val="none" w:sz="0" w:space="0" w:color="auto"/>
        <w:right w:val="none" w:sz="0" w:space="0" w:color="auto"/>
      </w:divBdr>
    </w:div>
    <w:div w:id="1264143940">
      <w:bodyDiv w:val="1"/>
      <w:marLeft w:val="0"/>
      <w:marRight w:val="0"/>
      <w:marTop w:val="0"/>
      <w:marBottom w:val="0"/>
      <w:divBdr>
        <w:top w:val="none" w:sz="0" w:space="0" w:color="auto"/>
        <w:left w:val="none" w:sz="0" w:space="0" w:color="auto"/>
        <w:bottom w:val="none" w:sz="0" w:space="0" w:color="auto"/>
        <w:right w:val="none" w:sz="0" w:space="0" w:color="auto"/>
      </w:divBdr>
    </w:div>
    <w:div w:id="1551847369">
      <w:bodyDiv w:val="1"/>
      <w:marLeft w:val="0"/>
      <w:marRight w:val="0"/>
      <w:marTop w:val="0"/>
      <w:marBottom w:val="0"/>
      <w:divBdr>
        <w:top w:val="none" w:sz="0" w:space="0" w:color="auto"/>
        <w:left w:val="none" w:sz="0" w:space="0" w:color="auto"/>
        <w:bottom w:val="none" w:sz="0" w:space="0" w:color="auto"/>
        <w:right w:val="none" w:sz="0" w:space="0" w:color="auto"/>
      </w:divBdr>
    </w:div>
    <w:div w:id="1552957369">
      <w:bodyDiv w:val="1"/>
      <w:marLeft w:val="0"/>
      <w:marRight w:val="0"/>
      <w:marTop w:val="0"/>
      <w:marBottom w:val="0"/>
      <w:divBdr>
        <w:top w:val="none" w:sz="0" w:space="0" w:color="auto"/>
        <w:left w:val="none" w:sz="0" w:space="0" w:color="auto"/>
        <w:bottom w:val="none" w:sz="0" w:space="0" w:color="auto"/>
        <w:right w:val="none" w:sz="0" w:space="0" w:color="auto"/>
      </w:divBdr>
    </w:div>
    <w:div w:id="1742823508">
      <w:bodyDiv w:val="1"/>
      <w:marLeft w:val="0"/>
      <w:marRight w:val="0"/>
      <w:marTop w:val="0"/>
      <w:marBottom w:val="0"/>
      <w:divBdr>
        <w:top w:val="none" w:sz="0" w:space="0" w:color="auto"/>
        <w:left w:val="none" w:sz="0" w:space="0" w:color="auto"/>
        <w:bottom w:val="none" w:sz="0" w:space="0" w:color="auto"/>
        <w:right w:val="none" w:sz="0" w:space="0" w:color="auto"/>
      </w:divBdr>
    </w:div>
    <w:div w:id="1755199188">
      <w:bodyDiv w:val="1"/>
      <w:marLeft w:val="0"/>
      <w:marRight w:val="0"/>
      <w:marTop w:val="0"/>
      <w:marBottom w:val="0"/>
      <w:divBdr>
        <w:top w:val="none" w:sz="0" w:space="0" w:color="auto"/>
        <w:left w:val="none" w:sz="0" w:space="0" w:color="auto"/>
        <w:bottom w:val="none" w:sz="0" w:space="0" w:color="auto"/>
        <w:right w:val="none" w:sz="0" w:space="0" w:color="auto"/>
      </w:divBdr>
    </w:div>
    <w:div w:id="1883205652">
      <w:bodyDiv w:val="1"/>
      <w:marLeft w:val="0"/>
      <w:marRight w:val="0"/>
      <w:marTop w:val="0"/>
      <w:marBottom w:val="0"/>
      <w:divBdr>
        <w:top w:val="none" w:sz="0" w:space="0" w:color="auto"/>
        <w:left w:val="none" w:sz="0" w:space="0" w:color="auto"/>
        <w:bottom w:val="none" w:sz="0" w:space="0" w:color="auto"/>
        <w:right w:val="none" w:sz="0" w:space="0" w:color="auto"/>
      </w:divBdr>
    </w:div>
    <w:div w:id="1886679952">
      <w:bodyDiv w:val="1"/>
      <w:marLeft w:val="0"/>
      <w:marRight w:val="0"/>
      <w:marTop w:val="0"/>
      <w:marBottom w:val="0"/>
      <w:divBdr>
        <w:top w:val="none" w:sz="0" w:space="0" w:color="auto"/>
        <w:left w:val="none" w:sz="0" w:space="0" w:color="auto"/>
        <w:bottom w:val="none" w:sz="0" w:space="0" w:color="auto"/>
        <w:right w:val="none" w:sz="0" w:space="0" w:color="auto"/>
      </w:divBdr>
    </w:div>
    <w:div w:id="1911036833">
      <w:bodyDiv w:val="1"/>
      <w:marLeft w:val="0"/>
      <w:marRight w:val="0"/>
      <w:marTop w:val="0"/>
      <w:marBottom w:val="0"/>
      <w:divBdr>
        <w:top w:val="none" w:sz="0" w:space="0" w:color="auto"/>
        <w:left w:val="none" w:sz="0" w:space="0" w:color="auto"/>
        <w:bottom w:val="none" w:sz="0" w:space="0" w:color="auto"/>
        <w:right w:val="none" w:sz="0" w:space="0" w:color="auto"/>
      </w:divBdr>
    </w:div>
    <w:div w:id="1929848969">
      <w:bodyDiv w:val="1"/>
      <w:marLeft w:val="0"/>
      <w:marRight w:val="0"/>
      <w:marTop w:val="0"/>
      <w:marBottom w:val="0"/>
      <w:divBdr>
        <w:top w:val="none" w:sz="0" w:space="0" w:color="auto"/>
        <w:left w:val="none" w:sz="0" w:space="0" w:color="auto"/>
        <w:bottom w:val="none" w:sz="0" w:space="0" w:color="auto"/>
        <w:right w:val="none" w:sz="0" w:space="0" w:color="auto"/>
      </w:divBdr>
    </w:div>
    <w:div w:id="1957712482">
      <w:bodyDiv w:val="1"/>
      <w:marLeft w:val="0"/>
      <w:marRight w:val="0"/>
      <w:marTop w:val="0"/>
      <w:marBottom w:val="0"/>
      <w:divBdr>
        <w:top w:val="none" w:sz="0" w:space="0" w:color="auto"/>
        <w:left w:val="none" w:sz="0" w:space="0" w:color="auto"/>
        <w:bottom w:val="none" w:sz="0" w:space="0" w:color="auto"/>
        <w:right w:val="none" w:sz="0" w:space="0" w:color="auto"/>
      </w:divBdr>
    </w:div>
    <w:div w:id="2034836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footer" Target="footer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ntTable" Target="fontTable.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ne.rowe\AppData\Local\Temp\Templafy\WordVsto\Word%20Reporting%20Template%20_%20Cred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TemplafyTemplateConfiguration><![CDATA[{"elementsMetadata":[],"transformationConfigurations":[],"templateName":"Word Reporting Template & Creds","templateDescription":"","enableDocumentContentUpdater":false,"version":"2.0"}]]></TemplafyTemplateConfiguration>
</file>

<file path=customXml/item3.xml><?xml version="1.0" encoding="utf-8"?>
<TemplafyFormConfiguration><![CDATA[{"formFields":[],"formDataEntries":[]}]]></TemplafyFormConfiguration>
</file>

<file path=customXml/itemProps1.xml><?xml version="1.0" encoding="utf-8"?>
<ds:datastoreItem xmlns:ds="http://schemas.openxmlformats.org/officeDocument/2006/customXml" ds:itemID="{CB1AAC67-4227-4128-9341-985993C44187}">
  <ds:schemaRefs>
    <ds:schemaRef ds:uri="http://schemas.openxmlformats.org/officeDocument/2006/bibliography"/>
  </ds:schemaRefs>
</ds:datastoreItem>
</file>

<file path=customXml/itemProps2.xml><?xml version="1.0" encoding="utf-8"?>
<ds:datastoreItem xmlns:ds="http://schemas.openxmlformats.org/officeDocument/2006/customXml" ds:itemID="{BAA75656-0989-4456-8088-F6880B5D1124}">
  <ds:schemaRefs/>
</ds:datastoreItem>
</file>

<file path=customXml/itemProps3.xml><?xml version="1.0" encoding="utf-8"?>
<ds:datastoreItem xmlns:ds="http://schemas.openxmlformats.org/officeDocument/2006/customXml" ds:itemID="{2AB657E7-7330-4135-892E-86EDEF4B7A9E}">
  <ds:schemaRefs/>
</ds:datastoreItem>
</file>

<file path=docProps/app.xml><?xml version="1.0" encoding="utf-8"?>
<Properties xmlns="http://schemas.openxmlformats.org/officeDocument/2006/extended-properties" xmlns:vt="http://schemas.openxmlformats.org/officeDocument/2006/docPropsVTypes">
  <Template>Word Reporting Template _ Creds</Template>
  <TotalTime>0</TotalTime>
  <Pages>51</Pages>
  <Words>10691</Words>
  <Characters>60944</Characters>
  <Application>Microsoft Office Word</Application>
  <DocSecurity>4</DocSecurity>
  <Lines>507</Lines>
  <Paragraphs>142</Paragraphs>
  <ScaleCrop>false</ScaleCrop>
  <HeadingPairs>
    <vt:vector size="2" baseType="variant">
      <vt:variant>
        <vt:lpstr>Title</vt:lpstr>
      </vt:variant>
      <vt:variant>
        <vt:i4>1</vt:i4>
      </vt:variant>
    </vt:vector>
  </HeadingPairs>
  <TitlesOfParts>
    <vt:vector size="1" baseType="lpstr">
      <vt:lpstr>London Business 1000</vt:lpstr>
    </vt:vector>
  </TitlesOfParts>
  <Company/>
  <LinksUpToDate>false</LinksUpToDate>
  <CharactersWithSpaces>71493</CharactersWithSpaces>
  <SharedDoc>false</SharedDoc>
  <HLinks>
    <vt:vector size="270" baseType="variant">
      <vt:variant>
        <vt:i4>1900593</vt:i4>
      </vt:variant>
      <vt:variant>
        <vt:i4>242</vt:i4>
      </vt:variant>
      <vt:variant>
        <vt:i4>0</vt:i4>
      </vt:variant>
      <vt:variant>
        <vt:i4>5</vt:i4>
      </vt:variant>
      <vt:variant>
        <vt:lpwstr/>
      </vt:variant>
      <vt:variant>
        <vt:lpwstr>_Toc150942447</vt:lpwstr>
      </vt:variant>
      <vt:variant>
        <vt:i4>1900593</vt:i4>
      </vt:variant>
      <vt:variant>
        <vt:i4>236</vt:i4>
      </vt:variant>
      <vt:variant>
        <vt:i4>0</vt:i4>
      </vt:variant>
      <vt:variant>
        <vt:i4>5</vt:i4>
      </vt:variant>
      <vt:variant>
        <vt:lpwstr/>
      </vt:variant>
      <vt:variant>
        <vt:lpwstr>_Toc150942446</vt:lpwstr>
      </vt:variant>
      <vt:variant>
        <vt:i4>1900593</vt:i4>
      </vt:variant>
      <vt:variant>
        <vt:i4>230</vt:i4>
      </vt:variant>
      <vt:variant>
        <vt:i4>0</vt:i4>
      </vt:variant>
      <vt:variant>
        <vt:i4>5</vt:i4>
      </vt:variant>
      <vt:variant>
        <vt:lpwstr/>
      </vt:variant>
      <vt:variant>
        <vt:lpwstr>_Toc150942445</vt:lpwstr>
      </vt:variant>
      <vt:variant>
        <vt:i4>1900593</vt:i4>
      </vt:variant>
      <vt:variant>
        <vt:i4>224</vt:i4>
      </vt:variant>
      <vt:variant>
        <vt:i4>0</vt:i4>
      </vt:variant>
      <vt:variant>
        <vt:i4>5</vt:i4>
      </vt:variant>
      <vt:variant>
        <vt:lpwstr/>
      </vt:variant>
      <vt:variant>
        <vt:lpwstr>_Toc150942444</vt:lpwstr>
      </vt:variant>
      <vt:variant>
        <vt:i4>1900593</vt:i4>
      </vt:variant>
      <vt:variant>
        <vt:i4>218</vt:i4>
      </vt:variant>
      <vt:variant>
        <vt:i4>0</vt:i4>
      </vt:variant>
      <vt:variant>
        <vt:i4>5</vt:i4>
      </vt:variant>
      <vt:variant>
        <vt:lpwstr/>
      </vt:variant>
      <vt:variant>
        <vt:lpwstr>_Toc150942443</vt:lpwstr>
      </vt:variant>
      <vt:variant>
        <vt:i4>1900593</vt:i4>
      </vt:variant>
      <vt:variant>
        <vt:i4>212</vt:i4>
      </vt:variant>
      <vt:variant>
        <vt:i4>0</vt:i4>
      </vt:variant>
      <vt:variant>
        <vt:i4>5</vt:i4>
      </vt:variant>
      <vt:variant>
        <vt:lpwstr/>
      </vt:variant>
      <vt:variant>
        <vt:lpwstr>_Toc150942442</vt:lpwstr>
      </vt:variant>
      <vt:variant>
        <vt:i4>1900593</vt:i4>
      </vt:variant>
      <vt:variant>
        <vt:i4>206</vt:i4>
      </vt:variant>
      <vt:variant>
        <vt:i4>0</vt:i4>
      </vt:variant>
      <vt:variant>
        <vt:i4>5</vt:i4>
      </vt:variant>
      <vt:variant>
        <vt:lpwstr/>
      </vt:variant>
      <vt:variant>
        <vt:lpwstr>_Toc150942441</vt:lpwstr>
      </vt:variant>
      <vt:variant>
        <vt:i4>1900593</vt:i4>
      </vt:variant>
      <vt:variant>
        <vt:i4>200</vt:i4>
      </vt:variant>
      <vt:variant>
        <vt:i4>0</vt:i4>
      </vt:variant>
      <vt:variant>
        <vt:i4>5</vt:i4>
      </vt:variant>
      <vt:variant>
        <vt:lpwstr/>
      </vt:variant>
      <vt:variant>
        <vt:lpwstr>_Toc150942440</vt:lpwstr>
      </vt:variant>
      <vt:variant>
        <vt:i4>1703985</vt:i4>
      </vt:variant>
      <vt:variant>
        <vt:i4>194</vt:i4>
      </vt:variant>
      <vt:variant>
        <vt:i4>0</vt:i4>
      </vt:variant>
      <vt:variant>
        <vt:i4>5</vt:i4>
      </vt:variant>
      <vt:variant>
        <vt:lpwstr/>
      </vt:variant>
      <vt:variant>
        <vt:lpwstr>_Toc150942439</vt:lpwstr>
      </vt:variant>
      <vt:variant>
        <vt:i4>1703985</vt:i4>
      </vt:variant>
      <vt:variant>
        <vt:i4>188</vt:i4>
      </vt:variant>
      <vt:variant>
        <vt:i4>0</vt:i4>
      </vt:variant>
      <vt:variant>
        <vt:i4>5</vt:i4>
      </vt:variant>
      <vt:variant>
        <vt:lpwstr/>
      </vt:variant>
      <vt:variant>
        <vt:lpwstr>_Toc150942438</vt:lpwstr>
      </vt:variant>
      <vt:variant>
        <vt:i4>1703985</vt:i4>
      </vt:variant>
      <vt:variant>
        <vt:i4>182</vt:i4>
      </vt:variant>
      <vt:variant>
        <vt:i4>0</vt:i4>
      </vt:variant>
      <vt:variant>
        <vt:i4>5</vt:i4>
      </vt:variant>
      <vt:variant>
        <vt:lpwstr/>
      </vt:variant>
      <vt:variant>
        <vt:lpwstr>_Toc150942437</vt:lpwstr>
      </vt:variant>
      <vt:variant>
        <vt:i4>1703985</vt:i4>
      </vt:variant>
      <vt:variant>
        <vt:i4>176</vt:i4>
      </vt:variant>
      <vt:variant>
        <vt:i4>0</vt:i4>
      </vt:variant>
      <vt:variant>
        <vt:i4>5</vt:i4>
      </vt:variant>
      <vt:variant>
        <vt:lpwstr/>
      </vt:variant>
      <vt:variant>
        <vt:lpwstr>_Toc150942436</vt:lpwstr>
      </vt:variant>
      <vt:variant>
        <vt:i4>1703985</vt:i4>
      </vt:variant>
      <vt:variant>
        <vt:i4>170</vt:i4>
      </vt:variant>
      <vt:variant>
        <vt:i4>0</vt:i4>
      </vt:variant>
      <vt:variant>
        <vt:i4>5</vt:i4>
      </vt:variant>
      <vt:variant>
        <vt:lpwstr/>
      </vt:variant>
      <vt:variant>
        <vt:lpwstr>_Toc150942435</vt:lpwstr>
      </vt:variant>
      <vt:variant>
        <vt:i4>1703985</vt:i4>
      </vt:variant>
      <vt:variant>
        <vt:i4>164</vt:i4>
      </vt:variant>
      <vt:variant>
        <vt:i4>0</vt:i4>
      </vt:variant>
      <vt:variant>
        <vt:i4>5</vt:i4>
      </vt:variant>
      <vt:variant>
        <vt:lpwstr/>
      </vt:variant>
      <vt:variant>
        <vt:lpwstr>_Toc150942434</vt:lpwstr>
      </vt:variant>
      <vt:variant>
        <vt:i4>1703985</vt:i4>
      </vt:variant>
      <vt:variant>
        <vt:i4>158</vt:i4>
      </vt:variant>
      <vt:variant>
        <vt:i4>0</vt:i4>
      </vt:variant>
      <vt:variant>
        <vt:i4>5</vt:i4>
      </vt:variant>
      <vt:variant>
        <vt:lpwstr/>
      </vt:variant>
      <vt:variant>
        <vt:lpwstr>_Toc150942433</vt:lpwstr>
      </vt:variant>
      <vt:variant>
        <vt:i4>1703985</vt:i4>
      </vt:variant>
      <vt:variant>
        <vt:i4>152</vt:i4>
      </vt:variant>
      <vt:variant>
        <vt:i4>0</vt:i4>
      </vt:variant>
      <vt:variant>
        <vt:i4>5</vt:i4>
      </vt:variant>
      <vt:variant>
        <vt:lpwstr/>
      </vt:variant>
      <vt:variant>
        <vt:lpwstr>_Toc150942432</vt:lpwstr>
      </vt:variant>
      <vt:variant>
        <vt:i4>1703985</vt:i4>
      </vt:variant>
      <vt:variant>
        <vt:i4>146</vt:i4>
      </vt:variant>
      <vt:variant>
        <vt:i4>0</vt:i4>
      </vt:variant>
      <vt:variant>
        <vt:i4>5</vt:i4>
      </vt:variant>
      <vt:variant>
        <vt:lpwstr/>
      </vt:variant>
      <vt:variant>
        <vt:lpwstr>_Toc150942431</vt:lpwstr>
      </vt:variant>
      <vt:variant>
        <vt:i4>1703985</vt:i4>
      </vt:variant>
      <vt:variant>
        <vt:i4>140</vt:i4>
      </vt:variant>
      <vt:variant>
        <vt:i4>0</vt:i4>
      </vt:variant>
      <vt:variant>
        <vt:i4>5</vt:i4>
      </vt:variant>
      <vt:variant>
        <vt:lpwstr/>
      </vt:variant>
      <vt:variant>
        <vt:lpwstr>_Toc150942430</vt:lpwstr>
      </vt:variant>
      <vt:variant>
        <vt:i4>1769521</vt:i4>
      </vt:variant>
      <vt:variant>
        <vt:i4>134</vt:i4>
      </vt:variant>
      <vt:variant>
        <vt:i4>0</vt:i4>
      </vt:variant>
      <vt:variant>
        <vt:i4>5</vt:i4>
      </vt:variant>
      <vt:variant>
        <vt:lpwstr/>
      </vt:variant>
      <vt:variant>
        <vt:lpwstr>_Toc150942429</vt:lpwstr>
      </vt:variant>
      <vt:variant>
        <vt:i4>1769521</vt:i4>
      </vt:variant>
      <vt:variant>
        <vt:i4>128</vt:i4>
      </vt:variant>
      <vt:variant>
        <vt:i4>0</vt:i4>
      </vt:variant>
      <vt:variant>
        <vt:i4>5</vt:i4>
      </vt:variant>
      <vt:variant>
        <vt:lpwstr/>
      </vt:variant>
      <vt:variant>
        <vt:lpwstr>_Toc150942428</vt:lpwstr>
      </vt:variant>
      <vt:variant>
        <vt:i4>1769521</vt:i4>
      </vt:variant>
      <vt:variant>
        <vt:i4>122</vt:i4>
      </vt:variant>
      <vt:variant>
        <vt:i4>0</vt:i4>
      </vt:variant>
      <vt:variant>
        <vt:i4>5</vt:i4>
      </vt:variant>
      <vt:variant>
        <vt:lpwstr/>
      </vt:variant>
      <vt:variant>
        <vt:lpwstr>_Toc150942427</vt:lpwstr>
      </vt:variant>
      <vt:variant>
        <vt:i4>1769521</vt:i4>
      </vt:variant>
      <vt:variant>
        <vt:i4>116</vt:i4>
      </vt:variant>
      <vt:variant>
        <vt:i4>0</vt:i4>
      </vt:variant>
      <vt:variant>
        <vt:i4>5</vt:i4>
      </vt:variant>
      <vt:variant>
        <vt:lpwstr/>
      </vt:variant>
      <vt:variant>
        <vt:lpwstr>_Toc150942426</vt:lpwstr>
      </vt:variant>
      <vt:variant>
        <vt:i4>1769521</vt:i4>
      </vt:variant>
      <vt:variant>
        <vt:i4>110</vt:i4>
      </vt:variant>
      <vt:variant>
        <vt:i4>0</vt:i4>
      </vt:variant>
      <vt:variant>
        <vt:i4>5</vt:i4>
      </vt:variant>
      <vt:variant>
        <vt:lpwstr/>
      </vt:variant>
      <vt:variant>
        <vt:lpwstr>_Toc150942425</vt:lpwstr>
      </vt:variant>
      <vt:variant>
        <vt:i4>1769521</vt:i4>
      </vt:variant>
      <vt:variant>
        <vt:i4>104</vt:i4>
      </vt:variant>
      <vt:variant>
        <vt:i4>0</vt:i4>
      </vt:variant>
      <vt:variant>
        <vt:i4>5</vt:i4>
      </vt:variant>
      <vt:variant>
        <vt:lpwstr/>
      </vt:variant>
      <vt:variant>
        <vt:lpwstr>_Toc150942424</vt:lpwstr>
      </vt:variant>
      <vt:variant>
        <vt:i4>1769521</vt:i4>
      </vt:variant>
      <vt:variant>
        <vt:i4>98</vt:i4>
      </vt:variant>
      <vt:variant>
        <vt:i4>0</vt:i4>
      </vt:variant>
      <vt:variant>
        <vt:i4>5</vt:i4>
      </vt:variant>
      <vt:variant>
        <vt:lpwstr/>
      </vt:variant>
      <vt:variant>
        <vt:lpwstr>_Toc150942423</vt:lpwstr>
      </vt:variant>
      <vt:variant>
        <vt:i4>1769521</vt:i4>
      </vt:variant>
      <vt:variant>
        <vt:i4>92</vt:i4>
      </vt:variant>
      <vt:variant>
        <vt:i4>0</vt:i4>
      </vt:variant>
      <vt:variant>
        <vt:i4>5</vt:i4>
      </vt:variant>
      <vt:variant>
        <vt:lpwstr/>
      </vt:variant>
      <vt:variant>
        <vt:lpwstr>_Toc150942422</vt:lpwstr>
      </vt:variant>
      <vt:variant>
        <vt:i4>1769521</vt:i4>
      </vt:variant>
      <vt:variant>
        <vt:i4>86</vt:i4>
      </vt:variant>
      <vt:variant>
        <vt:i4>0</vt:i4>
      </vt:variant>
      <vt:variant>
        <vt:i4>5</vt:i4>
      </vt:variant>
      <vt:variant>
        <vt:lpwstr/>
      </vt:variant>
      <vt:variant>
        <vt:lpwstr>_Toc150942421</vt:lpwstr>
      </vt:variant>
      <vt:variant>
        <vt:i4>1769521</vt:i4>
      </vt:variant>
      <vt:variant>
        <vt:i4>80</vt:i4>
      </vt:variant>
      <vt:variant>
        <vt:i4>0</vt:i4>
      </vt:variant>
      <vt:variant>
        <vt:i4>5</vt:i4>
      </vt:variant>
      <vt:variant>
        <vt:lpwstr/>
      </vt:variant>
      <vt:variant>
        <vt:lpwstr>_Toc150942420</vt:lpwstr>
      </vt:variant>
      <vt:variant>
        <vt:i4>1572913</vt:i4>
      </vt:variant>
      <vt:variant>
        <vt:i4>74</vt:i4>
      </vt:variant>
      <vt:variant>
        <vt:i4>0</vt:i4>
      </vt:variant>
      <vt:variant>
        <vt:i4>5</vt:i4>
      </vt:variant>
      <vt:variant>
        <vt:lpwstr/>
      </vt:variant>
      <vt:variant>
        <vt:lpwstr>_Toc150942419</vt:lpwstr>
      </vt:variant>
      <vt:variant>
        <vt:i4>1572913</vt:i4>
      </vt:variant>
      <vt:variant>
        <vt:i4>68</vt:i4>
      </vt:variant>
      <vt:variant>
        <vt:i4>0</vt:i4>
      </vt:variant>
      <vt:variant>
        <vt:i4>5</vt:i4>
      </vt:variant>
      <vt:variant>
        <vt:lpwstr/>
      </vt:variant>
      <vt:variant>
        <vt:lpwstr>_Toc150942418</vt:lpwstr>
      </vt:variant>
      <vt:variant>
        <vt:i4>1572913</vt:i4>
      </vt:variant>
      <vt:variant>
        <vt:i4>62</vt:i4>
      </vt:variant>
      <vt:variant>
        <vt:i4>0</vt:i4>
      </vt:variant>
      <vt:variant>
        <vt:i4>5</vt:i4>
      </vt:variant>
      <vt:variant>
        <vt:lpwstr/>
      </vt:variant>
      <vt:variant>
        <vt:lpwstr>_Toc150942417</vt:lpwstr>
      </vt:variant>
      <vt:variant>
        <vt:i4>1572913</vt:i4>
      </vt:variant>
      <vt:variant>
        <vt:i4>56</vt:i4>
      </vt:variant>
      <vt:variant>
        <vt:i4>0</vt:i4>
      </vt:variant>
      <vt:variant>
        <vt:i4>5</vt:i4>
      </vt:variant>
      <vt:variant>
        <vt:lpwstr/>
      </vt:variant>
      <vt:variant>
        <vt:lpwstr>_Toc150942416</vt:lpwstr>
      </vt:variant>
      <vt:variant>
        <vt:i4>1572913</vt:i4>
      </vt:variant>
      <vt:variant>
        <vt:i4>50</vt:i4>
      </vt:variant>
      <vt:variant>
        <vt:i4>0</vt:i4>
      </vt:variant>
      <vt:variant>
        <vt:i4>5</vt:i4>
      </vt:variant>
      <vt:variant>
        <vt:lpwstr/>
      </vt:variant>
      <vt:variant>
        <vt:lpwstr>_Toc150942415</vt:lpwstr>
      </vt:variant>
      <vt:variant>
        <vt:i4>1572913</vt:i4>
      </vt:variant>
      <vt:variant>
        <vt:i4>44</vt:i4>
      </vt:variant>
      <vt:variant>
        <vt:i4>0</vt:i4>
      </vt:variant>
      <vt:variant>
        <vt:i4>5</vt:i4>
      </vt:variant>
      <vt:variant>
        <vt:lpwstr/>
      </vt:variant>
      <vt:variant>
        <vt:lpwstr>_Toc150942414</vt:lpwstr>
      </vt:variant>
      <vt:variant>
        <vt:i4>1572913</vt:i4>
      </vt:variant>
      <vt:variant>
        <vt:i4>38</vt:i4>
      </vt:variant>
      <vt:variant>
        <vt:i4>0</vt:i4>
      </vt:variant>
      <vt:variant>
        <vt:i4>5</vt:i4>
      </vt:variant>
      <vt:variant>
        <vt:lpwstr/>
      </vt:variant>
      <vt:variant>
        <vt:lpwstr>_Toc150942413</vt:lpwstr>
      </vt:variant>
      <vt:variant>
        <vt:i4>1572913</vt:i4>
      </vt:variant>
      <vt:variant>
        <vt:i4>32</vt:i4>
      </vt:variant>
      <vt:variant>
        <vt:i4>0</vt:i4>
      </vt:variant>
      <vt:variant>
        <vt:i4>5</vt:i4>
      </vt:variant>
      <vt:variant>
        <vt:lpwstr/>
      </vt:variant>
      <vt:variant>
        <vt:lpwstr>_Toc150942412</vt:lpwstr>
      </vt:variant>
      <vt:variant>
        <vt:i4>1572913</vt:i4>
      </vt:variant>
      <vt:variant>
        <vt:i4>26</vt:i4>
      </vt:variant>
      <vt:variant>
        <vt:i4>0</vt:i4>
      </vt:variant>
      <vt:variant>
        <vt:i4>5</vt:i4>
      </vt:variant>
      <vt:variant>
        <vt:lpwstr/>
      </vt:variant>
      <vt:variant>
        <vt:lpwstr>_Toc150942411</vt:lpwstr>
      </vt:variant>
      <vt:variant>
        <vt:i4>1572913</vt:i4>
      </vt:variant>
      <vt:variant>
        <vt:i4>20</vt:i4>
      </vt:variant>
      <vt:variant>
        <vt:i4>0</vt:i4>
      </vt:variant>
      <vt:variant>
        <vt:i4>5</vt:i4>
      </vt:variant>
      <vt:variant>
        <vt:lpwstr/>
      </vt:variant>
      <vt:variant>
        <vt:lpwstr>_Toc150942410</vt:lpwstr>
      </vt:variant>
      <vt:variant>
        <vt:i4>1638449</vt:i4>
      </vt:variant>
      <vt:variant>
        <vt:i4>14</vt:i4>
      </vt:variant>
      <vt:variant>
        <vt:i4>0</vt:i4>
      </vt:variant>
      <vt:variant>
        <vt:i4>5</vt:i4>
      </vt:variant>
      <vt:variant>
        <vt:lpwstr/>
      </vt:variant>
      <vt:variant>
        <vt:lpwstr>_Toc150942409</vt:lpwstr>
      </vt:variant>
      <vt:variant>
        <vt:i4>1638449</vt:i4>
      </vt:variant>
      <vt:variant>
        <vt:i4>8</vt:i4>
      </vt:variant>
      <vt:variant>
        <vt:i4>0</vt:i4>
      </vt:variant>
      <vt:variant>
        <vt:i4>5</vt:i4>
      </vt:variant>
      <vt:variant>
        <vt:lpwstr/>
      </vt:variant>
      <vt:variant>
        <vt:lpwstr>_Toc150942408</vt:lpwstr>
      </vt:variant>
      <vt:variant>
        <vt:i4>2752557</vt:i4>
      </vt:variant>
      <vt:variant>
        <vt:i4>2</vt:i4>
      </vt:variant>
      <vt:variant>
        <vt:i4>0</vt:i4>
      </vt:variant>
      <vt:variant>
        <vt:i4>5</vt:i4>
      </vt:variant>
      <vt:variant>
        <vt:lpwstr>https://yougov-my.sharepoint.com/personal/jane_rowe_yougov_com/Documents/Documents/Reports/INTERNAL - LB1000 Draft structure.docx</vt:lpwstr>
      </vt:variant>
      <vt:variant>
        <vt:lpwstr>_Toc150942407</vt:lpwstr>
      </vt:variant>
      <vt:variant>
        <vt:i4>4456571</vt:i4>
      </vt:variant>
      <vt:variant>
        <vt:i4>9</vt:i4>
      </vt:variant>
      <vt:variant>
        <vt:i4>0</vt:i4>
      </vt:variant>
      <vt:variant>
        <vt:i4>5</vt:i4>
      </vt:variant>
      <vt:variant>
        <vt:lpwstr>mailto:s.grandon-white@yougov.com</vt:lpwstr>
      </vt:variant>
      <vt:variant>
        <vt:lpwstr/>
      </vt:variant>
      <vt:variant>
        <vt:i4>4456571</vt:i4>
      </vt:variant>
      <vt:variant>
        <vt:i4>6</vt:i4>
      </vt:variant>
      <vt:variant>
        <vt:i4>0</vt:i4>
      </vt:variant>
      <vt:variant>
        <vt:i4>5</vt:i4>
      </vt:variant>
      <vt:variant>
        <vt:lpwstr>mailto:s.grandon-white@yougov.com</vt:lpwstr>
      </vt:variant>
      <vt:variant>
        <vt:lpwstr/>
      </vt:variant>
      <vt:variant>
        <vt:i4>4456571</vt:i4>
      </vt:variant>
      <vt:variant>
        <vt:i4>3</vt:i4>
      </vt:variant>
      <vt:variant>
        <vt:i4>0</vt:i4>
      </vt:variant>
      <vt:variant>
        <vt:i4>5</vt:i4>
      </vt:variant>
      <vt:variant>
        <vt:lpwstr>mailto:s.grandon-white@yougov.com</vt:lpwstr>
      </vt:variant>
      <vt:variant>
        <vt:lpwstr/>
      </vt:variant>
      <vt:variant>
        <vt:i4>6291478</vt:i4>
      </vt:variant>
      <vt:variant>
        <vt:i4>0</vt:i4>
      </vt:variant>
      <vt:variant>
        <vt:i4>0</vt:i4>
      </vt:variant>
      <vt:variant>
        <vt:i4>5</vt:i4>
      </vt:variant>
      <vt:variant>
        <vt:lpwstr>mailto:jane.rowe@yougov.com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London Business 1000</dc:title>
  <dc:subject>On behalf of London Councils and London Chamber of Commerce and Industry</dc:subject>
  <dc:creator>Jane Rowe</dc:creator>
  <cp:keywords/>
  <dc:description/>
  <cp:lastModifiedBy>Stephen King</cp:lastModifiedBy>
  <cp:revision>2</cp:revision>
  <dcterms:created xsi:type="dcterms:W3CDTF">2023-12-04T10:32:00Z</dcterms:created>
  <dcterms:modified xsi:type="dcterms:W3CDTF">2023-12-04T10:32:00Z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fyTenantId">
    <vt:lpwstr>yougov</vt:lpwstr>
  </property>
  <property fmtid="{D5CDD505-2E9C-101B-9397-08002B2CF9AE}" pid="3" name="TemplafyTemplateId">
    <vt:lpwstr>758226957069714038</vt:lpwstr>
  </property>
  <property fmtid="{D5CDD505-2E9C-101B-9397-08002B2CF9AE}" pid="4" name="TemplafyUserProfileId">
    <vt:lpwstr>753782902348316685</vt:lpwstr>
  </property>
  <property fmtid="{D5CDD505-2E9C-101B-9397-08002B2CF9AE}" pid="5" name="TemplafyLanguageCode">
    <vt:lpwstr>en-US</vt:lpwstr>
  </property>
  <property fmtid="{D5CDD505-2E9C-101B-9397-08002B2CF9AE}" pid="6" name="TemplafyFromBlank">
    <vt:bool>false</vt:bool>
  </property>
</Properties>
</file>