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1E6229" w:rsidP="00C252B8">
                            <w:pPr>
                              <w:spacing w:after="0" w:line="240" w:lineRule="auto"/>
                              <w:jc w:val="center"/>
                              <w:rPr>
                                <w:rFonts w:ascii="Arial" w:hAnsi="Arial" w:cs="Arial"/>
                              </w:rPr>
                            </w:pPr>
                            <w:hyperlink r:id="rId9" w:history="1">
                              <w:r w:rsidR="005B2BB6"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1E6229"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Acrobat.Document.2015" ShapeID="_x0000_i1025" DrawAspect="Icon" ObjectID="_1577086405"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0" w:name="_MON_1465627697"/>
    <w:bookmarkEnd w:id="0"/>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77086406"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1" w:name="_MON_1567937338"/>
    <w:bookmarkEnd w:id="1"/>
    <w:p w:rsidR="00E15E84" w:rsidRDefault="002B4B07" w:rsidP="00F46D78">
      <w:pPr>
        <w:spacing w:after="0" w:line="240" w:lineRule="auto"/>
        <w:rPr>
          <w:rFonts w:ascii="Arial" w:hAnsi="Arial" w:cs="Arial"/>
          <w:b/>
        </w:rPr>
      </w:pPr>
      <w:r>
        <w:rPr>
          <w:rFonts w:ascii="Arial" w:hAnsi="Arial" w:cs="Arial"/>
          <w:b/>
        </w:rPr>
        <w:object w:dxaOrig="1551" w:dyaOrig="991">
          <v:shape id="_x0000_i1027" type="#_x0000_t75" style="width:77.55pt;height:49.55pt" o:ole="">
            <v:imagedata r:id="rId19" o:title=""/>
          </v:shape>
          <o:OLEObject Type="Embed" ProgID="Word.Document.12" ShapeID="_x0000_i1027" DrawAspect="Icon" ObjectID="_1577086407" r:id="rId20">
            <o:FieldCodes>\s</o:FieldCodes>
          </o:OLEObject>
        </w:object>
      </w:r>
    </w:p>
    <w:p w:rsidR="005109ED" w:rsidRDefault="005109ED" w:rsidP="00F46D78">
      <w:pPr>
        <w:spacing w:after="0" w:line="240" w:lineRule="auto"/>
        <w:rPr>
          <w:rFonts w:ascii="Arial" w:hAnsi="Arial" w:cs="Arial"/>
          <w:b/>
        </w:rPr>
      </w:pPr>
      <w:bookmarkStart w:id="2" w:name="_MON_1465886476"/>
      <w:bookmarkStart w:id="3" w:name="_MON_1466686083"/>
      <w:bookmarkEnd w:id="2"/>
      <w:bookmarkEnd w:id="3"/>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4" w:name="_MON_1519818237"/>
    <w:bookmarkEnd w:id="4"/>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77086408"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5" w:name="_MON_1577086398"/>
    <w:bookmarkEnd w:id="5"/>
    <w:p w:rsidR="009C63C2" w:rsidRPr="001C0FE6" w:rsidRDefault="001E6229" w:rsidP="00F46D78">
      <w:pPr>
        <w:spacing w:after="0" w:line="240" w:lineRule="auto"/>
        <w:rPr>
          <w:rFonts w:ascii="Arial" w:hAnsi="Arial" w:cs="Arial"/>
        </w:rPr>
      </w:pPr>
      <w:r>
        <w:rPr>
          <w:rFonts w:ascii="Arial" w:hAnsi="Arial" w:cs="Arial"/>
        </w:rPr>
        <w:object w:dxaOrig="1531" w:dyaOrig="990">
          <v:shape id="_x0000_i1033" type="#_x0000_t75" style="width:76.55pt;height:49.5pt" o:ole="">
            <v:imagedata r:id="rId23" o:title=""/>
          </v:shape>
          <o:OLEObject Type="Embed" ProgID="Word.Document.12" ShapeID="_x0000_i1033" DrawAspect="Icon" ObjectID="_1577086409" r:id="rId24">
            <o:FieldCodes>\s</o:FieldCodes>
          </o:OLEObject>
        </w:object>
      </w:r>
      <w:bookmarkStart w:id="6" w:name="_GoBack"/>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lastRenderedPageBreak/>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proofErr w:type="gramStart"/>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roofErr w:type="gramEnd"/>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77086410"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w:t>
      </w:r>
      <w:proofErr w:type="gramStart"/>
      <w:r>
        <w:rPr>
          <w:rFonts w:ascii="Arial" w:hAnsi="Arial" w:cs="Arial"/>
        </w:rPr>
        <w:t>the</w:t>
      </w:r>
      <w:r w:rsidRPr="005C44E7">
        <w:rPr>
          <w:rFonts w:ascii="Arial" w:hAnsi="Arial" w:cs="Arial"/>
        </w:rPr>
        <w:t xml:space="preserve">  workforce</w:t>
      </w:r>
      <w:proofErr w:type="gramEnd"/>
      <w:r w:rsidRPr="005C44E7">
        <w:rPr>
          <w:rFonts w:ascii="Arial" w:hAnsi="Arial" w:cs="Arial"/>
        </w:rPr>
        <w:t xml:space="preserv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proofErr w:type="gramStart"/>
      <w:r>
        <w:rPr>
          <w:rFonts w:ascii="Arial" w:hAnsi="Arial" w:cs="Arial"/>
          <w:color w:val="000000"/>
          <w:lang w:val="en" w:eastAsia="en-GB"/>
        </w:rPr>
        <w:t>other</w:t>
      </w:r>
      <w:proofErr w:type="gramEnd"/>
      <w:r>
        <w:rPr>
          <w:rFonts w:ascii="Arial" w:hAnsi="Arial" w:cs="Arial"/>
          <w:color w:val="000000"/>
          <w:lang w:val="en" w:eastAsia="en-GB"/>
        </w:rPr>
        <w:t xml:space="preserve">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proofErr w:type="gramStart"/>
      <w:r w:rsidRPr="005A188A">
        <w:rPr>
          <w:rFonts w:ascii="Arial" w:hAnsi="Arial" w:cs="Arial"/>
          <w:bCs/>
          <w:szCs w:val="20"/>
        </w:rPr>
        <w:t>ie</w:t>
      </w:r>
      <w:proofErr w:type="spellEnd"/>
      <w:proofErr w:type="gram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proofErr w:type="gramStart"/>
      <w:r>
        <w:rPr>
          <w:rFonts w:ascii="Arial" w:hAnsi="Arial" w:cs="Arial"/>
        </w:rPr>
        <w:t>It’s</w:t>
      </w:r>
      <w:proofErr w:type="gramEnd"/>
      <w:r>
        <w:rPr>
          <w:rFonts w:ascii="Arial" w:hAnsi="Arial" w:cs="Arial"/>
        </w:rPr>
        <w:t xml:space="preserve">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77086411"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 xml:space="preserve">There are community and equality impacts both considering the existing profiles (predominantly female, good relativity to BME communities) and many successful programmes to appease unemployment, especially youth targets. Many local authority staff </w:t>
      </w:r>
      <w:proofErr w:type="gramStart"/>
      <w:r w:rsidRPr="00602171">
        <w:rPr>
          <w:rFonts w:ascii="Arial" w:hAnsi="Arial"/>
        </w:rPr>
        <w:t>live</w:t>
      </w:r>
      <w:proofErr w:type="gramEnd"/>
      <w:r w:rsidRPr="00602171">
        <w:rPr>
          <w:rFonts w:ascii="Arial" w:hAnsi="Arial"/>
        </w:rPr>
        <w:t xml:space="preser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1E6229">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B49C1"/>
    <w:rsid w:val="000D28FB"/>
    <w:rsid w:val="000E24BA"/>
    <w:rsid w:val="000F2762"/>
    <w:rsid w:val="000F73BE"/>
    <w:rsid w:val="00130208"/>
    <w:rsid w:val="00141683"/>
    <w:rsid w:val="00163BF2"/>
    <w:rsid w:val="00172EF7"/>
    <w:rsid w:val="00190619"/>
    <w:rsid w:val="00194A23"/>
    <w:rsid w:val="001A0AF7"/>
    <w:rsid w:val="001C0FE6"/>
    <w:rsid w:val="001E6229"/>
    <w:rsid w:val="001F67F0"/>
    <w:rsid w:val="00205068"/>
    <w:rsid w:val="00206F3F"/>
    <w:rsid w:val="00217298"/>
    <w:rsid w:val="002302DD"/>
    <w:rsid w:val="00237E7D"/>
    <w:rsid w:val="00254CEB"/>
    <w:rsid w:val="002738EC"/>
    <w:rsid w:val="00290D60"/>
    <w:rsid w:val="002A311E"/>
    <w:rsid w:val="002B4B07"/>
    <w:rsid w:val="002D42A8"/>
    <w:rsid w:val="002D7195"/>
    <w:rsid w:val="002F671D"/>
    <w:rsid w:val="002F7259"/>
    <w:rsid w:val="00304201"/>
    <w:rsid w:val="00326A4A"/>
    <w:rsid w:val="003425A8"/>
    <w:rsid w:val="00355F2F"/>
    <w:rsid w:val="00380D46"/>
    <w:rsid w:val="00397CCE"/>
    <w:rsid w:val="003A578D"/>
    <w:rsid w:val="003D2225"/>
    <w:rsid w:val="003D430B"/>
    <w:rsid w:val="0043719E"/>
    <w:rsid w:val="00455FA0"/>
    <w:rsid w:val="00486826"/>
    <w:rsid w:val="004909D4"/>
    <w:rsid w:val="004A1D20"/>
    <w:rsid w:val="004A4864"/>
    <w:rsid w:val="004D2299"/>
    <w:rsid w:val="004E5FE2"/>
    <w:rsid w:val="00502F5A"/>
    <w:rsid w:val="005109ED"/>
    <w:rsid w:val="005210D3"/>
    <w:rsid w:val="00575106"/>
    <w:rsid w:val="00580130"/>
    <w:rsid w:val="00580407"/>
    <w:rsid w:val="0058094E"/>
    <w:rsid w:val="005A188A"/>
    <w:rsid w:val="005B2BB6"/>
    <w:rsid w:val="005C44E7"/>
    <w:rsid w:val="005D485E"/>
    <w:rsid w:val="005D656C"/>
    <w:rsid w:val="005F0503"/>
    <w:rsid w:val="00602171"/>
    <w:rsid w:val="00627AF8"/>
    <w:rsid w:val="006365C7"/>
    <w:rsid w:val="00675226"/>
    <w:rsid w:val="006827A9"/>
    <w:rsid w:val="006828F3"/>
    <w:rsid w:val="00697FFD"/>
    <w:rsid w:val="006A590C"/>
    <w:rsid w:val="006D3AAF"/>
    <w:rsid w:val="00700949"/>
    <w:rsid w:val="00703AB6"/>
    <w:rsid w:val="00704BD5"/>
    <w:rsid w:val="007050E9"/>
    <w:rsid w:val="00710504"/>
    <w:rsid w:val="00721627"/>
    <w:rsid w:val="007277B2"/>
    <w:rsid w:val="0075555E"/>
    <w:rsid w:val="007567CD"/>
    <w:rsid w:val="0078038E"/>
    <w:rsid w:val="00780AEE"/>
    <w:rsid w:val="007E08DA"/>
    <w:rsid w:val="007E7C80"/>
    <w:rsid w:val="00836B9C"/>
    <w:rsid w:val="00892CF2"/>
    <w:rsid w:val="00895771"/>
    <w:rsid w:val="008B0CE7"/>
    <w:rsid w:val="008B5E12"/>
    <w:rsid w:val="008E17A1"/>
    <w:rsid w:val="00910AF9"/>
    <w:rsid w:val="00913A97"/>
    <w:rsid w:val="00914F04"/>
    <w:rsid w:val="00937AC9"/>
    <w:rsid w:val="0095343B"/>
    <w:rsid w:val="00986BE9"/>
    <w:rsid w:val="009C63C2"/>
    <w:rsid w:val="009D3DEF"/>
    <w:rsid w:val="009D485C"/>
    <w:rsid w:val="00A20171"/>
    <w:rsid w:val="00A9778E"/>
    <w:rsid w:val="00AD31E2"/>
    <w:rsid w:val="00B05DF8"/>
    <w:rsid w:val="00B13B43"/>
    <w:rsid w:val="00B372F0"/>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E7652"/>
    <w:rsid w:val="00CF61FB"/>
    <w:rsid w:val="00CF7BA5"/>
    <w:rsid w:val="00D06F9E"/>
    <w:rsid w:val="00D103FF"/>
    <w:rsid w:val="00D1370A"/>
    <w:rsid w:val="00D1786D"/>
    <w:rsid w:val="00D32AF0"/>
    <w:rsid w:val="00D41BA5"/>
    <w:rsid w:val="00D555B7"/>
    <w:rsid w:val="00D92C77"/>
    <w:rsid w:val="00DD7976"/>
    <w:rsid w:val="00DE0DFD"/>
    <w:rsid w:val="00E00EA6"/>
    <w:rsid w:val="00E11EF0"/>
    <w:rsid w:val="00E15E84"/>
    <w:rsid w:val="00E3794D"/>
    <w:rsid w:val="00E64D9B"/>
    <w:rsid w:val="00E81595"/>
    <w:rsid w:val="00E970D6"/>
    <w:rsid w:val="00EF5641"/>
    <w:rsid w:val="00F01D8E"/>
    <w:rsid w:val="00F01D97"/>
    <w:rsid w:val="00F0204D"/>
    <w:rsid w:val="00F036D0"/>
    <w:rsid w:val="00F06EEC"/>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A5FC3-B021-40E6-9821-C9518C49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7AC1AA8D</Template>
  <TotalTime>1</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2015-06-18T13:55:00Z</cp:lastPrinted>
  <dcterms:created xsi:type="dcterms:W3CDTF">2018-01-10T10:46:00Z</dcterms:created>
  <dcterms:modified xsi:type="dcterms:W3CDTF">2018-01-10T10:47:00Z</dcterms:modified>
</cp:coreProperties>
</file>