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:rsidTr="00D51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11320" w:rsidRDefault="004044AA" w:rsidP="00511320">
            <w:pPr>
              <w:spacing w:after="160" w:line="312" w:lineRule="auto"/>
              <w:rPr>
                <w:b/>
                <w:color w:val="564180" w:themeColor="accent5" w:themeShade="BF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95575" cy="2681680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nopausal mixed rac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585" cy="2723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1320">
              <w:rPr>
                <w:b/>
                <w:color w:val="564180" w:themeColor="accent5" w:themeShade="BF"/>
              </w:rPr>
              <w:t xml:space="preserve"> </w:t>
            </w:r>
          </w:p>
          <w:p w:rsidR="00511320" w:rsidRDefault="00511320" w:rsidP="00511320">
            <w:pPr>
              <w:spacing w:after="160" w:line="312" w:lineRule="auto"/>
              <w:rPr>
                <w:b/>
                <w:color w:val="564180" w:themeColor="accent5" w:themeShade="BF"/>
              </w:rPr>
            </w:pPr>
            <w:r>
              <w:rPr>
                <w:b/>
                <w:color w:val="564180" w:themeColor="accent5" w:themeShade="BF"/>
              </w:rPr>
              <w:t>2019 REBA Award Winning Initiative</w:t>
            </w:r>
          </w:p>
          <w:p w:rsidR="005C61E4" w:rsidRPr="00511320" w:rsidRDefault="000308DE" w:rsidP="00511320">
            <w:pPr>
              <w:spacing w:after="160" w:line="312" w:lineRule="auto"/>
            </w:pPr>
            <w:r>
              <w:rPr>
                <w:rFonts w:ascii="Arial" w:hAnsi="Arial" w:cs="Arial"/>
                <w:color w:val="7030A0"/>
                <w:sz w:val="52"/>
                <w:szCs w:val="52"/>
              </w:rPr>
              <w:t>Thursday 13th February 2020</w:t>
            </w:r>
          </w:p>
          <w:p w:rsidR="005C61E4" w:rsidRPr="00511320" w:rsidRDefault="00511320" w:rsidP="005C61E4">
            <w:pPr>
              <w:pStyle w:val="Title"/>
              <w:rPr>
                <w:rFonts w:ascii="Arial" w:hAnsi="Arial" w:cs="Arial"/>
                <w:sz w:val="52"/>
                <w:szCs w:val="52"/>
              </w:rPr>
            </w:pPr>
            <w:r w:rsidRPr="00511320">
              <w:rPr>
                <w:rFonts w:ascii="Arial" w:hAnsi="Arial" w:cs="Arial"/>
                <w:sz w:val="52"/>
                <w:szCs w:val="52"/>
              </w:rPr>
              <w:t>Menopause bite-size</w:t>
            </w:r>
          </w:p>
          <w:p w:rsidR="005C61E4" w:rsidRPr="006D7FF2" w:rsidRDefault="000308DE" w:rsidP="005C61E4">
            <w:pPr>
              <w:pStyle w:val="Heading1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12.00-1.00</w:t>
            </w:r>
            <w:r w:rsidR="00D51E82" w:rsidRPr="006D7FF2">
              <w:rPr>
                <w:rFonts w:ascii="Arial" w:hAnsi="Arial" w:cs="Arial"/>
              </w:rPr>
              <w:t>pm</w:t>
            </w:r>
            <w:r w:rsidR="00511320">
              <w:rPr>
                <w:rFonts w:ascii="Arial" w:hAnsi="Arial" w:cs="Arial"/>
              </w:rPr>
              <w:t xml:space="preserve"> in BWH 1.18</w:t>
            </w:r>
          </w:p>
          <w:p w:rsidR="00511320" w:rsidRDefault="00511320" w:rsidP="00511320">
            <w:pPr>
              <w:spacing w:after="160" w:line="312" w:lineRule="auto"/>
              <w:rPr>
                <w:rFonts w:ascii="Arial" w:hAnsi="Arial" w:cs="Arial"/>
                <w:b/>
                <w:color w:val="7030A0"/>
                <w:sz w:val="40"/>
                <w:szCs w:val="48"/>
              </w:rPr>
            </w:pPr>
            <w:r>
              <w:rPr>
                <w:rFonts w:ascii="Arial" w:hAnsi="Arial" w:cs="Arial"/>
                <w:b/>
                <w:color w:val="7030A0"/>
                <w:sz w:val="36"/>
                <w:szCs w:val="44"/>
              </w:rPr>
              <w:t>For men and women</w:t>
            </w:r>
            <w:r w:rsidRPr="00C9031D">
              <w:rPr>
                <w:rFonts w:ascii="Arial" w:hAnsi="Arial" w:cs="Arial"/>
                <w:b/>
                <w:color w:val="7030A0"/>
                <w:sz w:val="40"/>
                <w:szCs w:val="48"/>
              </w:rPr>
              <w:t xml:space="preserve"> </w:t>
            </w:r>
          </w:p>
          <w:p w:rsidR="00511320" w:rsidRDefault="00511320" w:rsidP="00511320">
            <w:pPr>
              <w:spacing w:after="160" w:line="312" w:lineRule="auto"/>
              <w:rPr>
                <w:rFonts w:ascii="Arial" w:hAnsi="Arial" w:cs="Arial"/>
              </w:rPr>
            </w:pPr>
            <w:r w:rsidRPr="00D51E82">
              <w:rPr>
                <w:rFonts w:ascii="Arial" w:hAnsi="Arial" w:cs="Arial"/>
              </w:rPr>
              <w:t xml:space="preserve">Join </w:t>
            </w:r>
            <w:r>
              <w:rPr>
                <w:rFonts w:ascii="Arial" w:hAnsi="Arial" w:cs="Arial"/>
              </w:rPr>
              <w:t>the team</w:t>
            </w:r>
            <w:r w:rsidRPr="00D51E82">
              <w:rPr>
                <w:rFonts w:ascii="Arial" w:hAnsi="Arial" w:cs="Arial"/>
              </w:rPr>
              <w:t xml:space="preserve"> for this </w:t>
            </w:r>
            <w:r>
              <w:rPr>
                <w:rFonts w:ascii="Arial" w:hAnsi="Arial" w:cs="Arial"/>
              </w:rPr>
              <w:t>lunchtime Bitesize training</w:t>
            </w:r>
            <w:r w:rsidRPr="00D51E82">
              <w:rPr>
                <w:rFonts w:ascii="Arial" w:hAnsi="Arial" w:cs="Arial"/>
              </w:rPr>
              <w:t xml:space="preserve"> to </w:t>
            </w:r>
            <w:r>
              <w:rPr>
                <w:rFonts w:ascii="Arial" w:hAnsi="Arial" w:cs="Arial"/>
              </w:rPr>
              <w:t>l</w:t>
            </w:r>
            <w:r w:rsidRPr="00D51E82">
              <w:rPr>
                <w:rFonts w:ascii="Arial" w:hAnsi="Arial" w:cs="Arial"/>
              </w:rPr>
              <w:t xml:space="preserve">earn about the </w:t>
            </w:r>
            <w:r>
              <w:rPr>
                <w:rFonts w:ascii="Arial" w:hAnsi="Arial" w:cs="Arial"/>
              </w:rPr>
              <w:t xml:space="preserve">Business case for raising awareness amongst all staff, </w:t>
            </w:r>
            <w:r w:rsidR="005319D0">
              <w:rPr>
                <w:rFonts w:ascii="Arial" w:hAnsi="Arial" w:cs="Arial"/>
              </w:rPr>
              <w:t>g</w:t>
            </w:r>
            <w:r w:rsidRPr="00D51E82">
              <w:rPr>
                <w:rFonts w:ascii="Arial" w:hAnsi="Arial" w:cs="Arial"/>
              </w:rPr>
              <w:t xml:space="preserve">uidance we have produced; find out about practical help, self-help and resources, and </w:t>
            </w:r>
            <w:r>
              <w:rPr>
                <w:rFonts w:ascii="Arial" w:hAnsi="Arial" w:cs="Arial"/>
              </w:rPr>
              <w:t>share information. Bring your lunch/drinks.</w:t>
            </w:r>
          </w:p>
          <w:p w:rsidR="00511320" w:rsidRDefault="00511320" w:rsidP="00511320">
            <w:pPr>
              <w:spacing w:after="16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staff and managers are welcome. </w:t>
            </w:r>
          </w:p>
          <w:p w:rsidR="004328EE" w:rsidRDefault="004328EE" w:rsidP="005C61E4">
            <w:pPr>
              <w:spacing w:after="160" w:line="31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 particularly invite and would welcome</w:t>
            </w:r>
            <w:r w:rsidRPr="004328E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attendance by </w:t>
            </w:r>
            <w:r w:rsidRPr="004328EE">
              <w:rPr>
                <w:rFonts w:ascii="Arial" w:hAnsi="Arial" w:cs="Arial"/>
                <w:b/>
              </w:rPr>
              <w:t>male staff members!!</w:t>
            </w:r>
          </w:p>
          <w:p w:rsidR="00511320" w:rsidRPr="004328EE" w:rsidRDefault="00511320" w:rsidP="005C61E4">
            <w:pPr>
              <w:spacing w:after="160" w:line="312" w:lineRule="auto"/>
              <w:rPr>
                <w:rFonts w:ascii="Arial" w:hAnsi="Arial" w:cs="Arial"/>
                <w:b/>
              </w:rPr>
            </w:pPr>
            <w:r w:rsidRPr="00C9031D">
              <w:rPr>
                <w:rFonts w:ascii="Arial" w:hAnsi="Arial" w:cs="Arial"/>
              </w:rPr>
              <w:t>No need to book, JUST turn up!</w:t>
            </w:r>
            <w:bookmarkStart w:id="0" w:name="_GoBack"/>
            <w:bookmarkEnd w:id="0"/>
          </w:p>
          <w:p w:rsidR="002E6B69" w:rsidRDefault="006D7FF2" w:rsidP="005C61E4">
            <w:pPr>
              <w:spacing w:after="16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Places are limited by room size.  </w:t>
            </w:r>
            <w:r w:rsidR="002E6B69">
              <w:rPr>
                <w:rFonts w:ascii="Arial" w:hAnsi="Arial" w:cs="Arial"/>
              </w:rPr>
              <w:t>Please contact:</w:t>
            </w:r>
          </w:p>
          <w:p w:rsidR="000308DE" w:rsidRDefault="000308DE" w:rsidP="00511320">
            <w:pPr>
              <w:spacing w:after="16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Maxine Benjamin, </w:t>
            </w:r>
            <w:r w:rsidRPr="000308DE">
              <w:rPr>
                <w:rStyle w:val="Hyperlink"/>
                <w:rFonts w:ascii="Arial" w:hAnsi="Arial" w:cs="Arial"/>
              </w:rPr>
              <w:t>Maxine.benjamin@croydon.gov.uk</w:t>
            </w:r>
          </w:p>
          <w:p w:rsidR="00880783" w:rsidRDefault="00CC20E6" w:rsidP="00511320">
            <w:pPr>
              <w:spacing w:after="160" w:line="312" w:lineRule="auto"/>
              <w:rPr>
                <w:rStyle w:val="Hyperlink"/>
                <w:rFonts w:ascii="Arial" w:hAnsi="Arial" w:cs="Arial"/>
              </w:rPr>
            </w:pPr>
            <w:r w:rsidRPr="00052F6C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7A093B0C" wp14:editId="4F2B22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185420</wp:posOffset>
                  </wp:positionV>
                  <wp:extent cx="1685925" cy="139954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4" t="8333" r="57917" b="30209"/>
                          <a:stretch/>
                        </pic:blipFill>
                        <pic:spPr bwMode="auto">
                          <a:xfrm>
                            <a:off x="0" y="0"/>
                            <a:ext cx="1685925" cy="139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1320">
              <w:rPr>
                <w:rFonts w:ascii="Arial" w:hAnsi="Arial" w:cs="Arial"/>
              </w:rPr>
              <w:t>Debbie Bentley-Ross</w:t>
            </w:r>
            <w:r w:rsidR="002E6B69">
              <w:rPr>
                <w:rFonts w:ascii="Arial" w:hAnsi="Arial" w:cs="Arial"/>
              </w:rPr>
              <w:t xml:space="preserve">, </w:t>
            </w:r>
            <w:hyperlink r:id="rId12" w:history="1">
              <w:r w:rsidR="00511320" w:rsidRPr="00BA3141">
                <w:rPr>
                  <w:rStyle w:val="Hyperlink"/>
                  <w:rFonts w:ascii="Arial" w:hAnsi="Arial" w:cs="Arial"/>
                </w:rPr>
                <w:t>Debbie.bentley-ross@croydon.gov.uk</w:t>
              </w:r>
            </w:hyperlink>
          </w:p>
          <w:p w:rsidR="00511320" w:rsidRDefault="00511320" w:rsidP="00511320">
            <w:pPr>
              <w:spacing w:after="160" w:line="312" w:lineRule="auto"/>
              <w:rPr>
                <w:rStyle w:val="Hyperlink"/>
                <w:rFonts w:ascii="Arial" w:hAnsi="Arial" w:cs="Arial"/>
              </w:rPr>
            </w:pPr>
          </w:p>
          <w:p w:rsidR="00511320" w:rsidRPr="00511320" w:rsidRDefault="00511320" w:rsidP="00511320">
            <w:pPr>
              <w:spacing w:after="160" w:line="312" w:lineRule="auto"/>
              <w:rPr>
                <w:rFonts w:ascii="Arial" w:hAnsi="Arial" w:cs="Arial"/>
              </w:rPr>
            </w:pPr>
            <w:r>
              <w:rPr>
                <w:rFonts w:ascii="Helvetica" w:hAnsi="Helvetica"/>
                <w:noProof/>
                <w:color w:val="000000"/>
                <w:sz w:val="18"/>
                <w:szCs w:val="18"/>
                <w:lang w:val="en-GB" w:eastAsia="en-GB"/>
              </w:rPr>
              <w:drawing>
                <wp:inline distT="0" distB="0" distL="0" distR="0" wp14:anchorId="71AA9769" wp14:editId="387F8AC2">
                  <wp:extent cx="2385695" cy="381000"/>
                  <wp:effectExtent l="0" t="0" r="0" b="0"/>
                  <wp:docPr id="4" name="Picture 4" descr="cid:995D36CC-63D9-452C-921A-47E295D9BC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995D36CC-63D9-452C-921A-47E295D9BC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165" cy="3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auto"/>
          </w:tcPr>
          <w:p w:rsidR="003236FE" w:rsidRPr="002E6B69" w:rsidRDefault="003236FE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Help your staff, family or colleagues!</w:t>
            </w:r>
          </w:p>
          <w:p w:rsidR="003236FE" w:rsidRPr="002E6B69" w:rsidRDefault="00F13FFF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Dividing line graphic:"/>
                <w:tag w:val="Dividing line graphic:"/>
                <w:id w:val="-909312545"/>
                <w:placeholder>
                  <w:docPart w:val="AD81D4AF21244FC5B1700723490C335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236FE" w:rsidRPr="002E6B69">
                  <w:rPr>
                    <w:rFonts w:ascii="Arial" w:hAnsi="Arial" w:cs="Arial"/>
                  </w:rPr>
                  <w:t>────</w:t>
                </w:r>
              </w:sdtContent>
            </w:sdt>
          </w:p>
          <w:p w:rsidR="003236FE" w:rsidRPr="002E6B69" w:rsidRDefault="003236FE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426B97C" wp14:editId="4CA68683">
                  <wp:extent cx="1783080" cy="1797966"/>
                  <wp:effectExtent l="0" t="0" r="7620" b="0"/>
                  <wp:docPr id="1" name="Picture 1" descr="Allowing myself to be cared for, and her to experience and enjoy the feeling of caring, is an act of love for both of 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lowing myself to be cared for, and her to experience and enjoy the feeling of caring, is an act of love for both of u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6" t="3448" r="14287" b="2102"/>
                          <a:stretch/>
                        </pic:blipFill>
                        <pic:spPr bwMode="auto">
                          <a:xfrm>
                            <a:off x="0" y="0"/>
                            <a:ext cx="1799570" cy="181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What is the m</w:t>
            </w:r>
            <w:r w:rsidRPr="002E6B69">
              <w:rPr>
                <w:rFonts w:ascii="Arial" w:hAnsi="Arial" w:cs="Arial"/>
              </w:rPr>
              <w:t xml:space="preserve">enopause? </w:t>
            </w:r>
            <w:r>
              <w:rPr>
                <w:rFonts w:ascii="Arial" w:hAnsi="Arial" w:cs="Arial"/>
              </w:rPr>
              <w:br/>
              <w:t>s</w:t>
            </w:r>
            <w:r w:rsidRPr="002E6B69">
              <w:rPr>
                <w:rFonts w:ascii="Arial" w:hAnsi="Arial" w:cs="Arial"/>
              </w:rPr>
              <w:t xml:space="preserve">igns </w:t>
            </w:r>
            <w:r>
              <w:rPr>
                <w:rFonts w:ascii="Arial" w:hAnsi="Arial" w:cs="Arial"/>
              </w:rPr>
              <w:t>&amp; s</w:t>
            </w:r>
            <w:r w:rsidRPr="002E6B69">
              <w:rPr>
                <w:rFonts w:ascii="Arial" w:hAnsi="Arial" w:cs="Arial"/>
              </w:rPr>
              <w:t>ymptoms</w:t>
            </w:r>
          </w:p>
          <w:p w:rsidR="003236FE" w:rsidRPr="002E6B69" w:rsidRDefault="00F13FFF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Dividing line graphic:"/>
                <w:tag w:val="Dividing line graphic:"/>
                <w:id w:val="1193575528"/>
                <w:placeholder>
                  <w:docPart w:val="9034C2692887444CB9069D8A541501C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236FE" w:rsidRPr="002E6B69">
                  <w:rPr>
                    <w:rFonts w:ascii="Arial" w:hAnsi="Arial" w:cs="Arial"/>
                  </w:rPr>
                  <w:t>────</w:t>
                </w:r>
              </w:sdtContent>
            </w:sdt>
          </w:p>
          <w:p w:rsidR="003236FE" w:rsidRPr="002E6B69" w:rsidRDefault="003236FE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business case</w:t>
            </w:r>
          </w:p>
          <w:p w:rsidR="003236FE" w:rsidRPr="002E6B69" w:rsidRDefault="00F13FFF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Dividing line graphic:"/>
                <w:tag w:val="Dividing line graphic:"/>
                <w:id w:val="-59171642"/>
                <w:placeholder>
                  <w:docPart w:val="E990C493EFDF471EAA9AB6FA88AE614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236FE" w:rsidRPr="002E6B69">
                  <w:rPr>
                    <w:rFonts w:ascii="Arial" w:hAnsi="Arial" w:cs="Arial"/>
                  </w:rPr>
                  <w:t>────</w:t>
                </w:r>
              </w:sdtContent>
            </w:sdt>
          </w:p>
          <w:p w:rsidR="003236FE" w:rsidRPr="002E6B69" w:rsidRDefault="003236FE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Help available</w:t>
            </w:r>
          </w:p>
          <w:p w:rsidR="003236FE" w:rsidRPr="002E6B69" w:rsidRDefault="00F13FFF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Dividing line graphic:"/>
                <w:tag w:val="Dividing line graphic:"/>
                <w:id w:val="1319850249"/>
                <w:placeholder>
                  <w:docPart w:val="6677B80A119F4F0DAE73654F585644A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236FE" w:rsidRPr="002E6B69">
                  <w:rPr>
                    <w:rFonts w:ascii="Arial" w:hAnsi="Arial" w:cs="Arial"/>
                  </w:rPr>
                  <w:t>────</w:t>
                </w:r>
              </w:sdtContent>
            </w:sdt>
          </w:p>
          <w:p w:rsidR="003236FE" w:rsidRDefault="003236FE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  <w:bCs w:val="0"/>
              </w:rPr>
            </w:pPr>
            <w:r w:rsidRPr="002E6B69">
              <w:rPr>
                <w:rFonts w:ascii="Arial" w:hAnsi="Arial" w:cs="Arial"/>
              </w:rPr>
              <w:t>Practical support</w:t>
            </w:r>
            <w:r>
              <w:rPr>
                <w:rFonts w:ascii="Arial" w:hAnsi="Arial" w:cs="Arial"/>
              </w:rPr>
              <w:t>, s</w:t>
            </w:r>
            <w:r w:rsidRPr="006D7FF2">
              <w:rPr>
                <w:rFonts w:ascii="Arial" w:hAnsi="Arial" w:cs="Arial"/>
                <w:bCs w:val="0"/>
              </w:rPr>
              <w:t>elf-help and resources</w:t>
            </w:r>
          </w:p>
          <w:p w:rsidR="003236FE" w:rsidRDefault="003236FE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eastAsia="MS Gothic" w:hAnsi="Arial" w:cs="Arial"/>
                <w:bCs w:val="0"/>
              </w:rPr>
            </w:pPr>
            <w:r w:rsidRPr="006D7FF2">
              <w:rPr>
                <w:rFonts w:ascii="Arial" w:hAnsi="Arial" w:cs="Arial" w:hint="eastAsia"/>
                <w:bCs w:val="0"/>
              </w:rPr>
              <w:t>────</w:t>
            </w:r>
          </w:p>
          <w:p w:rsidR="003236FE" w:rsidRDefault="003236FE" w:rsidP="003236FE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</w:rPr>
            </w:pPr>
            <w:r w:rsidRPr="006D7FF2">
              <w:rPr>
                <w:rFonts w:ascii="Arial" w:hAnsi="Arial" w:cs="Arial"/>
                <w:bCs w:val="0"/>
              </w:rPr>
              <w:t>Q&amp;A</w:t>
            </w:r>
          </w:p>
          <w:p w:rsidR="006D7FF2" w:rsidRPr="002E6B69" w:rsidRDefault="006D7FF2" w:rsidP="009A36D5">
            <w:pPr>
              <w:pStyle w:val="Heading2"/>
              <w:pBdr>
                <w:bottom w:val="none" w:sz="0" w:space="0" w:color="auto"/>
              </w:pBdr>
              <w:shd w:val="clear" w:color="auto" w:fill="7030A0"/>
              <w:outlineLvl w:val="1"/>
              <w:rPr>
                <w:rFonts w:ascii="Arial" w:hAnsi="Arial" w:cs="Arial"/>
              </w:rPr>
            </w:pPr>
          </w:p>
          <w:p w:rsidR="006D7FF2" w:rsidRPr="002E6B69" w:rsidRDefault="006D7FF2" w:rsidP="009A36D5">
            <w:pPr>
              <w:pStyle w:val="Heading2"/>
              <w:pBdr>
                <w:bottom w:val="none" w:sz="0" w:space="0" w:color="auto"/>
              </w:pBdr>
              <w:shd w:val="clear" w:color="auto" w:fill="7030A0"/>
              <w:jc w:val="left"/>
              <w:outlineLvl w:val="1"/>
              <w:rPr>
                <w:rFonts w:ascii="Arial" w:hAnsi="Arial" w:cs="Arial"/>
              </w:rPr>
            </w:pPr>
          </w:p>
          <w:p w:rsidR="005C61E4" w:rsidRPr="00D51E82" w:rsidRDefault="000308DE" w:rsidP="00AA4794">
            <w:pPr>
              <w:pStyle w:val="ContactInfo"/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12.00-1.00</w:t>
            </w:r>
            <w:r w:rsidR="00D51E82" w:rsidRPr="00D51E82">
              <w:rPr>
                <w:rFonts w:ascii="Arial" w:hAnsi="Arial" w:cs="Arial"/>
              </w:rPr>
              <w:t>pm</w:t>
            </w:r>
          </w:p>
          <w:p w:rsidR="005C61E4" w:rsidRPr="00D51E82" w:rsidRDefault="00D51E82" w:rsidP="00AA4794">
            <w:pPr>
              <w:pStyle w:val="ContactInfo"/>
              <w:spacing w:line="312" w:lineRule="auto"/>
              <w:rPr>
                <w:rFonts w:ascii="Arial" w:hAnsi="Arial" w:cs="Arial"/>
              </w:rPr>
            </w:pPr>
            <w:r w:rsidRPr="00D51E82">
              <w:rPr>
                <w:rFonts w:ascii="Arial" w:hAnsi="Arial" w:cs="Arial"/>
              </w:rPr>
              <w:t>Bernard Wetherill House</w:t>
            </w:r>
          </w:p>
          <w:p w:rsidR="005C61E4" w:rsidRPr="00D51E82" w:rsidRDefault="00511320" w:rsidP="00AA4794">
            <w:pPr>
              <w:pStyle w:val="ContactInfo"/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Room 1.18</w:t>
            </w:r>
          </w:p>
          <w:p w:rsidR="005C61E4" w:rsidRPr="00AA4794" w:rsidRDefault="005C61E4" w:rsidP="00D51E82">
            <w:pPr>
              <w:pStyle w:val="ContactInfo"/>
              <w:spacing w:line="312" w:lineRule="auto"/>
            </w:pPr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FFF" w:rsidRDefault="00F13FFF" w:rsidP="005F5D5F">
      <w:pPr>
        <w:spacing w:after="0" w:line="240" w:lineRule="auto"/>
      </w:pPr>
      <w:r>
        <w:separator/>
      </w:r>
    </w:p>
  </w:endnote>
  <w:endnote w:type="continuationSeparator" w:id="0">
    <w:p w:rsidR="00F13FFF" w:rsidRDefault="00F13FFF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FFF" w:rsidRDefault="00F13FFF" w:rsidP="005F5D5F">
      <w:pPr>
        <w:spacing w:after="0" w:line="240" w:lineRule="auto"/>
      </w:pPr>
      <w:r>
        <w:separator/>
      </w:r>
    </w:p>
  </w:footnote>
  <w:footnote w:type="continuationSeparator" w:id="0">
    <w:p w:rsidR="00F13FFF" w:rsidRDefault="00F13FFF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E82"/>
    <w:rsid w:val="000168C0"/>
    <w:rsid w:val="000308DE"/>
    <w:rsid w:val="000427C6"/>
    <w:rsid w:val="00076F31"/>
    <w:rsid w:val="00171CDD"/>
    <w:rsid w:val="00175521"/>
    <w:rsid w:val="00181FB9"/>
    <w:rsid w:val="00250638"/>
    <w:rsid w:val="00251739"/>
    <w:rsid w:val="00261A78"/>
    <w:rsid w:val="002E6B69"/>
    <w:rsid w:val="003236FE"/>
    <w:rsid w:val="003B6A17"/>
    <w:rsid w:val="004044AA"/>
    <w:rsid w:val="00411532"/>
    <w:rsid w:val="004328EE"/>
    <w:rsid w:val="004712C5"/>
    <w:rsid w:val="00471B47"/>
    <w:rsid w:val="00476340"/>
    <w:rsid w:val="00511320"/>
    <w:rsid w:val="005222EE"/>
    <w:rsid w:val="005319D0"/>
    <w:rsid w:val="00541BB3"/>
    <w:rsid w:val="00544732"/>
    <w:rsid w:val="005639EF"/>
    <w:rsid w:val="005C61E4"/>
    <w:rsid w:val="005C7387"/>
    <w:rsid w:val="005D3D9F"/>
    <w:rsid w:val="005F5D5F"/>
    <w:rsid w:val="00665EA1"/>
    <w:rsid w:val="006D7FF2"/>
    <w:rsid w:val="006E5B0F"/>
    <w:rsid w:val="0079199F"/>
    <w:rsid w:val="007B5354"/>
    <w:rsid w:val="00837654"/>
    <w:rsid w:val="00880783"/>
    <w:rsid w:val="008B3E76"/>
    <w:rsid w:val="008B5772"/>
    <w:rsid w:val="008C031F"/>
    <w:rsid w:val="008C1756"/>
    <w:rsid w:val="008D17FF"/>
    <w:rsid w:val="008F6C52"/>
    <w:rsid w:val="009141C6"/>
    <w:rsid w:val="00992ACE"/>
    <w:rsid w:val="009A36D5"/>
    <w:rsid w:val="00A03450"/>
    <w:rsid w:val="00A97C88"/>
    <w:rsid w:val="00AA4794"/>
    <w:rsid w:val="00AB3068"/>
    <w:rsid w:val="00AB58F4"/>
    <w:rsid w:val="00AF32DC"/>
    <w:rsid w:val="00AF418D"/>
    <w:rsid w:val="00AF68E4"/>
    <w:rsid w:val="00B46A60"/>
    <w:rsid w:val="00BC6ED1"/>
    <w:rsid w:val="00C41341"/>
    <w:rsid w:val="00C57F20"/>
    <w:rsid w:val="00CC20E6"/>
    <w:rsid w:val="00D16845"/>
    <w:rsid w:val="00D37823"/>
    <w:rsid w:val="00D51E82"/>
    <w:rsid w:val="00D56FBE"/>
    <w:rsid w:val="00D751DD"/>
    <w:rsid w:val="00DA73CB"/>
    <w:rsid w:val="00E3564F"/>
    <w:rsid w:val="00EC1838"/>
    <w:rsid w:val="00F13FFF"/>
    <w:rsid w:val="00F2548A"/>
    <w:rsid w:val="00F30F25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7BFD53-35E8-4893-B17B-62F78D6CC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2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ebbie.bentley-ross@croydon.gov.uk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image001.jpg@01D2D530.6F64F70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60104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D81D4AF21244FC5B1700723490C3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5EFE1-37E4-4950-A762-C0502D604233}"/>
      </w:docPartPr>
      <w:docPartBody>
        <w:p w:rsidR="00BD1D53" w:rsidRDefault="0096764A" w:rsidP="0096764A">
          <w:pPr>
            <w:pStyle w:val="AD81D4AF21244FC5B1700723490C335D"/>
          </w:pPr>
          <w:r w:rsidRPr="00AA4794">
            <w:t>────</w:t>
          </w:r>
        </w:p>
      </w:docPartBody>
    </w:docPart>
    <w:docPart>
      <w:docPartPr>
        <w:name w:val="9034C2692887444CB9069D8A54150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0A492-6F5E-4727-AA1E-5F453D2B3807}"/>
      </w:docPartPr>
      <w:docPartBody>
        <w:p w:rsidR="00BD1D53" w:rsidRDefault="0096764A" w:rsidP="0096764A">
          <w:pPr>
            <w:pStyle w:val="9034C2692887444CB9069D8A541501C5"/>
          </w:pPr>
          <w:r w:rsidRPr="00AA4794">
            <w:t>────</w:t>
          </w:r>
        </w:p>
      </w:docPartBody>
    </w:docPart>
    <w:docPart>
      <w:docPartPr>
        <w:name w:val="E990C493EFDF471EAA9AB6FA88AE6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96809-58B9-4FF9-9653-C9414B2E8606}"/>
      </w:docPartPr>
      <w:docPartBody>
        <w:p w:rsidR="00BD1D53" w:rsidRDefault="0096764A" w:rsidP="0096764A">
          <w:pPr>
            <w:pStyle w:val="E990C493EFDF471EAA9AB6FA88AE6143"/>
          </w:pPr>
          <w:r w:rsidRPr="00AA4794">
            <w:t>────</w:t>
          </w:r>
        </w:p>
      </w:docPartBody>
    </w:docPart>
    <w:docPart>
      <w:docPartPr>
        <w:name w:val="6677B80A119F4F0DAE73654F5856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2EF41-B426-45F2-B212-BD0D9ABCE081}"/>
      </w:docPartPr>
      <w:docPartBody>
        <w:p w:rsidR="00BD1D53" w:rsidRDefault="0096764A" w:rsidP="0096764A">
          <w:pPr>
            <w:pStyle w:val="6677B80A119F4F0DAE73654F585644AA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2F"/>
    <w:rsid w:val="003B717D"/>
    <w:rsid w:val="004B7421"/>
    <w:rsid w:val="00547CD7"/>
    <w:rsid w:val="00907C3C"/>
    <w:rsid w:val="0096764A"/>
    <w:rsid w:val="00A03A4E"/>
    <w:rsid w:val="00AA100C"/>
    <w:rsid w:val="00B94D8E"/>
    <w:rsid w:val="00BD1D53"/>
    <w:rsid w:val="00BD22E0"/>
    <w:rsid w:val="00C84D92"/>
    <w:rsid w:val="00E20B21"/>
    <w:rsid w:val="00EC3E3E"/>
    <w:rsid w:val="00F94537"/>
    <w:rsid w:val="00FE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4DEED09255484E95F40213BBD356CE">
    <w:name w:val="024DEED09255484E95F40213BBD356CE"/>
  </w:style>
  <w:style w:type="paragraph" w:customStyle="1" w:styleId="3F9EE47CACCB47639D3F184866E14693">
    <w:name w:val="3F9EE47CACCB47639D3F184866E14693"/>
  </w:style>
  <w:style w:type="paragraph" w:customStyle="1" w:styleId="C98023C2C2D8403CB096995E5DDCE630">
    <w:name w:val="C98023C2C2D8403CB096995E5DDCE630"/>
  </w:style>
  <w:style w:type="paragraph" w:customStyle="1" w:styleId="B2C513C4C7864B72888728C49F97CBCB">
    <w:name w:val="B2C513C4C7864B72888728C49F97CBCB"/>
  </w:style>
  <w:style w:type="paragraph" w:customStyle="1" w:styleId="3BD338D9CC474A19BCEEB7DFF012FCF4">
    <w:name w:val="3BD338D9CC474A19BCEEB7DFF012FCF4"/>
  </w:style>
  <w:style w:type="paragraph" w:customStyle="1" w:styleId="25CFE1C2BF734F0EB758EB899830B5FE">
    <w:name w:val="25CFE1C2BF734F0EB758EB899830B5FE"/>
  </w:style>
  <w:style w:type="paragraph" w:customStyle="1" w:styleId="BC427E337A374A7DB31C4D5B9625BAC3">
    <w:name w:val="BC427E337A374A7DB31C4D5B9625BAC3"/>
  </w:style>
  <w:style w:type="paragraph" w:customStyle="1" w:styleId="157CBE593CB94A759E572149464E951A">
    <w:name w:val="157CBE593CB94A759E572149464E951A"/>
  </w:style>
  <w:style w:type="paragraph" w:customStyle="1" w:styleId="A829922F1924426399A367577CA7C285">
    <w:name w:val="A829922F1924426399A367577CA7C285"/>
  </w:style>
  <w:style w:type="paragraph" w:customStyle="1" w:styleId="22063CF8953D41B7BAB50288368402F0">
    <w:name w:val="22063CF8953D41B7BAB50288368402F0"/>
  </w:style>
  <w:style w:type="paragraph" w:customStyle="1" w:styleId="BCD02A1D3C97402DBF8104082A3D2F4F">
    <w:name w:val="BCD02A1D3C97402DBF8104082A3D2F4F"/>
  </w:style>
  <w:style w:type="paragraph" w:customStyle="1" w:styleId="3F7432FD52954962B0617EFB7D9D68A0">
    <w:name w:val="3F7432FD52954962B0617EFB7D9D68A0"/>
  </w:style>
  <w:style w:type="paragraph" w:customStyle="1" w:styleId="4FF0859B72F9422E91686BA760BD8D98">
    <w:name w:val="4FF0859B72F9422E91686BA760BD8D98"/>
  </w:style>
  <w:style w:type="paragraph" w:customStyle="1" w:styleId="109A3ECA8AA24953888C108F27548DFD">
    <w:name w:val="109A3ECA8AA24953888C108F27548DFD"/>
  </w:style>
  <w:style w:type="paragraph" w:customStyle="1" w:styleId="49BA13893A094F3281957BBFB185CBD4">
    <w:name w:val="49BA13893A094F3281957BBFB185CBD4"/>
  </w:style>
  <w:style w:type="paragraph" w:customStyle="1" w:styleId="3E359B1CA4224CD3866A2FF271931713">
    <w:name w:val="3E359B1CA4224CD3866A2FF271931713"/>
  </w:style>
  <w:style w:type="paragraph" w:customStyle="1" w:styleId="02AEC405CAEB49F6A7141CB748ED5F71">
    <w:name w:val="02AEC405CAEB49F6A7141CB748ED5F71"/>
  </w:style>
  <w:style w:type="paragraph" w:customStyle="1" w:styleId="973892EB3D2843409DB18A59F8A681B6">
    <w:name w:val="973892EB3D2843409DB18A59F8A681B6"/>
  </w:style>
  <w:style w:type="paragraph" w:customStyle="1" w:styleId="68D8C98E78D54F1288CDF8AED65AE6C2">
    <w:name w:val="68D8C98E78D54F1288CDF8AED65AE6C2"/>
    <w:rsid w:val="00FE632F"/>
  </w:style>
  <w:style w:type="paragraph" w:customStyle="1" w:styleId="E4B819CA724D4285B466BF75915B8500">
    <w:name w:val="E4B819CA724D4285B466BF75915B8500"/>
    <w:rsid w:val="00FE632F"/>
  </w:style>
  <w:style w:type="paragraph" w:customStyle="1" w:styleId="AD81D4AF21244FC5B1700723490C335D">
    <w:name w:val="AD81D4AF21244FC5B1700723490C335D"/>
    <w:rsid w:val="0096764A"/>
  </w:style>
  <w:style w:type="paragraph" w:customStyle="1" w:styleId="9034C2692887444CB9069D8A541501C5">
    <w:name w:val="9034C2692887444CB9069D8A541501C5"/>
    <w:rsid w:val="0096764A"/>
  </w:style>
  <w:style w:type="paragraph" w:customStyle="1" w:styleId="E990C493EFDF471EAA9AB6FA88AE6143">
    <w:name w:val="E990C493EFDF471EAA9AB6FA88AE6143"/>
    <w:rsid w:val="0096764A"/>
  </w:style>
  <w:style w:type="paragraph" w:customStyle="1" w:styleId="6677B80A119F4F0DAE73654F585644AA">
    <w:name w:val="6677B80A119F4F0DAE73654F585644AA"/>
    <w:rsid w:val="009676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Dent-Gater, Theresa</dc:creator>
  <cp:keywords/>
  <dc:description/>
  <cp:lastModifiedBy>Benjamin, Maxine</cp:lastModifiedBy>
  <cp:revision>2</cp:revision>
  <cp:lastPrinted>2017-05-31T09:24:00Z</cp:lastPrinted>
  <dcterms:created xsi:type="dcterms:W3CDTF">2020-01-27T10:17:00Z</dcterms:created>
  <dcterms:modified xsi:type="dcterms:W3CDTF">2020-01-27T10:17:00Z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