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3A578D" w:rsidP="00C252B8">
                            <w:pPr>
                              <w:spacing w:after="0" w:line="240" w:lineRule="auto"/>
                              <w:jc w:val="center"/>
                              <w:rPr>
                                <w:rFonts w:ascii="Arial" w:hAnsi="Arial" w:cs="Arial"/>
                              </w:rPr>
                            </w:pPr>
                            <w:hyperlink r:id="rId9" w:history="1">
                              <w:r w:rsidR="005B2BB6"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3A578D"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Acrobat.Document.2015" ShapeID="_x0000_i1025" DrawAspect="Icon" ObjectID="_1564212426"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0" w:name="_MON_1465627697"/>
    <w:bookmarkEnd w:id="0"/>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64212427"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1" w:name="_MON_1558870021"/>
    <w:bookmarkEnd w:id="1"/>
    <w:p w:rsidR="00E15E84" w:rsidRDefault="00071F3A" w:rsidP="00F46D78">
      <w:pPr>
        <w:spacing w:after="0" w:line="240" w:lineRule="auto"/>
        <w:rPr>
          <w:rFonts w:ascii="Arial" w:hAnsi="Arial" w:cs="Arial"/>
          <w:b/>
        </w:rPr>
      </w:pPr>
      <w:r>
        <w:rPr>
          <w:rFonts w:ascii="Arial" w:hAnsi="Arial" w:cs="Arial"/>
          <w:b/>
        </w:rPr>
        <w:object w:dxaOrig="1551" w:dyaOrig="991">
          <v:shape id="_x0000_i1027" type="#_x0000_t75" style="width:77.55pt;height:49.55pt" o:ole="">
            <v:imagedata r:id="rId19" o:title=""/>
          </v:shape>
          <o:OLEObject Type="Embed" ProgID="Word.Document.12" ShapeID="_x0000_i1027" DrawAspect="Icon" ObjectID="_1564212428" r:id="rId20">
            <o:FieldCodes>\s</o:FieldCodes>
          </o:OLEObject>
        </w:object>
      </w:r>
    </w:p>
    <w:p w:rsidR="005109ED" w:rsidRDefault="005109ED" w:rsidP="00F46D78">
      <w:pPr>
        <w:spacing w:after="0" w:line="240" w:lineRule="auto"/>
        <w:rPr>
          <w:rFonts w:ascii="Arial" w:hAnsi="Arial" w:cs="Arial"/>
          <w:b/>
        </w:rPr>
      </w:pPr>
      <w:bookmarkStart w:id="2" w:name="_MON_1465886476"/>
      <w:bookmarkStart w:id="3" w:name="_MON_1466686083"/>
      <w:bookmarkEnd w:id="2"/>
      <w:bookmarkEnd w:id="3"/>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4" w:name="_MON_1519818237"/>
    <w:bookmarkEnd w:id="4"/>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64212429"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5" w:name="_MON_1564212421"/>
    <w:bookmarkEnd w:id="5"/>
    <w:p w:rsidR="009C63C2" w:rsidRPr="001C0FE6" w:rsidRDefault="003A578D" w:rsidP="00F46D78">
      <w:pPr>
        <w:spacing w:after="0" w:line="240" w:lineRule="auto"/>
        <w:rPr>
          <w:rFonts w:ascii="Arial" w:hAnsi="Arial" w:cs="Arial"/>
        </w:rPr>
      </w:pPr>
      <w:r>
        <w:rPr>
          <w:rFonts w:ascii="Arial" w:hAnsi="Arial" w:cs="Arial"/>
        </w:rPr>
        <w:object w:dxaOrig="1551" w:dyaOrig="991">
          <v:shape id="_x0000_i1033" type="#_x0000_t75" style="width:77.55pt;height:49.55pt" o:ole="">
            <v:imagedata r:id="rId23" o:title=""/>
          </v:shape>
          <o:OLEObject Type="Embed" ProgID="Word.Document.12" ShapeID="_x0000_i1033" DrawAspect="Icon" ObjectID="_1564212430" r:id="rId24">
            <o:FieldCodes>\s</o:FieldCodes>
          </o:OLEObject>
        </w:object>
      </w:r>
      <w:bookmarkStart w:id="6" w:name="_GoBack"/>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64212431"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64212432"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There are community and equality impacts both considering the existing profiles (predominantly female, good relativity to BME communities) and many successful programmes to appease unemployment, especially youth targets. Many local authority staff live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3A578D">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B49C1"/>
    <w:rsid w:val="000D28FB"/>
    <w:rsid w:val="000E24BA"/>
    <w:rsid w:val="000F2762"/>
    <w:rsid w:val="000F73BE"/>
    <w:rsid w:val="00130208"/>
    <w:rsid w:val="00141683"/>
    <w:rsid w:val="00163BF2"/>
    <w:rsid w:val="00172EF7"/>
    <w:rsid w:val="00190619"/>
    <w:rsid w:val="00194A23"/>
    <w:rsid w:val="001A0AF7"/>
    <w:rsid w:val="001C0FE6"/>
    <w:rsid w:val="00205068"/>
    <w:rsid w:val="00217298"/>
    <w:rsid w:val="002302DD"/>
    <w:rsid w:val="00237E7D"/>
    <w:rsid w:val="00254CEB"/>
    <w:rsid w:val="002738EC"/>
    <w:rsid w:val="00290D60"/>
    <w:rsid w:val="002A311E"/>
    <w:rsid w:val="002D42A8"/>
    <w:rsid w:val="002D7195"/>
    <w:rsid w:val="002F671D"/>
    <w:rsid w:val="002F7259"/>
    <w:rsid w:val="00304201"/>
    <w:rsid w:val="00326A4A"/>
    <w:rsid w:val="003425A8"/>
    <w:rsid w:val="00355F2F"/>
    <w:rsid w:val="00380D46"/>
    <w:rsid w:val="00397CCE"/>
    <w:rsid w:val="003A578D"/>
    <w:rsid w:val="003D2225"/>
    <w:rsid w:val="003D430B"/>
    <w:rsid w:val="0043719E"/>
    <w:rsid w:val="00455FA0"/>
    <w:rsid w:val="00486826"/>
    <w:rsid w:val="004909D4"/>
    <w:rsid w:val="004A1D20"/>
    <w:rsid w:val="004A4864"/>
    <w:rsid w:val="004D2299"/>
    <w:rsid w:val="004E5FE2"/>
    <w:rsid w:val="00502F5A"/>
    <w:rsid w:val="005109ED"/>
    <w:rsid w:val="005210D3"/>
    <w:rsid w:val="00575106"/>
    <w:rsid w:val="00580130"/>
    <w:rsid w:val="00580407"/>
    <w:rsid w:val="0058094E"/>
    <w:rsid w:val="005A188A"/>
    <w:rsid w:val="005B2BB6"/>
    <w:rsid w:val="005C44E7"/>
    <w:rsid w:val="005D485E"/>
    <w:rsid w:val="005D656C"/>
    <w:rsid w:val="005F0503"/>
    <w:rsid w:val="00602171"/>
    <w:rsid w:val="00627AF8"/>
    <w:rsid w:val="006365C7"/>
    <w:rsid w:val="00675226"/>
    <w:rsid w:val="006828F3"/>
    <w:rsid w:val="00697FFD"/>
    <w:rsid w:val="006A590C"/>
    <w:rsid w:val="006D3AAF"/>
    <w:rsid w:val="00700949"/>
    <w:rsid w:val="00703AB6"/>
    <w:rsid w:val="00704BD5"/>
    <w:rsid w:val="007050E9"/>
    <w:rsid w:val="00710504"/>
    <w:rsid w:val="00721627"/>
    <w:rsid w:val="007277B2"/>
    <w:rsid w:val="0075555E"/>
    <w:rsid w:val="007567CD"/>
    <w:rsid w:val="0078038E"/>
    <w:rsid w:val="00780AEE"/>
    <w:rsid w:val="007E08DA"/>
    <w:rsid w:val="007E7C80"/>
    <w:rsid w:val="00836B9C"/>
    <w:rsid w:val="00892CF2"/>
    <w:rsid w:val="00895771"/>
    <w:rsid w:val="008B5E12"/>
    <w:rsid w:val="008E17A1"/>
    <w:rsid w:val="00910AF9"/>
    <w:rsid w:val="00913A97"/>
    <w:rsid w:val="00914F04"/>
    <w:rsid w:val="00937AC9"/>
    <w:rsid w:val="0095343B"/>
    <w:rsid w:val="00986BE9"/>
    <w:rsid w:val="009C63C2"/>
    <w:rsid w:val="009D3DEF"/>
    <w:rsid w:val="009D485C"/>
    <w:rsid w:val="00A20171"/>
    <w:rsid w:val="00A9778E"/>
    <w:rsid w:val="00AD31E2"/>
    <w:rsid w:val="00B05DF8"/>
    <w:rsid w:val="00B13B43"/>
    <w:rsid w:val="00B372F0"/>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E7652"/>
    <w:rsid w:val="00CF61FB"/>
    <w:rsid w:val="00CF7BA5"/>
    <w:rsid w:val="00D06F9E"/>
    <w:rsid w:val="00D103FF"/>
    <w:rsid w:val="00D1370A"/>
    <w:rsid w:val="00D1786D"/>
    <w:rsid w:val="00D32AF0"/>
    <w:rsid w:val="00D41BA5"/>
    <w:rsid w:val="00D555B7"/>
    <w:rsid w:val="00D92C77"/>
    <w:rsid w:val="00DD7976"/>
    <w:rsid w:val="00DE0DFD"/>
    <w:rsid w:val="00E00EA6"/>
    <w:rsid w:val="00E15E84"/>
    <w:rsid w:val="00E3794D"/>
    <w:rsid w:val="00E64D9B"/>
    <w:rsid w:val="00E81595"/>
    <w:rsid w:val="00E970D6"/>
    <w:rsid w:val="00EF5641"/>
    <w:rsid w:val="00F01D8E"/>
    <w:rsid w:val="00F01D97"/>
    <w:rsid w:val="00F0204D"/>
    <w:rsid w:val="00F036D0"/>
    <w:rsid w:val="00F06EEC"/>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36BD0-1723-4845-AAA4-0FAA15E5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5A1503D4</Template>
  <TotalTime>0</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2015-06-18T13:55:00Z</cp:lastPrinted>
  <dcterms:created xsi:type="dcterms:W3CDTF">2017-08-14T09:40:00Z</dcterms:created>
  <dcterms:modified xsi:type="dcterms:W3CDTF">2017-08-14T09:40:00Z</dcterms:modified>
</cp:coreProperties>
</file>