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190619" w:rsidP="00C252B8">
                            <w:pPr>
                              <w:spacing w:after="0" w:line="240" w:lineRule="auto"/>
                              <w:jc w:val="center"/>
                              <w:rPr>
                                <w:rFonts w:ascii="Arial" w:hAnsi="Arial" w:cs="Arial"/>
                              </w:rPr>
                            </w:pPr>
                            <w:r>
                              <w:rPr>
                                <w:rFonts w:ascii="Arial" w:hAnsi="Arial" w:cs="Arial"/>
                              </w:rPr>
                              <w:t>Selena Lansley,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217298" w:rsidP="00C252B8">
                            <w:pPr>
                              <w:spacing w:after="0" w:line="240" w:lineRule="auto"/>
                              <w:jc w:val="center"/>
                              <w:rPr>
                                <w:rFonts w:ascii="Arial" w:hAnsi="Arial" w:cs="Arial"/>
                              </w:rPr>
                            </w:pPr>
                            <w:hyperlink r:id="rId9" w:history="1">
                              <w:r w:rsidR="00190619" w:rsidRPr="007C76D2">
                                <w:rPr>
                                  <w:rStyle w:val="Hyperlink"/>
                                  <w:rFonts w:ascii="Arial" w:hAnsi="Arial" w:cs="Arial"/>
                                </w:rPr>
                                <w:t>selena.lansley@londoncouncils.gov.uk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217298"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190619" w:rsidP="00C252B8">
                      <w:pPr>
                        <w:spacing w:after="0" w:line="240" w:lineRule="auto"/>
                        <w:jc w:val="center"/>
                        <w:rPr>
                          <w:rFonts w:ascii="Arial" w:hAnsi="Arial" w:cs="Arial"/>
                        </w:rPr>
                      </w:pPr>
                      <w:r>
                        <w:rPr>
                          <w:rFonts w:ascii="Arial" w:hAnsi="Arial" w:cs="Arial"/>
                        </w:rPr>
                        <w:t>Selena Lansley,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190619" w:rsidP="00C252B8">
                      <w:pPr>
                        <w:spacing w:after="0" w:line="240" w:lineRule="auto"/>
                        <w:jc w:val="center"/>
                        <w:rPr>
                          <w:rFonts w:ascii="Arial" w:hAnsi="Arial" w:cs="Arial"/>
                        </w:rPr>
                      </w:pPr>
                      <w:hyperlink r:id="rId11" w:history="1">
                        <w:r w:rsidRPr="007C76D2">
                          <w:rPr>
                            <w:rStyle w:val="Hyperlink"/>
                            <w:rFonts w:ascii="Arial" w:hAnsi="Arial" w:cs="Arial"/>
                          </w:rPr>
                          <w:t>selena.lansley@londoncouncils.gov.uk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190619"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bookmarkStart w:id="0" w:name="_MON_1525761595"/>
    <w:bookmarkEnd w:id="0"/>
    <w:p w:rsidR="00D1370A" w:rsidRDefault="00355F2F"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Word.Document.8" ShapeID="_x0000_i1025" DrawAspect="Icon" ObjectID="_1547888267" r:id="rId16">
            <o:FieldCodes>\s</o:FieldCodes>
          </o:OLEObject>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1" w:name="_MON_1465627697"/>
    <w:bookmarkEnd w:id="1"/>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47888268"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2" w:name="_MON_1547888261"/>
    <w:bookmarkEnd w:id="2"/>
    <w:p w:rsidR="00E15E84" w:rsidRDefault="00217298" w:rsidP="00F46D78">
      <w:pPr>
        <w:spacing w:after="0" w:line="240" w:lineRule="auto"/>
        <w:rPr>
          <w:rFonts w:ascii="Arial" w:hAnsi="Arial" w:cs="Arial"/>
          <w:b/>
        </w:rPr>
      </w:pPr>
      <w:r>
        <w:rPr>
          <w:rFonts w:ascii="Arial" w:hAnsi="Arial" w:cs="Arial"/>
          <w:b/>
        </w:rPr>
        <w:object w:dxaOrig="1551" w:dyaOrig="991">
          <v:shape id="_x0000_i1033" type="#_x0000_t75" style="width:77.55pt;height:49.55pt" o:ole="">
            <v:imagedata r:id="rId19" o:title=""/>
          </v:shape>
          <o:OLEObject Type="Embed" ProgID="Word.Document.12" ShapeID="_x0000_i1033" DrawAspect="Icon" ObjectID="_1547888269" r:id="rId20">
            <o:FieldCodes>\s</o:FieldCodes>
          </o:OLEObject>
        </w:object>
      </w:r>
      <w:bookmarkStart w:id="3" w:name="_GoBack"/>
      <w:bookmarkEnd w:id="3"/>
    </w:p>
    <w:p w:rsidR="005109ED" w:rsidRDefault="005109ED" w:rsidP="00F46D78">
      <w:pPr>
        <w:spacing w:after="0" w:line="240" w:lineRule="auto"/>
        <w:rPr>
          <w:rFonts w:ascii="Arial" w:hAnsi="Arial" w:cs="Arial"/>
          <w:b/>
        </w:rPr>
      </w:pPr>
      <w:bookmarkStart w:id="4" w:name="_MON_1465886476"/>
      <w:bookmarkStart w:id="5" w:name="_MON_1466686083"/>
      <w:bookmarkEnd w:id="4"/>
      <w:bookmarkEnd w:id="5"/>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6" w:name="_MON_1519818237"/>
    <w:bookmarkEnd w:id="6"/>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47888270"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7" w:name="_MON_1537083130"/>
    <w:bookmarkEnd w:id="7"/>
    <w:p w:rsidR="009C63C2" w:rsidRPr="001C0FE6" w:rsidRDefault="000E24BA" w:rsidP="00F46D78">
      <w:pPr>
        <w:spacing w:after="0" w:line="240" w:lineRule="auto"/>
        <w:rPr>
          <w:rFonts w:ascii="Arial" w:hAnsi="Arial" w:cs="Arial"/>
        </w:rPr>
      </w:pPr>
      <w:r>
        <w:rPr>
          <w:rFonts w:ascii="Arial" w:hAnsi="Arial" w:cs="Arial"/>
        </w:rPr>
        <w:object w:dxaOrig="1551" w:dyaOrig="991">
          <v:shape id="_x0000_i1029" type="#_x0000_t75" style="width:77.55pt;height:49.55pt" o:ole="">
            <v:imagedata r:id="rId23" o:title=""/>
          </v:shape>
          <o:OLEObject Type="Embed" ProgID="Word.Document.12" ShapeID="_x0000_i1029" DrawAspect="Icon" ObjectID="_1547888271" r:id="rId24">
            <o:FieldCodes>\s</o:FieldCodes>
          </o:OLEObject>
        </w:object>
      </w:r>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Employers’ Side - Selena Lansley (REO)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Vicky Easton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(Selena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(Selena Lansley)</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8" w:name="_MON_1465628916"/>
    <w:bookmarkEnd w:id="8"/>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47888272"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9" w:name="_MON_1466932070"/>
    <w:bookmarkEnd w:id="9"/>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47888273"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217298">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86E25"/>
    <w:rsid w:val="000B49C1"/>
    <w:rsid w:val="000D28FB"/>
    <w:rsid w:val="000E24BA"/>
    <w:rsid w:val="000F2762"/>
    <w:rsid w:val="000F73BE"/>
    <w:rsid w:val="00130208"/>
    <w:rsid w:val="00163BF2"/>
    <w:rsid w:val="00172EF7"/>
    <w:rsid w:val="00190619"/>
    <w:rsid w:val="00194A23"/>
    <w:rsid w:val="001A0AF7"/>
    <w:rsid w:val="001C0FE6"/>
    <w:rsid w:val="00205068"/>
    <w:rsid w:val="00217298"/>
    <w:rsid w:val="002302DD"/>
    <w:rsid w:val="00237E7D"/>
    <w:rsid w:val="00254CEB"/>
    <w:rsid w:val="002738EC"/>
    <w:rsid w:val="00290D60"/>
    <w:rsid w:val="002A311E"/>
    <w:rsid w:val="002D42A8"/>
    <w:rsid w:val="002D7195"/>
    <w:rsid w:val="002F671D"/>
    <w:rsid w:val="00326A4A"/>
    <w:rsid w:val="003425A8"/>
    <w:rsid w:val="00355F2F"/>
    <w:rsid w:val="00380D46"/>
    <w:rsid w:val="00397CCE"/>
    <w:rsid w:val="003D430B"/>
    <w:rsid w:val="0043719E"/>
    <w:rsid w:val="00455FA0"/>
    <w:rsid w:val="004909D4"/>
    <w:rsid w:val="004A1D20"/>
    <w:rsid w:val="004A4864"/>
    <w:rsid w:val="004D2299"/>
    <w:rsid w:val="004E5FE2"/>
    <w:rsid w:val="005109ED"/>
    <w:rsid w:val="005210D3"/>
    <w:rsid w:val="00575106"/>
    <w:rsid w:val="00580130"/>
    <w:rsid w:val="00580407"/>
    <w:rsid w:val="0058094E"/>
    <w:rsid w:val="005A188A"/>
    <w:rsid w:val="005C44E7"/>
    <w:rsid w:val="005D485E"/>
    <w:rsid w:val="005D656C"/>
    <w:rsid w:val="005F0503"/>
    <w:rsid w:val="00602171"/>
    <w:rsid w:val="00627AF8"/>
    <w:rsid w:val="006365C7"/>
    <w:rsid w:val="00675226"/>
    <w:rsid w:val="006828F3"/>
    <w:rsid w:val="006A590C"/>
    <w:rsid w:val="006D3AAF"/>
    <w:rsid w:val="00703AB6"/>
    <w:rsid w:val="007050E9"/>
    <w:rsid w:val="00710504"/>
    <w:rsid w:val="00721627"/>
    <w:rsid w:val="007277B2"/>
    <w:rsid w:val="0075555E"/>
    <w:rsid w:val="007567CD"/>
    <w:rsid w:val="0078038E"/>
    <w:rsid w:val="007E08DA"/>
    <w:rsid w:val="007E7C80"/>
    <w:rsid w:val="00836B9C"/>
    <w:rsid w:val="00892CF2"/>
    <w:rsid w:val="00895771"/>
    <w:rsid w:val="008B5E12"/>
    <w:rsid w:val="00910AF9"/>
    <w:rsid w:val="00913A97"/>
    <w:rsid w:val="00914F04"/>
    <w:rsid w:val="00937AC9"/>
    <w:rsid w:val="0095343B"/>
    <w:rsid w:val="00986BE9"/>
    <w:rsid w:val="009C63C2"/>
    <w:rsid w:val="009D3DEF"/>
    <w:rsid w:val="00A20171"/>
    <w:rsid w:val="00A9778E"/>
    <w:rsid w:val="00AD31E2"/>
    <w:rsid w:val="00B05DF8"/>
    <w:rsid w:val="00B13B43"/>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F61FB"/>
    <w:rsid w:val="00CF7BA5"/>
    <w:rsid w:val="00D06F9E"/>
    <w:rsid w:val="00D103FF"/>
    <w:rsid w:val="00D1370A"/>
    <w:rsid w:val="00D1786D"/>
    <w:rsid w:val="00D32AF0"/>
    <w:rsid w:val="00D41BA5"/>
    <w:rsid w:val="00D555B7"/>
    <w:rsid w:val="00D92C77"/>
    <w:rsid w:val="00DD7976"/>
    <w:rsid w:val="00DE0DFD"/>
    <w:rsid w:val="00E00EA6"/>
    <w:rsid w:val="00E15E84"/>
    <w:rsid w:val="00E3794D"/>
    <w:rsid w:val="00E64D9B"/>
    <w:rsid w:val="00E970D6"/>
    <w:rsid w:val="00EF5641"/>
    <w:rsid w:val="00F01D8E"/>
    <w:rsid w:val="00F01D97"/>
    <w:rsid w:val="00F036D0"/>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2.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lena.lansley@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elena.lansley@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3.doc"/><Relationship Id="rId27" Type="http://schemas.openxmlformats.org/officeDocument/2006/relationships/oleObject" Target="embeddings/Microsoft_Word_97_-_2003_Document4.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FDBD-E31D-4312-ADB1-5FB315C7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8CFE97C3</Template>
  <TotalTime>622</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71</cp:revision>
  <cp:lastPrinted>2015-06-18T13:55:00Z</cp:lastPrinted>
  <dcterms:created xsi:type="dcterms:W3CDTF">2014-07-02T14:33:00Z</dcterms:created>
  <dcterms:modified xsi:type="dcterms:W3CDTF">2017-02-06T12:11:00Z</dcterms:modified>
</cp:coreProperties>
</file>