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5CC" w:rsidRDefault="00B905CC" w:rsidP="00B905CC">
      <w:pPr>
        <w:shd w:val="clear" w:color="auto" w:fill="17365D"/>
        <w:jc w:val="center"/>
        <w:rPr>
          <w:rFonts w:ascii="Arial" w:hAnsi="Arial" w:cs="Arial"/>
          <w:b/>
          <w:color w:val="FFFFFF"/>
          <w:sz w:val="24"/>
          <w:szCs w:val="24"/>
        </w:rPr>
      </w:pPr>
    </w:p>
    <w:p w:rsidR="00664266" w:rsidRPr="00B905CC" w:rsidRDefault="00B905CC" w:rsidP="00B905CC">
      <w:pPr>
        <w:shd w:val="clear" w:color="auto" w:fill="17365D"/>
        <w:jc w:val="center"/>
        <w:rPr>
          <w:rFonts w:ascii="Arial" w:hAnsi="Arial" w:cs="Arial"/>
          <w:b/>
          <w:color w:val="FFFFFF"/>
          <w:sz w:val="28"/>
          <w:szCs w:val="28"/>
        </w:rPr>
      </w:pPr>
      <w:r w:rsidRPr="00B905CC">
        <w:rPr>
          <w:rFonts w:ascii="Arial" w:hAnsi="Arial" w:cs="Arial"/>
          <w:b/>
          <w:color w:val="FFFFFF"/>
          <w:sz w:val="28"/>
          <w:szCs w:val="28"/>
        </w:rPr>
        <w:t>Minutes of the London Health and Safety Forum</w:t>
      </w:r>
    </w:p>
    <w:p w:rsidR="00B905CC" w:rsidRPr="00B905CC" w:rsidRDefault="00B905CC" w:rsidP="00B905CC">
      <w:pPr>
        <w:shd w:val="clear" w:color="auto" w:fill="17365D"/>
        <w:jc w:val="center"/>
        <w:rPr>
          <w:rFonts w:ascii="Arial" w:hAnsi="Arial" w:cs="Arial"/>
          <w:b/>
          <w:color w:val="FFFFFF"/>
          <w:sz w:val="24"/>
          <w:szCs w:val="24"/>
        </w:rPr>
      </w:pPr>
    </w:p>
    <w:p w:rsidR="00B905CC" w:rsidRDefault="00071946" w:rsidP="00B905C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highlight w:val="yellow"/>
        </w:rPr>
        <w:t>DRAFT 1.</w:t>
      </w:r>
      <w:r w:rsidR="00CA01FC">
        <w:rPr>
          <w:rFonts w:ascii="Arial" w:hAnsi="Arial" w:cs="Arial"/>
          <w:b/>
          <w:sz w:val="24"/>
          <w:szCs w:val="24"/>
          <w:highlight w:val="yellow"/>
        </w:rPr>
        <w:t>0</w:t>
      </w:r>
      <w:r w:rsidR="003E41B3" w:rsidRPr="003E41B3">
        <w:rPr>
          <w:rFonts w:ascii="Arial" w:hAnsi="Arial" w:cs="Arial"/>
          <w:b/>
          <w:sz w:val="24"/>
          <w:szCs w:val="24"/>
          <w:highlight w:val="yellow"/>
        </w:rPr>
        <w:t xml:space="preserve"> Justin Tyas</w:t>
      </w:r>
    </w:p>
    <w:p w:rsidR="00B905CC" w:rsidRPr="00B905CC" w:rsidRDefault="00B905CC" w:rsidP="00B905CC">
      <w:pPr>
        <w:pStyle w:val="NoSpacing"/>
        <w:rPr>
          <w:rFonts w:ascii="Arial" w:hAnsi="Arial" w:cs="Arial"/>
          <w:b/>
          <w:sz w:val="24"/>
          <w:szCs w:val="24"/>
        </w:rPr>
      </w:pPr>
      <w:r w:rsidRPr="00B905CC">
        <w:rPr>
          <w:rFonts w:ascii="Arial" w:hAnsi="Arial" w:cs="Arial"/>
          <w:b/>
          <w:sz w:val="24"/>
          <w:szCs w:val="24"/>
        </w:rPr>
        <w:t>Date of Meeting: Tuesday 0</w:t>
      </w:r>
      <w:r w:rsidR="00071946">
        <w:rPr>
          <w:rFonts w:ascii="Arial" w:hAnsi="Arial" w:cs="Arial"/>
          <w:b/>
          <w:sz w:val="24"/>
          <w:szCs w:val="24"/>
        </w:rPr>
        <w:t>9</w:t>
      </w:r>
      <w:r w:rsidRPr="00B905CC">
        <w:rPr>
          <w:rFonts w:ascii="Arial" w:hAnsi="Arial" w:cs="Arial"/>
          <w:b/>
          <w:sz w:val="24"/>
          <w:szCs w:val="24"/>
        </w:rPr>
        <w:t xml:space="preserve"> </w:t>
      </w:r>
      <w:r w:rsidR="00CA01FC">
        <w:rPr>
          <w:rFonts w:ascii="Arial" w:hAnsi="Arial" w:cs="Arial"/>
          <w:b/>
          <w:sz w:val="24"/>
          <w:szCs w:val="24"/>
        </w:rPr>
        <w:t>June 2015</w:t>
      </w:r>
    </w:p>
    <w:p w:rsidR="00B905CC" w:rsidRDefault="00B905CC" w:rsidP="00B905CC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</w:t>
      </w:r>
      <w:r w:rsidRPr="00B905CC">
        <w:rPr>
          <w:rFonts w:ascii="Arial" w:hAnsi="Arial" w:cs="Arial"/>
          <w:b/>
          <w:sz w:val="24"/>
          <w:szCs w:val="24"/>
        </w:rPr>
        <w:t>ime:</w:t>
      </w:r>
      <w:r w:rsidRPr="00B905CC">
        <w:rPr>
          <w:rFonts w:ascii="Arial" w:hAnsi="Arial" w:cs="Arial"/>
          <w:sz w:val="24"/>
          <w:szCs w:val="24"/>
        </w:rPr>
        <w:t xml:space="preserve"> 10:00 to 12.00</w:t>
      </w:r>
    </w:p>
    <w:p w:rsidR="00B905CC" w:rsidRDefault="00B905CC" w:rsidP="00B905CC">
      <w:pPr>
        <w:pStyle w:val="NoSpacing"/>
        <w:rPr>
          <w:rFonts w:ascii="Arial" w:hAnsi="Arial" w:cs="Arial"/>
          <w:sz w:val="24"/>
          <w:szCs w:val="24"/>
        </w:rPr>
      </w:pPr>
      <w:r w:rsidRPr="00B905CC">
        <w:rPr>
          <w:rFonts w:ascii="Arial" w:hAnsi="Arial" w:cs="Arial"/>
          <w:b/>
          <w:sz w:val="24"/>
          <w:szCs w:val="24"/>
        </w:rPr>
        <w:t>Held at</w:t>
      </w:r>
      <w:r>
        <w:rPr>
          <w:rFonts w:ascii="Arial" w:hAnsi="Arial" w:cs="Arial"/>
          <w:sz w:val="24"/>
          <w:szCs w:val="24"/>
        </w:rPr>
        <w:t>: London Councils Offices – Southwark</w:t>
      </w:r>
    </w:p>
    <w:p w:rsidR="00B905CC" w:rsidRDefault="00B905CC" w:rsidP="00B905CC">
      <w:pPr>
        <w:pStyle w:val="NoSpacing"/>
        <w:rPr>
          <w:rFonts w:ascii="Arial" w:hAnsi="Arial" w:cs="Arial"/>
          <w:sz w:val="24"/>
          <w:szCs w:val="24"/>
        </w:rPr>
      </w:pPr>
      <w:r w:rsidRPr="00B905CC">
        <w:rPr>
          <w:rFonts w:ascii="Arial" w:hAnsi="Arial" w:cs="Arial"/>
          <w:b/>
          <w:sz w:val="24"/>
          <w:szCs w:val="24"/>
        </w:rPr>
        <w:t>Room</w:t>
      </w:r>
      <w:r>
        <w:rPr>
          <w:rFonts w:ascii="Arial" w:hAnsi="Arial" w:cs="Arial"/>
          <w:sz w:val="24"/>
          <w:szCs w:val="24"/>
        </w:rPr>
        <w:t>: Meeting Room (</w:t>
      </w:r>
      <w:r w:rsidR="001C3B43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)</w:t>
      </w:r>
    </w:p>
    <w:p w:rsidR="00B905CC" w:rsidRDefault="00B905CC" w:rsidP="00B905CC">
      <w:pPr>
        <w:pStyle w:val="NoSpacing"/>
        <w:rPr>
          <w:rFonts w:ascii="Arial" w:hAnsi="Arial" w:cs="Arial"/>
          <w:sz w:val="24"/>
          <w:szCs w:val="24"/>
        </w:rPr>
      </w:pPr>
      <w:r w:rsidRPr="00B905CC">
        <w:rPr>
          <w:rFonts w:ascii="Arial" w:hAnsi="Arial" w:cs="Arial"/>
          <w:b/>
          <w:sz w:val="24"/>
          <w:szCs w:val="24"/>
        </w:rPr>
        <w:t>Minutes</w:t>
      </w:r>
      <w:r>
        <w:rPr>
          <w:rFonts w:ascii="Arial" w:hAnsi="Arial" w:cs="Arial"/>
          <w:sz w:val="24"/>
          <w:szCs w:val="24"/>
        </w:rPr>
        <w:t xml:space="preserve">: </w:t>
      </w:r>
      <w:r w:rsidR="00880D62">
        <w:rPr>
          <w:rFonts w:ascii="Arial" w:hAnsi="Arial" w:cs="Arial"/>
          <w:sz w:val="24"/>
          <w:szCs w:val="24"/>
        </w:rPr>
        <w:t xml:space="preserve">Justin Tyas </w:t>
      </w:r>
      <w:hyperlink r:id="rId9" w:history="1">
        <w:r w:rsidR="00880D62" w:rsidRPr="00FD0039">
          <w:rPr>
            <w:rStyle w:val="Hyperlink"/>
            <w:rFonts w:ascii="Arial" w:hAnsi="Arial" w:cs="Arial"/>
            <w:sz w:val="24"/>
            <w:szCs w:val="24"/>
          </w:rPr>
          <w:t>Justin.tyas@cityoflondon.gov.uk</w:t>
        </w:r>
      </w:hyperlink>
    </w:p>
    <w:p w:rsidR="00071946" w:rsidRPr="00D300F8" w:rsidRDefault="00071946" w:rsidP="00B905CC">
      <w:pPr>
        <w:pStyle w:val="NoSpacing"/>
        <w:rPr>
          <w:rFonts w:ascii="Arial" w:hAnsi="Arial" w:cs="Arial"/>
          <w:sz w:val="16"/>
          <w:szCs w:val="16"/>
        </w:rPr>
      </w:pPr>
    </w:p>
    <w:p w:rsidR="00B905CC" w:rsidRDefault="00B905CC" w:rsidP="00B905CC">
      <w:pPr>
        <w:pStyle w:val="NoSpacing"/>
        <w:rPr>
          <w:rFonts w:ascii="Arial" w:hAnsi="Arial" w:cs="Arial"/>
          <w:b/>
          <w:sz w:val="24"/>
          <w:szCs w:val="24"/>
        </w:rPr>
      </w:pPr>
      <w:r w:rsidRPr="00B905CC">
        <w:rPr>
          <w:rFonts w:ascii="Arial" w:hAnsi="Arial" w:cs="Arial"/>
          <w:b/>
          <w:sz w:val="24"/>
          <w:szCs w:val="24"/>
        </w:rPr>
        <w:t>Present were: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0"/>
        <w:gridCol w:w="5954"/>
      </w:tblGrid>
      <w:tr w:rsidR="00880D62" w:rsidRPr="002876E1" w:rsidTr="009D4874">
        <w:tc>
          <w:tcPr>
            <w:tcW w:w="3510" w:type="dxa"/>
          </w:tcPr>
          <w:p w:rsidR="00880D62" w:rsidRPr="00D300F8" w:rsidRDefault="00880D62" w:rsidP="00B905C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300F8">
              <w:rPr>
                <w:rFonts w:ascii="Arial" w:hAnsi="Arial" w:cs="Arial"/>
                <w:sz w:val="24"/>
                <w:szCs w:val="24"/>
              </w:rPr>
              <w:t>Melanie Farrow (MF)</w:t>
            </w:r>
          </w:p>
        </w:tc>
        <w:tc>
          <w:tcPr>
            <w:tcW w:w="5954" w:type="dxa"/>
          </w:tcPr>
          <w:p w:rsidR="00880D62" w:rsidRPr="00D300F8" w:rsidRDefault="00880D62" w:rsidP="00B905C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300F8">
              <w:rPr>
                <w:rFonts w:ascii="Arial" w:hAnsi="Arial" w:cs="Arial"/>
                <w:sz w:val="24"/>
                <w:szCs w:val="24"/>
              </w:rPr>
              <w:t>Barking and Dagenham</w:t>
            </w:r>
          </w:p>
        </w:tc>
      </w:tr>
      <w:tr w:rsidR="00453889" w:rsidRPr="002876E1" w:rsidTr="009D4874">
        <w:tc>
          <w:tcPr>
            <w:tcW w:w="3510" w:type="dxa"/>
          </w:tcPr>
          <w:p w:rsidR="00453889" w:rsidRPr="00D300F8" w:rsidRDefault="001C3B43" w:rsidP="00B905C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Patricia Hook (PH</w:t>
            </w:r>
            <w:r w:rsidR="0007194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5954" w:type="dxa"/>
          </w:tcPr>
          <w:p w:rsidR="00453889" w:rsidRPr="00D300F8" w:rsidRDefault="00071946" w:rsidP="00B905C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Bromley</w:t>
            </w:r>
          </w:p>
        </w:tc>
      </w:tr>
      <w:tr w:rsidR="00911C43" w:rsidRPr="002876E1" w:rsidTr="009D4874">
        <w:tc>
          <w:tcPr>
            <w:tcW w:w="3510" w:type="dxa"/>
          </w:tcPr>
          <w:p w:rsidR="00911C43" w:rsidRPr="00D300F8" w:rsidRDefault="00911C43" w:rsidP="001C3B4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300F8">
              <w:rPr>
                <w:rFonts w:ascii="Arial" w:hAnsi="Arial" w:cs="Arial"/>
                <w:sz w:val="24"/>
                <w:szCs w:val="24"/>
              </w:rPr>
              <w:t>Justin Tyas (JT) (Vice Chair)</w:t>
            </w:r>
          </w:p>
        </w:tc>
        <w:tc>
          <w:tcPr>
            <w:tcW w:w="5954" w:type="dxa"/>
          </w:tcPr>
          <w:p w:rsidR="00911C43" w:rsidRPr="00D300F8" w:rsidRDefault="00911C43" w:rsidP="001C3B4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300F8">
              <w:rPr>
                <w:rFonts w:ascii="Arial" w:hAnsi="Arial" w:cs="Arial"/>
                <w:sz w:val="24"/>
                <w:szCs w:val="24"/>
              </w:rPr>
              <w:t>City of London</w:t>
            </w:r>
          </w:p>
        </w:tc>
      </w:tr>
      <w:tr w:rsidR="00911C43" w:rsidRPr="002876E1" w:rsidTr="009D4874">
        <w:tc>
          <w:tcPr>
            <w:tcW w:w="3510" w:type="dxa"/>
          </w:tcPr>
          <w:p w:rsidR="00911C43" w:rsidRPr="00D300F8" w:rsidRDefault="001C3B43" w:rsidP="001C3B4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Oliver Sanandres (OS) (Chair)</w:t>
            </w:r>
          </w:p>
        </w:tc>
        <w:tc>
          <w:tcPr>
            <w:tcW w:w="5954" w:type="dxa"/>
          </w:tcPr>
          <w:p w:rsidR="00911C43" w:rsidRPr="00D300F8" w:rsidRDefault="001C3B43" w:rsidP="001C3B4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300F8">
              <w:rPr>
                <w:rFonts w:ascii="Arial" w:hAnsi="Arial" w:cs="Arial"/>
                <w:sz w:val="24"/>
                <w:szCs w:val="24"/>
              </w:rPr>
              <w:t>City of London</w:t>
            </w:r>
          </w:p>
        </w:tc>
      </w:tr>
      <w:tr w:rsidR="00071946" w:rsidRPr="002876E1" w:rsidTr="009D4874">
        <w:tc>
          <w:tcPr>
            <w:tcW w:w="3510" w:type="dxa"/>
          </w:tcPr>
          <w:p w:rsidR="00071946" w:rsidRPr="00D300F8" w:rsidRDefault="001C3B43" w:rsidP="001C3B4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Desiree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Alleyne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(DA)</w:t>
            </w:r>
          </w:p>
        </w:tc>
        <w:tc>
          <w:tcPr>
            <w:tcW w:w="5954" w:type="dxa"/>
          </w:tcPr>
          <w:p w:rsidR="00071946" w:rsidRPr="00D300F8" w:rsidRDefault="00071946" w:rsidP="001C3B4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Ealing</w:t>
            </w:r>
          </w:p>
        </w:tc>
      </w:tr>
      <w:tr w:rsidR="00911C43" w:rsidRPr="002876E1" w:rsidTr="009D4874">
        <w:tc>
          <w:tcPr>
            <w:tcW w:w="3510" w:type="dxa"/>
          </w:tcPr>
          <w:p w:rsidR="00911C43" w:rsidRPr="00D300F8" w:rsidRDefault="001C3B43" w:rsidP="001C3B4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Liz Johnston (LJ)</w:t>
            </w:r>
          </w:p>
        </w:tc>
        <w:tc>
          <w:tcPr>
            <w:tcW w:w="5954" w:type="dxa"/>
          </w:tcPr>
          <w:p w:rsidR="00911C43" w:rsidRPr="00D300F8" w:rsidRDefault="001C3B43" w:rsidP="001C3B4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Croydon</w:t>
            </w:r>
          </w:p>
        </w:tc>
      </w:tr>
      <w:tr w:rsidR="001C3B43" w:rsidRPr="002876E1" w:rsidTr="009D4874">
        <w:tc>
          <w:tcPr>
            <w:tcW w:w="3510" w:type="dxa"/>
          </w:tcPr>
          <w:p w:rsidR="001C3B43" w:rsidRPr="00D300F8" w:rsidRDefault="001C3B43" w:rsidP="001C3B4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David Pullen (DP)</w:t>
            </w:r>
          </w:p>
        </w:tc>
        <w:tc>
          <w:tcPr>
            <w:tcW w:w="5954" w:type="dxa"/>
          </w:tcPr>
          <w:p w:rsidR="001C3B43" w:rsidRPr="00D300F8" w:rsidRDefault="001C3B43" w:rsidP="001C3B4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Hackney</w:t>
            </w:r>
          </w:p>
        </w:tc>
      </w:tr>
      <w:tr w:rsidR="00911C43" w:rsidRPr="002876E1" w:rsidTr="009D4874">
        <w:tc>
          <w:tcPr>
            <w:tcW w:w="3510" w:type="dxa"/>
          </w:tcPr>
          <w:p w:rsidR="00911C43" w:rsidRPr="00D300F8" w:rsidRDefault="00911C43" w:rsidP="001C3B4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300F8">
              <w:rPr>
                <w:rFonts w:ascii="Arial" w:hAnsi="Arial" w:cs="Arial"/>
                <w:sz w:val="24"/>
                <w:szCs w:val="24"/>
              </w:rPr>
              <w:t xml:space="preserve">Lynne </w:t>
            </w:r>
            <w:proofErr w:type="spellStart"/>
            <w:r w:rsidRPr="00D300F8">
              <w:rPr>
                <w:rFonts w:ascii="Arial" w:hAnsi="Arial" w:cs="Arial"/>
                <w:sz w:val="24"/>
                <w:szCs w:val="24"/>
              </w:rPr>
              <w:t>Thorburn</w:t>
            </w:r>
            <w:proofErr w:type="spellEnd"/>
            <w:r w:rsidRPr="00D300F8">
              <w:rPr>
                <w:rFonts w:ascii="Arial" w:hAnsi="Arial" w:cs="Arial"/>
                <w:sz w:val="24"/>
                <w:szCs w:val="24"/>
              </w:rPr>
              <w:t xml:space="preserve"> (LP)</w:t>
            </w:r>
          </w:p>
        </w:tc>
        <w:tc>
          <w:tcPr>
            <w:tcW w:w="5954" w:type="dxa"/>
          </w:tcPr>
          <w:p w:rsidR="00911C43" w:rsidRPr="00D300F8" w:rsidRDefault="00911C43" w:rsidP="001C3B4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300F8">
              <w:rPr>
                <w:rFonts w:ascii="Arial" w:hAnsi="Arial" w:cs="Arial"/>
                <w:sz w:val="24"/>
                <w:szCs w:val="24"/>
              </w:rPr>
              <w:t>Hackney</w:t>
            </w:r>
          </w:p>
        </w:tc>
      </w:tr>
      <w:tr w:rsidR="00911C43" w:rsidRPr="002876E1" w:rsidTr="009D4874">
        <w:tc>
          <w:tcPr>
            <w:tcW w:w="3510" w:type="dxa"/>
          </w:tcPr>
          <w:p w:rsidR="00911C43" w:rsidRPr="00D300F8" w:rsidRDefault="001C3B43" w:rsidP="001C3B4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Mike Sopp (MS)</w:t>
            </w:r>
          </w:p>
        </w:tc>
        <w:tc>
          <w:tcPr>
            <w:tcW w:w="5954" w:type="dxa"/>
          </w:tcPr>
          <w:p w:rsidR="00911C43" w:rsidRPr="00D300F8" w:rsidRDefault="001C3B43" w:rsidP="001C3B4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Hammersmith &amp; Fulham</w:t>
            </w:r>
          </w:p>
        </w:tc>
      </w:tr>
      <w:tr w:rsidR="00071946" w:rsidRPr="002876E1" w:rsidTr="009D4874">
        <w:tc>
          <w:tcPr>
            <w:tcW w:w="3510" w:type="dxa"/>
          </w:tcPr>
          <w:p w:rsidR="00071946" w:rsidRPr="00D300F8" w:rsidRDefault="00071946" w:rsidP="001C3B4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300F8">
              <w:rPr>
                <w:rFonts w:ascii="Arial" w:hAnsi="Arial" w:cs="Arial"/>
                <w:sz w:val="24"/>
                <w:szCs w:val="24"/>
              </w:rPr>
              <w:t>Fabrice</w:t>
            </w:r>
            <w:proofErr w:type="spellEnd"/>
            <w:r w:rsidRPr="00D300F8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D300F8">
              <w:rPr>
                <w:rFonts w:ascii="Arial" w:hAnsi="Arial" w:cs="Arial"/>
                <w:sz w:val="24"/>
                <w:szCs w:val="24"/>
              </w:rPr>
              <w:t>Terrochaire</w:t>
            </w:r>
            <w:proofErr w:type="spellEnd"/>
            <w:r w:rsidRPr="00D300F8">
              <w:rPr>
                <w:rFonts w:ascii="Arial" w:hAnsi="Arial" w:cs="Arial"/>
                <w:sz w:val="24"/>
                <w:szCs w:val="24"/>
              </w:rPr>
              <w:t xml:space="preserve"> (FT)</w:t>
            </w:r>
          </w:p>
        </w:tc>
        <w:tc>
          <w:tcPr>
            <w:tcW w:w="5954" w:type="dxa"/>
          </w:tcPr>
          <w:p w:rsidR="00071946" w:rsidRPr="00D300F8" w:rsidRDefault="00071946" w:rsidP="001C3B4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300F8">
              <w:rPr>
                <w:rFonts w:ascii="Arial" w:hAnsi="Arial" w:cs="Arial"/>
                <w:sz w:val="24"/>
                <w:szCs w:val="24"/>
              </w:rPr>
              <w:t>Haringey</w:t>
            </w:r>
          </w:p>
        </w:tc>
      </w:tr>
      <w:tr w:rsidR="001C3B43" w:rsidRPr="002876E1" w:rsidTr="009D4874">
        <w:tc>
          <w:tcPr>
            <w:tcW w:w="3510" w:type="dxa"/>
          </w:tcPr>
          <w:p w:rsidR="001C3B43" w:rsidRPr="00D300F8" w:rsidRDefault="001C3B43" w:rsidP="001C3B4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Billy Cassidy (BC)</w:t>
            </w:r>
          </w:p>
        </w:tc>
        <w:tc>
          <w:tcPr>
            <w:tcW w:w="5954" w:type="dxa"/>
          </w:tcPr>
          <w:p w:rsidR="001C3B43" w:rsidRPr="00D300F8" w:rsidRDefault="001C3B43" w:rsidP="001C3B4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300F8">
              <w:rPr>
                <w:rFonts w:ascii="Arial" w:hAnsi="Arial" w:cs="Arial"/>
                <w:sz w:val="24"/>
                <w:szCs w:val="24"/>
              </w:rPr>
              <w:t>Haringey</w:t>
            </w:r>
          </w:p>
        </w:tc>
      </w:tr>
      <w:tr w:rsidR="00071946" w:rsidRPr="002876E1" w:rsidTr="009D4874">
        <w:tc>
          <w:tcPr>
            <w:tcW w:w="3510" w:type="dxa"/>
          </w:tcPr>
          <w:p w:rsidR="00071946" w:rsidRPr="00D300F8" w:rsidRDefault="007B4621" w:rsidP="001C3B4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Seton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Akojenu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(SA)</w:t>
            </w:r>
          </w:p>
        </w:tc>
        <w:tc>
          <w:tcPr>
            <w:tcW w:w="5954" w:type="dxa"/>
          </w:tcPr>
          <w:p w:rsidR="00071946" w:rsidRPr="00D300F8" w:rsidRDefault="00AC1AE9" w:rsidP="001C3B4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300F8">
              <w:rPr>
                <w:rFonts w:ascii="Arial" w:hAnsi="Arial" w:cs="Arial"/>
                <w:sz w:val="24"/>
                <w:szCs w:val="24"/>
              </w:rPr>
              <w:t>Havering</w:t>
            </w:r>
            <w:r w:rsidR="009F6A5C">
              <w:rPr>
                <w:rFonts w:ascii="Arial" w:hAnsi="Arial" w:cs="Arial"/>
                <w:sz w:val="24"/>
                <w:szCs w:val="24"/>
              </w:rPr>
              <w:t xml:space="preserve"> / Newham</w:t>
            </w:r>
          </w:p>
        </w:tc>
      </w:tr>
      <w:tr w:rsidR="00AC1AE9" w:rsidRPr="002876E1" w:rsidTr="009D4874">
        <w:tc>
          <w:tcPr>
            <w:tcW w:w="3510" w:type="dxa"/>
          </w:tcPr>
          <w:p w:rsidR="00AC1AE9" w:rsidRPr="00D300F8" w:rsidRDefault="007B4621" w:rsidP="001C3B4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Caroline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Woodliffe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(CW)</w:t>
            </w:r>
          </w:p>
        </w:tc>
        <w:tc>
          <w:tcPr>
            <w:tcW w:w="5954" w:type="dxa"/>
          </w:tcPr>
          <w:p w:rsidR="00AC1AE9" w:rsidRPr="00D300F8" w:rsidRDefault="007B4621" w:rsidP="001C3B4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Kingston</w:t>
            </w:r>
          </w:p>
        </w:tc>
      </w:tr>
      <w:tr w:rsidR="00AC1AE9" w:rsidRPr="002876E1" w:rsidTr="009D4874">
        <w:tc>
          <w:tcPr>
            <w:tcW w:w="3510" w:type="dxa"/>
          </w:tcPr>
          <w:p w:rsidR="00AC1AE9" w:rsidRPr="00D300F8" w:rsidRDefault="007B4621" w:rsidP="001C3B4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Glenis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Williamson (GW)</w:t>
            </w:r>
          </w:p>
        </w:tc>
        <w:tc>
          <w:tcPr>
            <w:tcW w:w="5954" w:type="dxa"/>
          </w:tcPr>
          <w:p w:rsidR="00AC1AE9" w:rsidRPr="00D300F8" w:rsidRDefault="007B4621" w:rsidP="001C3B4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Lambeth</w:t>
            </w:r>
          </w:p>
        </w:tc>
      </w:tr>
      <w:tr w:rsidR="007B4621" w:rsidRPr="00D300F8" w:rsidTr="00821FB3">
        <w:tc>
          <w:tcPr>
            <w:tcW w:w="3510" w:type="dxa"/>
          </w:tcPr>
          <w:p w:rsidR="007B4621" w:rsidRPr="00D300F8" w:rsidRDefault="007B4621" w:rsidP="00821F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Lee Tapping (LT)</w:t>
            </w:r>
          </w:p>
        </w:tc>
        <w:tc>
          <w:tcPr>
            <w:tcW w:w="5954" w:type="dxa"/>
          </w:tcPr>
          <w:p w:rsidR="007B4621" w:rsidRPr="00D300F8" w:rsidRDefault="007B4621" w:rsidP="00821F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300F8">
              <w:rPr>
                <w:rFonts w:ascii="Arial" w:hAnsi="Arial" w:cs="Arial"/>
                <w:sz w:val="24"/>
                <w:szCs w:val="24"/>
              </w:rPr>
              <w:t>Southwark</w:t>
            </w:r>
          </w:p>
        </w:tc>
      </w:tr>
      <w:tr w:rsidR="00ED2021" w:rsidRPr="00D300F8" w:rsidTr="00821FB3">
        <w:tc>
          <w:tcPr>
            <w:tcW w:w="3510" w:type="dxa"/>
          </w:tcPr>
          <w:p w:rsidR="00ED2021" w:rsidRDefault="00ED2021" w:rsidP="00821F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Dave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Garioch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(DG)</w:t>
            </w:r>
          </w:p>
        </w:tc>
        <w:tc>
          <w:tcPr>
            <w:tcW w:w="5954" w:type="dxa"/>
          </w:tcPr>
          <w:p w:rsidR="00ED2021" w:rsidRPr="00D300F8" w:rsidRDefault="00ED2021" w:rsidP="00821F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Sutton</w:t>
            </w:r>
          </w:p>
        </w:tc>
      </w:tr>
      <w:tr w:rsidR="00821FB3" w:rsidRPr="00D300F8" w:rsidTr="00821FB3">
        <w:tc>
          <w:tcPr>
            <w:tcW w:w="3510" w:type="dxa"/>
          </w:tcPr>
          <w:p w:rsidR="00821FB3" w:rsidRDefault="00821FB3" w:rsidP="00821F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Whalley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(AW)</w:t>
            </w:r>
          </w:p>
        </w:tc>
        <w:tc>
          <w:tcPr>
            <w:tcW w:w="5954" w:type="dxa"/>
          </w:tcPr>
          <w:p w:rsidR="00821FB3" w:rsidRDefault="00821FB3" w:rsidP="00821FB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Waltham Forest</w:t>
            </w:r>
          </w:p>
        </w:tc>
      </w:tr>
    </w:tbl>
    <w:p w:rsidR="00B30A53" w:rsidRPr="00D300F8" w:rsidRDefault="00B30A53" w:rsidP="00B905CC">
      <w:pPr>
        <w:pStyle w:val="NoSpacing"/>
        <w:rPr>
          <w:rFonts w:ascii="Arial" w:hAnsi="Arial" w:cs="Arial"/>
          <w:sz w:val="16"/>
          <w:szCs w:val="16"/>
        </w:rPr>
      </w:pPr>
    </w:p>
    <w:p w:rsidR="00B30A53" w:rsidRDefault="00B30A53" w:rsidP="00B905CC">
      <w:pPr>
        <w:pStyle w:val="NoSpacing"/>
        <w:rPr>
          <w:rFonts w:ascii="Arial" w:hAnsi="Arial" w:cs="Arial"/>
          <w:b/>
          <w:sz w:val="24"/>
          <w:szCs w:val="24"/>
        </w:rPr>
      </w:pPr>
      <w:r w:rsidRPr="00B30A53">
        <w:rPr>
          <w:rFonts w:ascii="Arial" w:hAnsi="Arial" w:cs="Arial"/>
          <w:b/>
          <w:sz w:val="24"/>
          <w:szCs w:val="24"/>
        </w:rPr>
        <w:t>Invited Speakers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0"/>
        <w:gridCol w:w="5954"/>
      </w:tblGrid>
      <w:tr w:rsidR="00911C43" w:rsidRPr="00911C43" w:rsidTr="000F7359">
        <w:tc>
          <w:tcPr>
            <w:tcW w:w="3510" w:type="dxa"/>
          </w:tcPr>
          <w:p w:rsidR="00911C43" w:rsidRPr="00ED2021" w:rsidRDefault="00ED2021" w:rsidP="00ED2021">
            <w:pPr>
              <w:pStyle w:val="NoSpacing"/>
            </w:pPr>
            <w:r w:rsidRPr="00ED2021">
              <w:rPr>
                <w:rFonts w:ascii="Arial" w:hAnsi="Arial" w:cs="Arial"/>
                <w:sz w:val="24"/>
                <w:szCs w:val="24"/>
              </w:rPr>
              <w:t>Sebastian Mazurczak (SM)</w:t>
            </w:r>
          </w:p>
        </w:tc>
        <w:tc>
          <w:tcPr>
            <w:tcW w:w="5954" w:type="dxa"/>
          </w:tcPr>
          <w:p w:rsidR="00071946" w:rsidRPr="00D300F8" w:rsidRDefault="005E34BB" w:rsidP="001C3B4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Asbestos Manager, Hammersmith &amp; Fulham</w:t>
            </w:r>
          </w:p>
        </w:tc>
      </w:tr>
      <w:tr w:rsidR="001C3B43" w:rsidRPr="00911C43" w:rsidTr="00ED2021">
        <w:trPr>
          <w:trHeight w:val="63"/>
        </w:trPr>
        <w:tc>
          <w:tcPr>
            <w:tcW w:w="3510" w:type="dxa"/>
          </w:tcPr>
          <w:p w:rsidR="001C3B43" w:rsidRPr="00D300F8" w:rsidRDefault="001C3B43" w:rsidP="001C3B4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Neil Stephens</w:t>
            </w:r>
            <w:r w:rsidR="007B4621">
              <w:rPr>
                <w:rFonts w:ascii="Arial" w:hAnsi="Arial" w:cs="Arial"/>
                <w:sz w:val="24"/>
                <w:szCs w:val="24"/>
              </w:rPr>
              <w:t xml:space="preserve"> (NS)</w:t>
            </w:r>
          </w:p>
        </w:tc>
        <w:tc>
          <w:tcPr>
            <w:tcW w:w="5954" w:type="dxa"/>
          </w:tcPr>
          <w:p w:rsidR="001C3B43" w:rsidRPr="00D300F8" w:rsidRDefault="00ED2021" w:rsidP="001C3B4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HSE Principal Inspector, NW London</w:t>
            </w:r>
          </w:p>
        </w:tc>
      </w:tr>
    </w:tbl>
    <w:p w:rsidR="00B30A53" w:rsidRPr="00D300F8" w:rsidRDefault="00B30A53" w:rsidP="00B905CC">
      <w:pPr>
        <w:pStyle w:val="NoSpacing"/>
        <w:rPr>
          <w:rFonts w:ascii="Arial" w:hAnsi="Arial" w:cs="Arial"/>
          <w:sz w:val="16"/>
          <w:szCs w:val="16"/>
        </w:rPr>
      </w:pPr>
    </w:p>
    <w:p w:rsidR="00B30A53" w:rsidRDefault="00B30A53" w:rsidP="00B905CC">
      <w:pPr>
        <w:pStyle w:val="NoSpacing"/>
        <w:rPr>
          <w:rFonts w:ascii="Arial" w:hAnsi="Arial" w:cs="Arial"/>
          <w:b/>
          <w:sz w:val="24"/>
          <w:szCs w:val="24"/>
        </w:rPr>
      </w:pPr>
      <w:r w:rsidRPr="00B30A53">
        <w:rPr>
          <w:rFonts w:ascii="Arial" w:hAnsi="Arial" w:cs="Arial"/>
          <w:b/>
          <w:sz w:val="24"/>
          <w:szCs w:val="24"/>
        </w:rPr>
        <w:t>Apologies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0"/>
        <w:gridCol w:w="5954"/>
      </w:tblGrid>
      <w:tr w:rsidR="00071946" w:rsidRPr="002876E1" w:rsidTr="000F7359">
        <w:tc>
          <w:tcPr>
            <w:tcW w:w="3510" w:type="dxa"/>
          </w:tcPr>
          <w:p w:rsidR="00071946" w:rsidRPr="00D300F8" w:rsidRDefault="001C3B43" w:rsidP="001C3B4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Sue Emery</w:t>
            </w:r>
          </w:p>
        </w:tc>
        <w:tc>
          <w:tcPr>
            <w:tcW w:w="5954" w:type="dxa"/>
          </w:tcPr>
          <w:p w:rsidR="00071946" w:rsidRPr="00D300F8" w:rsidRDefault="001C3B43" w:rsidP="001C3B43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Ealing</w:t>
            </w:r>
          </w:p>
        </w:tc>
      </w:tr>
      <w:tr w:rsidR="00071946" w:rsidRPr="002876E1" w:rsidTr="000F7359">
        <w:tc>
          <w:tcPr>
            <w:tcW w:w="3510" w:type="dxa"/>
          </w:tcPr>
          <w:p w:rsidR="00071946" w:rsidRPr="001C3B43" w:rsidRDefault="001C3B43" w:rsidP="00B905C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1C3B43">
              <w:rPr>
                <w:rFonts w:ascii="Arial" w:hAnsi="Arial" w:cs="Arial"/>
                <w:sz w:val="24"/>
                <w:szCs w:val="24"/>
              </w:rPr>
              <w:t>Chris Rockley</w:t>
            </w:r>
          </w:p>
        </w:tc>
        <w:tc>
          <w:tcPr>
            <w:tcW w:w="5954" w:type="dxa"/>
          </w:tcPr>
          <w:p w:rsidR="00071946" w:rsidRPr="001C3B43" w:rsidRDefault="001C3B43" w:rsidP="00B905CC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1C3B43">
              <w:rPr>
                <w:rFonts w:ascii="Arial" w:hAnsi="Arial" w:cs="Arial"/>
                <w:sz w:val="24"/>
                <w:szCs w:val="24"/>
              </w:rPr>
              <w:t>Southwark</w:t>
            </w:r>
          </w:p>
        </w:tc>
      </w:tr>
      <w:tr w:rsidR="00AC1AE9" w:rsidRPr="002876E1" w:rsidTr="000F7359">
        <w:tc>
          <w:tcPr>
            <w:tcW w:w="3510" w:type="dxa"/>
          </w:tcPr>
          <w:p w:rsidR="00AC1AE9" w:rsidRDefault="001C3B43" w:rsidP="001C3B43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Gary Mann</w:t>
            </w:r>
          </w:p>
        </w:tc>
        <w:tc>
          <w:tcPr>
            <w:tcW w:w="5954" w:type="dxa"/>
          </w:tcPr>
          <w:p w:rsidR="00AC1AE9" w:rsidRDefault="00AC1AE9" w:rsidP="001C3B43">
            <w:pPr>
              <w:pStyle w:val="NoSpacing"/>
              <w:rPr>
                <w:rFonts w:ascii="Arial" w:hAnsi="Arial" w:cs="Arial"/>
              </w:rPr>
            </w:pPr>
            <w:r w:rsidRPr="00D300F8">
              <w:rPr>
                <w:rFonts w:ascii="Arial" w:hAnsi="Arial" w:cs="Arial"/>
                <w:sz w:val="24"/>
                <w:szCs w:val="24"/>
              </w:rPr>
              <w:t>Hammersmith &amp; Fulham / RB of Kensington &amp; Chelsea</w:t>
            </w:r>
          </w:p>
        </w:tc>
      </w:tr>
    </w:tbl>
    <w:p w:rsidR="00AC1AE9" w:rsidRDefault="00AC1AE9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DC24C8" w:rsidRPr="00924D54" w:rsidRDefault="00DC24C8" w:rsidP="00D300F8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DC24C8" w:rsidRPr="00DC24C8" w:rsidRDefault="00DC24C8" w:rsidP="00B905CC">
      <w:pPr>
        <w:pStyle w:val="NoSpacing"/>
        <w:rPr>
          <w:rFonts w:ascii="Arial" w:hAnsi="Arial" w:cs="Arial"/>
          <w:vanish/>
          <w:sz w:val="24"/>
          <w:szCs w:val="24"/>
          <w:spec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5528"/>
        <w:gridCol w:w="2664"/>
      </w:tblGrid>
      <w:tr w:rsidR="00A83D4E" w:rsidRPr="00872AD7" w:rsidTr="00CE2D7D">
        <w:tc>
          <w:tcPr>
            <w:tcW w:w="1384" w:type="dxa"/>
            <w:shd w:val="clear" w:color="auto" w:fill="17365D"/>
          </w:tcPr>
          <w:p w:rsidR="00A83D4E" w:rsidRPr="00872AD7" w:rsidRDefault="00DC24C8" w:rsidP="00872AD7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/>
                <w:sz w:val="24"/>
                <w:szCs w:val="24"/>
              </w:rPr>
              <w:t xml:space="preserve"> </w:t>
            </w:r>
            <w:r w:rsidR="00A83D4E" w:rsidRPr="00872AD7">
              <w:rPr>
                <w:rFonts w:ascii="Arial" w:hAnsi="Arial" w:cs="Arial"/>
                <w:b/>
                <w:color w:val="FFFFFF"/>
                <w:sz w:val="24"/>
                <w:szCs w:val="24"/>
              </w:rPr>
              <w:t>Agenda Item</w:t>
            </w:r>
          </w:p>
        </w:tc>
        <w:tc>
          <w:tcPr>
            <w:tcW w:w="5528" w:type="dxa"/>
            <w:shd w:val="clear" w:color="auto" w:fill="17365D"/>
          </w:tcPr>
          <w:p w:rsidR="00A83D4E" w:rsidRPr="00872AD7" w:rsidRDefault="00A83D4E" w:rsidP="00872AD7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872AD7">
              <w:rPr>
                <w:rFonts w:ascii="Arial" w:hAnsi="Arial" w:cs="Arial"/>
                <w:b/>
                <w:color w:val="FFFFFF"/>
                <w:sz w:val="24"/>
                <w:szCs w:val="24"/>
              </w:rPr>
              <w:t>Details and/or action agreed</w:t>
            </w:r>
          </w:p>
        </w:tc>
        <w:tc>
          <w:tcPr>
            <w:tcW w:w="2664" w:type="dxa"/>
            <w:shd w:val="clear" w:color="auto" w:fill="17365D"/>
          </w:tcPr>
          <w:p w:rsidR="00A83D4E" w:rsidRPr="00872AD7" w:rsidRDefault="00A83D4E" w:rsidP="00872AD7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872AD7">
              <w:rPr>
                <w:rFonts w:ascii="Arial" w:hAnsi="Arial" w:cs="Arial"/>
                <w:b/>
                <w:color w:val="FFFFFF"/>
                <w:sz w:val="24"/>
                <w:szCs w:val="24"/>
              </w:rPr>
              <w:t>Action for and date</w:t>
            </w:r>
          </w:p>
          <w:p w:rsidR="00A83D4E" w:rsidRPr="00872AD7" w:rsidRDefault="00A83D4E" w:rsidP="00872AD7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</w:p>
        </w:tc>
      </w:tr>
      <w:tr w:rsidR="00BD1C2F" w:rsidRPr="00872AD7" w:rsidTr="00CE2D7D">
        <w:tc>
          <w:tcPr>
            <w:tcW w:w="1384" w:type="dxa"/>
            <w:shd w:val="clear" w:color="auto" w:fill="FFFFFF"/>
          </w:tcPr>
          <w:p w:rsidR="00BD1C2F" w:rsidRPr="003E41B3" w:rsidRDefault="00AC1AE9" w:rsidP="00872AD7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(1)</w:t>
            </w:r>
          </w:p>
        </w:tc>
        <w:tc>
          <w:tcPr>
            <w:tcW w:w="5528" w:type="dxa"/>
            <w:shd w:val="clear" w:color="auto" w:fill="FFFFFF"/>
          </w:tcPr>
          <w:p w:rsidR="003E41B3" w:rsidRPr="00AC1AE9" w:rsidRDefault="00AC1AE9" w:rsidP="00872AD7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C1AE9">
              <w:rPr>
                <w:rFonts w:ascii="Arial" w:hAnsi="Arial" w:cs="Arial"/>
                <w:b/>
                <w:sz w:val="20"/>
                <w:szCs w:val="20"/>
              </w:rPr>
              <w:t>Open Meeting</w:t>
            </w:r>
          </w:p>
          <w:p w:rsidR="00BD1C2F" w:rsidRPr="003E41B3" w:rsidRDefault="00A57426" w:rsidP="001337D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Oliver Sanandres (OS) </w:t>
            </w:r>
            <w:r w:rsidR="0028096B">
              <w:rPr>
                <w:rFonts w:ascii="Arial" w:hAnsi="Arial" w:cs="Arial"/>
                <w:sz w:val="20"/>
                <w:szCs w:val="20"/>
              </w:rPr>
              <w:t>Chaired the meeting and welcomed everyone.  Apologies were noted.</w:t>
            </w:r>
            <w:r w:rsidR="00F611E9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664" w:type="dxa"/>
            <w:shd w:val="clear" w:color="auto" w:fill="FFFFFF"/>
          </w:tcPr>
          <w:p w:rsidR="00BD1C2F" w:rsidRPr="00872AD7" w:rsidRDefault="00BD1C2F" w:rsidP="00872AD7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</w:p>
        </w:tc>
      </w:tr>
      <w:tr w:rsidR="00A57426" w:rsidRPr="00872AD7" w:rsidTr="001337DF">
        <w:trPr>
          <w:trHeight w:val="960"/>
        </w:trPr>
        <w:tc>
          <w:tcPr>
            <w:tcW w:w="1384" w:type="dxa"/>
            <w:shd w:val="clear" w:color="auto" w:fill="FFFFFF"/>
          </w:tcPr>
          <w:p w:rsidR="00A57426" w:rsidRDefault="00A57426" w:rsidP="00872AD7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(2)</w:t>
            </w:r>
          </w:p>
        </w:tc>
        <w:tc>
          <w:tcPr>
            <w:tcW w:w="5528" w:type="dxa"/>
            <w:shd w:val="clear" w:color="auto" w:fill="FFFFFF"/>
          </w:tcPr>
          <w:p w:rsidR="00A57426" w:rsidRDefault="00A57426" w:rsidP="00872AD7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Minutes of previous meeting</w:t>
            </w:r>
          </w:p>
          <w:p w:rsidR="00A57426" w:rsidRPr="001337DF" w:rsidRDefault="001337DF" w:rsidP="001337DF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OS asked for note of thanks to Sue Emery who drafted the previous minutes.  The previous minutes were amended slightly (attendees names added) and agreed.</w:t>
            </w:r>
          </w:p>
        </w:tc>
        <w:tc>
          <w:tcPr>
            <w:tcW w:w="2664" w:type="dxa"/>
            <w:shd w:val="clear" w:color="auto" w:fill="FFFFFF"/>
          </w:tcPr>
          <w:p w:rsidR="00A57426" w:rsidRPr="00872AD7" w:rsidRDefault="00A57426" w:rsidP="00872AD7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</w:p>
        </w:tc>
      </w:tr>
      <w:tr w:rsidR="001337DF" w:rsidRPr="00872AD7" w:rsidTr="001337DF">
        <w:trPr>
          <w:trHeight w:val="548"/>
        </w:trPr>
        <w:tc>
          <w:tcPr>
            <w:tcW w:w="1384" w:type="dxa"/>
            <w:shd w:val="clear" w:color="auto" w:fill="FFFFFF"/>
          </w:tcPr>
          <w:p w:rsidR="001337DF" w:rsidRDefault="001337DF" w:rsidP="00872AD7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(3)</w:t>
            </w:r>
          </w:p>
        </w:tc>
        <w:tc>
          <w:tcPr>
            <w:tcW w:w="5528" w:type="dxa"/>
            <w:shd w:val="clear" w:color="auto" w:fill="FFFFFF"/>
          </w:tcPr>
          <w:p w:rsidR="001337DF" w:rsidRDefault="001337DF" w:rsidP="00872AD7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Matters arising</w:t>
            </w:r>
          </w:p>
          <w:p w:rsidR="001337DF" w:rsidRPr="001337DF" w:rsidRDefault="001337DF" w:rsidP="00872AD7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None</w:t>
            </w:r>
          </w:p>
        </w:tc>
        <w:tc>
          <w:tcPr>
            <w:tcW w:w="2664" w:type="dxa"/>
            <w:shd w:val="clear" w:color="auto" w:fill="FFFFFF"/>
          </w:tcPr>
          <w:p w:rsidR="001337DF" w:rsidRPr="00872AD7" w:rsidRDefault="001337DF" w:rsidP="00872AD7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</w:p>
        </w:tc>
      </w:tr>
      <w:tr w:rsidR="00A83D4E" w:rsidRPr="00872AD7" w:rsidTr="00CE2D7D">
        <w:tc>
          <w:tcPr>
            <w:tcW w:w="1384" w:type="dxa"/>
            <w:shd w:val="clear" w:color="auto" w:fill="FFFFFF"/>
          </w:tcPr>
          <w:p w:rsidR="00A83D4E" w:rsidRPr="00872AD7" w:rsidRDefault="001C16E5" w:rsidP="00872AD7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(4)</w:t>
            </w:r>
          </w:p>
          <w:p w:rsidR="00A83D4E" w:rsidRPr="00872AD7" w:rsidRDefault="00A83D4E" w:rsidP="00872AD7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FFFFFF"/>
          </w:tcPr>
          <w:p w:rsidR="00A83D4E" w:rsidRDefault="003E41B3" w:rsidP="00872AD7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Presentation</w:t>
            </w:r>
          </w:p>
          <w:p w:rsidR="00AC5FFC" w:rsidRPr="00A57426" w:rsidRDefault="00A57426" w:rsidP="00872AD7">
            <w:pPr>
              <w:pStyle w:val="NoSpacing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Sebastian Mazurczak, Hammersmith and Fulham gave a presentation: </w:t>
            </w:r>
            <w:r>
              <w:rPr>
                <w:rFonts w:ascii="Arial" w:hAnsi="Arial" w:cs="Arial"/>
                <w:i/>
                <w:sz w:val="20"/>
                <w:szCs w:val="20"/>
              </w:rPr>
              <w:t>Asbestos Management in Schools – A working Model in Practice</w:t>
            </w:r>
          </w:p>
          <w:p w:rsidR="00A83D4E" w:rsidRDefault="00A83D4E" w:rsidP="00872AD7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C5FFC" w:rsidRDefault="00A57426" w:rsidP="00872AD7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76.65pt;height:48pt" o:ole="">
                  <v:imagedata r:id="rId10" o:title=""/>
                </v:shape>
                <o:OLEObject Type="Embed" ProgID="PowerPoint.Show.12" ShapeID="_x0000_i1034" DrawAspect="Icon" ObjectID="_1497358120" r:id="rId11"/>
              </w:object>
            </w:r>
          </w:p>
          <w:p w:rsidR="001337DF" w:rsidRDefault="001337DF" w:rsidP="001337DF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:rsidR="001337DF" w:rsidRDefault="005F16E5" w:rsidP="001337DF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There was a</w:t>
            </w:r>
            <w:r w:rsidR="001337DF">
              <w:rPr>
                <w:rFonts w:ascii="Arial" w:hAnsi="Arial" w:cs="Arial"/>
                <w:sz w:val="20"/>
                <w:szCs w:val="20"/>
              </w:rPr>
              <w:t xml:space="preserve"> discussion following the presentation.  Some clear themes were identified.  The </w:t>
            </w:r>
            <w:r w:rsidR="001C16E5">
              <w:rPr>
                <w:rFonts w:ascii="Arial" w:hAnsi="Arial" w:cs="Arial"/>
                <w:sz w:val="20"/>
                <w:szCs w:val="20"/>
              </w:rPr>
              <w:t>asbestos model for schools has worked well because:</w:t>
            </w:r>
          </w:p>
          <w:p w:rsidR="001C16E5" w:rsidRDefault="001C16E5" w:rsidP="001C16E5">
            <w:pPr>
              <w:pStyle w:val="NoSpacing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Good leadership</w:t>
            </w:r>
          </w:p>
          <w:p w:rsidR="001C16E5" w:rsidRDefault="001C16E5" w:rsidP="001C16E5">
            <w:pPr>
              <w:pStyle w:val="NoSpacing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Clear guidelines are in place including agreed means of communications</w:t>
            </w:r>
          </w:p>
          <w:p w:rsidR="001C16E5" w:rsidRDefault="001C16E5" w:rsidP="001C16E5">
            <w:pPr>
              <w:pStyle w:val="NoSpacing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Active monitoring</w:t>
            </w:r>
            <w:r w:rsidR="005F16E5">
              <w:rPr>
                <w:rFonts w:ascii="Arial" w:hAnsi="Arial" w:cs="Arial"/>
                <w:sz w:val="20"/>
                <w:szCs w:val="20"/>
              </w:rPr>
              <w:t xml:space="preserve"> takes place</w:t>
            </w:r>
          </w:p>
          <w:p w:rsidR="001C16E5" w:rsidRDefault="001C16E5" w:rsidP="001C16E5">
            <w:pPr>
              <w:pStyle w:val="NoSpacing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Developing local competence e.g. local site managers</w:t>
            </w:r>
          </w:p>
          <w:p w:rsidR="00A83D4E" w:rsidRPr="00872AD7" w:rsidRDefault="00A83D4E" w:rsidP="007D2B21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4" w:type="dxa"/>
            <w:shd w:val="clear" w:color="auto" w:fill="FFFFFF"/>
          </w:tcPr>
          <w:p w:rsidR="00A83D4E" w:rsidRPr="00872AD7" w:rsidRDefault="00A83D4E" w:rsidP="00872AD7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</w:p>
        </w:tc>
      </w:tr>
      <w:tr w:rsidR="003E41B3" w:rsidRPr="00872AD7" w:rsidTr="00CE2D7D">
        <w:tc>
          <w:tcPr>
            <w:tcW w:w="1384" w:type="dxa"/>
            <w:shd w:val="clear" w:color="auto" w:fill="FFFFFF"/>
          </w:tcPr>
          <w:p w:rsidR="003E41B3" w:rsidRPr="003E41B3" w:rsidRDefault="001C16E5" w:rsidP="00872AD7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(5)</w:t>
            </w:r>
          </w:p>
        </w:tc>
        <w:tc>
          <w:tcPr>
            <w:tcW w:w="5528" w:type="dxa"/>
            <w:shd w:val="clear" w:color="auto" w:fill="FFFFFF"/>
          </w:tcPr>
          <w:p w:rsidR="003E41B3" w:rsidRPr="00617EF4" w:rsidRDefault="00F611E9" w:rsidP="00A55D39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Update from the Health and Safety Executive (HSE)</w:t>
            </w:r>
          </w:p>
          <w:p w:rsidR="001C16E5" w:rsidRDefault="007F5B64" w:rsidP="00A55D39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Neil Stephens, HM Principal</w:t>
            </w:r>
            <w:r w:rsidR="00A55D39">
              <w:rPr>
                <w:rFonts w:ascii="Arial" w:hAnsi="Arial" w:cs="Arial"/>
                <w:sz w:val="20"/>
                <w:szCs w:val="20"/>
              </w:rPr>
              <w:t xml:space="preserve"> Inspector of Health and Safety, NW London</w:t>
            </w:r>
          </w:p>
          <w:p w:rsidR="00A55D39" w:rsidRPr="00BF34E7" w:rsidRDefault="00A55D39" w:rsidP="00A55D39">
            <w:pPr>
              <w:pStyle w:val="NoSpacing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F34E7" w:rsidRPr="00BF34E7" w:rsidRDefault="00BF34E7" w:rsidP="00BF34E7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BF34E7">
              <w:rPr>
                <w:rFonts w:ascii="Arial" w:hAnsi="Arial" w:cs="Arial"/>
                <w:b/>
                <w:sz w:val="20"/>
                <w:szCs w:val="20"/>
              </w:rPr>
              <w:t>The presentation included:</w:t>
            </w:r>
          </w:p>
          <w:p w:rsidR="00BF34E7" w:rsidRDefault="00BF34E7" w:rsidP="00BF34E7">
            <w:pPr>
              <w:pStyle w:val="NoSpacing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Details of HSE Operational Teams in London</w:t>
            </w:r>
          </w:p>
          <w:p w:rsidR="00BF34E7" w:rsidRDefault="005F16E5" w:rsidP="00BF34E7">
            <w:pPr>
              <w:pStyle w:val="NoSpacing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Current and</w:t>
            </w:r>
            <w:r w:rsidR="00BF34E7">
              <w:rPr>
                <w:rFonts w:ascii="Arial" w:hAnsi="Arial" w:cs="Arial"/>
                <w:sz w:val="20"/>
                <w:szCs w:val="20"/>
              </w:rPr>
              <w:t xml:space="preserve"> recent priorities</w:t>
            </w:r>
          </w:p>
          <w:p w:rsidR="00BF34E7" w:rsidRDefault="00BF34E7" w:rsidP="00BF34E7">
            <w:pPr>
              <w:pStyle w:val="NoSpacing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Legal update</w:t>
            </w:r>
          </w:p>
          <w:p w:rsidR="00BF34E7" w:rsidRDefault="00BF34E7" w:rsidP="00BF34E7">
            <w:pPr>
              <w:pStyle w:val="NoSpacing"/>
              <w:numPr>
                <w:ilvl w:val="0"/>
                <w:numId w:val="14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Future developments</w:t>
            </w:r>
          </w:p>
          <w:p w:rsidR="00BF34E7" w:rsidRDefault="00BF34E7" w:rsidP="00A55D39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  <w:bookmarkStart w:id="1" w:name="_MON_1497356049"/>
          <w:bookmarkEnd w:id="1"/>
          <w:p w:rsidR="00A55D39" w:rsidRDefault="00BF34E7" w:rsidP="00A55D39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61">
                <v:shape id="_x0000_i1035" type="#_x0000_t75" style="width:76.65pt;height:48pt" o:ole="">
                  <v:imagedata r:id="rId12" o:title=""/>
                </v:shape>
                <o:OLEObject Type="Embed" ProgID="PowerPoint.Show.12" ShapeID="_x0000_i1035" DrawAspect="Icon" ObjectID="_1497358121" r:id="rId13"/>
              </w:object>
            </w:r>
          </w:p>
          <w:p w:rsidR="00BF34E7" w:rsidRDefault="00BF34E7" w:rsidP="00A55D39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55D39" w:rsidRPr="003E41B3" w:rsidRDefault="00BF34E7" w:rsidP="001C16E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group discussed reporting under RIDDOR 2013 and the potential for HSE to investigate, which is often driven by severity of injury rather than potential.</w:t>
            </w:r>
          </w:p>
          <w:p w:rsidR="00F57317" w:rsidRPr="003E41B3" w:rsidRDefault="00F57317" w:rsidP="007F5B64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4" w:type="dxa"/>
            <w:shd w:val="clear" w:color="auto" w:fill="FFFFFF"/>
          </w:tcPr>
          <w:p w:rsidR="003E41B3" w:rsidRDefault="003E41B3" w:rsidP="00872AD7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</w:p>
          <w:p w:rsidR="00D60029" w:rsidRDefault="00D60029" w:rsidP="00872AD7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</w:p>
          <w:p w:rsidR="007F5B64" w:rsidRDefault="007F5B64" w:rsidP="007F5B64">
            <w:pPr>
              <w:rPr>
                <w:rFonts w:ascii="Arial" w:hAnsi="Arial" w:cs="Arial"/>
                <w:sz w:val="20"/>
                <w:szCs w:val="20"/>
              </w:rPr>
            </w:pPr>
          </w:p>
          <w:p w:rsidR="007F5B64" w:rsidRDefault="007F5B64" w:rsidP="007F5B64">
            <w:pPr>
              <w:rPr>
                <w:rFonts w:ascii="Arial" w:hAnsi="Arial" w:cs="Arial"/>
                <w:sz w:val="20"/>
                <w:szCs w:val="20"/>
              </w:rPr>
            </w:pPr>
          </w:p>
          <w:p w:rsidR="007F5B64" w:rsidRDefault="007F5B64" w:rsidP="007F5B64">
            <w:pPr>
              <w:rPr>
                <w:rFonts w:ascii="Arial" w:hAnsi="Arial" w:cs="Arial"/>
                <w:sz w:val="20"/>
                <w:szCs w:val="20"/>
              </w:rPr>
            </w:pPr>
          </w:p>
          <w:p w:rsidR="00F57317" w:rsidRPr="007F5B64" w:rsidRDefault="00F57317" w:rsidP="00360C5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D2055E" w:rsidRDefault="00D2055E"/>
    <w:p w:rsidR="007D2B21" w:rsidRDefault="007D2B2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5528"/>
        <w:gridCol w:w="2664"/>
      </w:tblGrid>
      <w:tr w:rsidR="00D2055E" w:rsidRPr="00872AD7" w:rsidTr="00CE2D7D">
        <w:tc>
          <w:tcPr>
            <w:tcW w:w="1384" w:type="dxa"/>
            <w:shd w:val="clear" w:color="auto" w:fill="17365D"/>
          </w:tcPr>
          <w:p w:rsidR="00D2055E" w:rsidRPr="00872AD7" w:rsidRDefault="00D2055E" w:rsidP="001C3B43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/>
                <w:sz w:val="24"/>
                <w:szCs w:val="24"/>
              </w:rPr>
              <w:lastRenderedPageBreak/>
              <w:t xml:space="preserve"> </w:t>
            </w:r>
            <w:r w:rsidRPr="00872AD7">
              <w:rPr>
                <w:rFonts w:ascii="Arial" w:hAnsi="Arial" w:cs="Arial"/>
                <w:b/>
                <w:color w:val="FFFFFF"/>
                <w:sz w:val="24"/>
                <w:szCs w:val="24"/>
              </w:rPr>
              <w:t>Agenda Item</w:t>
            </w:r>
          </w:p>
        </w:tc>
        <w:tc>
          <w:tcPr>
            <w:tcW w:w="5528" w:type="dxa"/>
            <w:shd w:val="clear" w:color="auto" w:fill="17365D"/>
          </w:tcPr>
          <w:p w:rsidR="00D2055E" w:rsidRPr="00872AD7" w:rsidRDefault="00D2055E" w:rsidP="001C3B43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872AD7">
              <w:rPr>
                <w:rFonts w:ascii="Arial" w:hAnsi="Arial" w:cs="Arial"/>
                <w:b/>
                <w:color w:val="FFFFFF"/>
                <w:sz w:val="24"/>
                <w:szCs w:val="24"/>
              </w:rPr>
              <w:t>Details and/or action agreed</w:t>
            </w:r>
          </w:p>
        </w:tc>
        <w:tc>
          <w:tcPr>
            <w:tcW w:w="2664" w:type="dxa"/>
            <w:shd w:val="clear" w:color="auto" w:fill="17365D"/>
          </w:tcPr>
          <w:p w:rsidR="00D2055E" w:rsidRPr="00872AD7" w:rsidRDefault="00D2055E" w:rsidP="001C3B43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  <w:r w:rsidRPr="00872AD7">
              <w:rPr>
                <w:rFonts w:ascii="Arial" w:hAnsi="Arial" w:cs="Arial"/>
                <w:b/>
                <w:color w:val="FFFFFF"/>
                <w:sz w:val="24"/>
                <w:szCs w:val="24"/>
              </w:rPr>
              <w:t>Action for and date</w:t>
            </w:r>
          </w:p>
          <w:p w:rsidR="00D2055E" w:rsidRPr="00872AD7" w:rsidRDefault="00D2055E" w:rsidP="001C3B43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4"/>
                <w:szCs w:val="24"/>
              </w:rPr>
            </w:pPr>
          </w:p>
        </w:tc>
      </w:tr>
      <w:tr w:rsidR="00E8227A" w:rsidRPr="00872AD7" w:rsidTr="007D2B21">
        <w:trPr>
          <w:trHeight w:val="1133"/>
        </w:trPr>
        <w:tc>
          <w:tcPr>
            <w:tcW w:w="1384" w:type="dxa"/>
            <w:shd w:val="clear" w:color="auto" w:fill="FFFFFF"/>
          </w:tcPr>
          <w:p w:rsidR="00E8227A" w:rsidRDefault="00E8227A" w:rsidP="00872AD7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E8227A" w:rsidRDefault="00E8227A" w:rsidP="009A06DF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National forum feedback</w:t>
            </w:r>
          </w:p>
          <w:p w:rsidR="0086017E" w:rsidRPr="00E8227A" w:rsidRDefault="007D2B21" w:rsidP="007D2B21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There was no feedback as the next forum meeting was pending (15 June 2015).  Members of the LHSF wishing to raise issues contact the Chair (OS) direct.</w:t>
            </w:r>
          </w:p>
        </w:tc>
        <w:tc>
          <w:tcPr>
            <w:tcW w:w="2664" w:type="dxa"/>
            <w:shd w:val="clear" w:color="auto" w:fill="FFFFFF"/>
          </w:tcPr>
          <w:p w:rsidR="00E8227A" w:rsidRDefault="00E8227A" w:rsidP="009A06D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6017E" w:rsidRDefault="0086017E" w:rsidP="009A06D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86017E" w:rsidRDefault="007D2B21" w:rsidP="009A06D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 / By 12 June 2015</w:t>
            </w:r>
          </w:p>
          <w:p w:rsidR="0086017E" w:rsidRDefault="0086017E" w:rsidP="007D2B21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5EB0" w:rsidRPr="00872AD7" w:rsidTr="00CE2D7D">
        <w:tc>
          <w:tcPr>
            <w:tcW w:w="1384" w:type="dxa"/>
            <w:shd w:val="clear" w:color="auto" w:fill="FFFFFF"/>
          </w:tcPr>
          <w:p w:rsidR="00915EB0" w:rsidRDefault="00915EB0" w:rsidP="00872AD7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915EB0" w:rsidRDefault="00915EB0" w:rsidP="009A06DF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AOB</w:t>
            </w:r>
          </w:p>
          <w:p w:rsidR="00915EB0" w:rsidRPr="002C6674" w:rsidRDefault="00EA3DE7" w:rsidP="005360AD">
            <w:pPr>
              <w:pStyle w:val="NoSpacing"/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group briefly discussed preparations for the forthcoming Health and Safety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Masterclass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scheduled for 19 June 2015</w:t>
            </w:r>
          </w:p>
          <w:p w:rsidR="002C6674" w:rsidRDefault="002C6674" w:rsidP="005360AD">
            <w:pPr>
              <w:pStyle w:val="NoSpacing"/>
              <w:numPr>
                <w:ilvl w:val="0"/>
                <w:numId w:val="12"/>
              </w:numPr>
              <w:rPr>
                <w:rFonts w:ascii="Arial" w:hAnsi="Arial" w:cs="Arial"/>
                <w:sz w:val="20"/>
                <w:szCs w:val="20"/>
              </w:rPr>
            </w:pPr>
            <w:r w:rsidRPr="002C6674">
              <w:rPr>
                <w:rFonts w:ascii="Arial" w:hAnsi="Arial" w:cs="Arial"/>
                <w:sz w:val="20"/>
                <w:szCs w:val="20"/>
              </w:rPr>
              <w:t>Melanie Farrow (MF) LBBD requested infor</w:t>
            </w:r>
            <w:r w:rsidR="006901C2">
              <w:rPr>
                <w:rFonts w:ascii="Arial" w:hAnsi="Arial" w:cs="Arial"/>
                <w:sz w:val="20"/>
                <w:szCs w:val="20"/>
              </w:rPr>
              <w:t>mation / assistance. S</w:t>
            </w:r>
            <w:r w:rsidRPr="002C6674">
              <w:rPr>
                <w:rFonts w:ascii="Arial" w:hAnsi="Arial" w:cs="Arial"/>
                <w:sz w:val="20"/>
                <w:szCs w:val="20"/>
              </w:rPr>
              <w:t>ubsequently e-mailed to all LH</w:t>
            </w:r>
            <w:r w:rsidR="006901C2">
              <w:rPr>
                <w:rFonts w:ascii="Arial" w:hAnsi="Arial" w:cs="Arial"/>
                <w:sz w:val="20"/>
                <w:szCs w:val="20"/>
              </w:rPr>
              <w:t>SF members.   Contact MF direct if able to help.</w:t>
            </w:r>
          </w:p>
          <w:p w:rsidR="006901C2" w:rsidRPr="004C4184" w:rsidRDefault="006901C2" w:rsidP="006901C2">
            <w:pPr>
              <w:pStyle w:val="NoSpacing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61">
                <v:shape id="_x0000_i1041" type="#_x0000_t75" style="width:76.65pt;height:48pt" o:ole="">
                  <v:imagedata r:id="rId14" o:title=""/>
                </v:shape>
                <o:OLEObject Type="Embed" ProgID="Package" ShapeID="_x0000_i1041" DrawAspect="Icon" ObjectID="_1497358122" r:id="rId15"/>
              </w:object>
            </w:r>
          </w:p>
        </w:tc>
        <w:tc>
          <w:tcPr>
            <w:tcW w:w="2664" w:type="dxa"/>
            <w:shd w:val="clear" w:color="auto" w:fill="FFFFFF"/>
          </w:tcPr>
          <w:p w:rsidR="00915EB0" w:rsidRDefault="00915EB0" w:rsidP="009A06D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C6674" w:rsidRDefault="002C6674" w:rsidP="009A06D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C6674" w:rsidRDefault="002C6674" w:rsidP="009A06D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C6674" w:rsidRDefault="002C6674" w:rsidP="009A06D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C6674" w:rsidRDefault="002C6674" w:rsidP="009A06D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C6674" w:rsidRDefault="002C6674" w:rsidP="009A06D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C6674" w:rsidRDefault="002C6674" w:rsidP="009A06DF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 / before end July 2015</w:t>
            </w:r>
          </w:p>
        </w:tc>
      </w:tr>
      <w:tr w:rsidR="00BE032D" w:rsidRPr="00872AD7" w:rsidTr="00CE2D7D">
        <w:tc>
          <w:tcPr>
            <w:tcW w:w="1384" w:type="dxa"/>
            <w:shd w:val="clear" w:color="auto" w:fill="FFFFFF"/>
          </w:tcPr>
          <w:p w:rsidR="00BE032D" w:rsidRPr="00872AD7" w:rsidRDefault="00BE032D" w:rsidP="00C05D79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D80D07" w:rsidRDefault="00D80D07" w:rsidP="00915EB0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Future presentations</w:t>
            </w:r>
            <w:r w:rsidR="00A66116">
              <w:rPr>
                <w:rFonts w:ascii="Arial" w:hAnsi="Arial" w:cs="Arial"/>
                <w:b/>
                <w:sz w:val="20"/>
                <w:szCs w:val="20"/>
              </w:rPr>
              <w:t xml:space="preserve"> -suggestions</w:t>
            </w:r>
          </w:p>
          <w:p w:rsidR="000F7359" w:rsidRDefault="007D2B21" w:rsidP="00A66116">
            <w:pPr>
              <w:pStyle w:val="NoSpacing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CDM </w:t>
            </w:r>
            <w:r w:rsidR="006901C2">
              <w:rPr>
                <w:rFonts w:ascii="Arial" w:hAnsi="Arial" w:cs="Arial"/>
                <w:sz w:val="20"/>
                <w:szCs w:val="20"/>
              </w:rPr>
              <w:t xml:space="preserve">2015 </w:t>
            </w:r>
            <w:r>
              <w:rPr>
                <w:rFonts w:ascii="Arial" w:hAnsi="Arial" w:cs="Arial"/>
                <w:sz w:val="20"/>
                <w:szCs w:val="20"/>
              </w:rPr>
              <w:t>/ Client Duties</w:t>
            </w:r>
          </w:p>
          <w:p w:rsidR="007D2B21" w:rsidRPr="00A66116" w:rsidRDefault="00EA3DE7" w:rsidP="00A66116">
            <w:pPr>
              <w:pStyle w:val="NoSpacing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Fire Safety</w:t>
            </w:r>
            <w:r w:rsidR="005360AD">
              <w:rPr>
                <w:rFonts w:ascii="Arial" w:hAnsi="Arial" w:cs="Arial"/>
                <w:sz w:val="20"/>
                <w:szCs w:val="20"/>
              </w:rPr>
              <w:t xml:space="preserve"> in Housing</w:t>
            </w:r>
          </w:p>
        </w:tc>
        <w:tc>
          <w:tcPr>
            <w:tcW w:w="2664" w:type="dxa"/>
            <w:shd w:val="clear" w:color="auto" w:fill="FFFFFF"/>
          </w:tcPr>
          <w:p w:rsidR="00BE032D" w:rsidRPr="00A66116" w:rsidRDefault="00BE032D" w:rsidP="00872AD7">
            <w:pPr>
              <w:pStyle w:val="NoSpacing"/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</w:p>
        </w:tc>
      </w:tr>
      <w:tr w:rsidR="002033DE" w:rsidRPr="00872AD7" w:rsidTr="00CE2D7D">
        <w:tc>
          <w:tcPr>
            <w:tcW w:w="1384" w:type="dxa"/>
            <w:shd w:val="clear" w:color="auto" w:fill="FFFFFF"/>
          </w:tcPr>
          <w:p w:rsidR="002033DE" w:rsidRPr="00872AD7" w:rsidRDefault="002033DE" w:rsidP="00872AD7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8" w:type="dxa"/>
            <w:shd w:val="clear" w:color="auto" w:fill="FFFFFF"/>
          </w:tcPr>
          <w:p w:rsidR="002033DE" w:rsidRPr="00872AD7" w:rsidRDefault="002033DE" w:rsidP="00915EB0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872AD7">
              <w:rPr>
                <w:rFonts w:ascii="Arial" w:hAnsi="Arial" w:cs="Arial"/>
                <w:b/>
                <w:sz w:val="20"/>
                <w:szCs w:val="20"/>
              </w:rPr>
              <w:t>Date of Next Meeting</w:t>
            </w:r>
          </w:p>
          <w:p w:rsidR="002033DE" w:rsidRPr="00872AD7" w:rsidRDefault="002033DE" w:rsidP="00872AD7">
            <w:pPr>
              <w:pStyle w:val="NoSpacing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24D54" w:rsidRPr="001C16E5" w:rsidRDefault="00FE3A08" w:rsidP="00FE3A08">
            <w:pPr>
              <w:pStyle w:val="ListParagraph"/>
              <w:ind w:left="0"/>
              <w:rPr>
                <w:rFonts w:ascii="Arial" w:eastAsia="Calibri" w:hAnsi="Arial" w:cs="Arial"/>
                <w:sz w:val="22"/>
                <w:szCs w:val="22"/>
              </w:rPr>
            </w:pPr>
            <w:r w:rsidRPr="001C16E5">
              <w:rPr>
                <w:rFonts w:ascii="Arial" w:eastAsia="Calibri" w:hAnsi="Arial" w:cs="Arial"/>
                <w:sz w:val="22"/>
                <w:szCs w:val="22"/>
              </w:rPr>
              <w:t>Future meetings</w:t>
            </w:r>
          </w:p>
          <w:p w:rsidR="002033DE" w:rsidRDefault="001C16E5" w:rsidP="000E27D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 September 2015 (10:00 – 12:00)</w:t>
            </w:r>
          </w:p>
          <w:p w:rsidR="001C16E5" w:rsidRPr="000E27D7" w:rsidRDefault="001C16E5" w:rsidP="000E27D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 December 2015 (10:00 – 12:00)</w:t>
            </w:r>
          </w:p>
        </w:tc>
        <w:tc>
          <w:tcPr>
            <w:tcW w:w="2664" w:type="dxa"/>
            <w:shd w:val="clear" w:color="auto" w:fill="FFFFFF"/>
          </w:tcPr>
          <w:p w:rsidR="002033DE" w:rsidRPr="00924D54" w:rsidRDefault="00FE3A08" w:rsidP="00924D54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924D54">
              <w:rPr>
                <w:rFonts w:ascii="Arial" w:hAnsi="Arial" w:cs="Arial"/>
                <w:sz w:val="20"/>
                <w:szCs w:val="20"/>
              </w:rPr>
              <w:t>All meetings are held at London Councils Offices, 59</w:t>
            </w:r>
            <w:r w:rsidRPr="00924D54">
              <w:rPr>
                <w:rFonts w:ascii="Arial" w:hAnsi="Arial" w:cs="Arial"/>
                <w:sz w:val="20"/>
                <w:szCs w:val="20"/>
                <w:vertAlign w:val="superscript"/>
              </w:rPr>
              <w:t>1</w:t>
            </w:r>
            <w:r w:rsidRPr="00924D54">
              <w:rPr>
                <w:rFonts w:ascii="Arial" w:hAnsi="Arial" w:cs="Arial"/>
                <w:sz w:val="20"/>
                <w:szCs w:val="20"/>
              </w:rPr>
              <w:t>/</w:t>
            </w:r>
            <w:r w:rsidRPr="00924D54">
              <w:rPr>
                <w:rFonts w:ascii="Arial" w:hAnsi="Arial" w:cs="Arial"/>
                <w:sz w:val="20"/>
                <w:szCs w:val="20"/>
                <w:vertAlign w:val="subscript"/>
              </w:rPr>
              <w:t>2</w:t>
            </w:r>
            <w:r w:rsidRPr="00924D54">
              <w:rPr>
                <w:rFonts w:ascii="Arial" w:hAnsi="Arial" w:cs="Arial"/>
                <w:sz w:val="20"/>
                <w:szCs w:val="20"/>
              </w:rPr>
              <w:t xml:space="preserve"> Southwark Street, London, SE1 0AL</w:t>
            </w:r>
          </w:p>
        </w:tc>
      </w:tr>
    </w:tbl>
    <w:p w:rsidR="00B905CC" w:rsidRDefault="00B905CC" w:rsidP="00B905CC">
      <w:pPr>
        <w:pStyle w:val="NoSpacing"/>
        <w:rPr>
          <w:rFonts w:ascii="Arial" w:hAnsi="Arial" w:cs="Arial"/>
          <w:sz w:val="24"/>
          <w:szCs w:val="24"/>
        </w:rPr>
      </w:pPr>
    </w:p>
    <w:p w:rsidR="00915EB0" w:rsidRDefault="00915EB0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915EB0" w:rsidSect="00664266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674" w:rsidRDefault="002C6674" w:rsidP="008D7507">
      <w:pPr>
        <w:spacing w:after="0" w:line="240" w:lineRule="auto"/>
      </w:pPr>
      <w:r>
        <w:separator/>
      </w:r>
    </w:p>
  </w:endnote>
  <w:endnote w:type="continuationSeparator" w:id="0">
    <w:p w:rsidR="002C6674" w:rsidRDefault="002C6674" w:rsidP="008D7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674" w:rsidRPr="007D2B21" w:rsidRDefault="002C6674">
    <w:pPr>
      <w:pStyle w:val="Footer"/>
      <w:rPr>
        <w:rFonts w:ascii="Arial" w:hAnsi="Arial" w:cs="Arial"/>
      </w:rPr>
    </w:pPr>
    <w:r w:rsidRPr="007D2B21">
      <w:rPr>
        <w:rFonts w:ascii="Arial" w:hAnsi="Arial" w:cs="Arial"/>
        <w:snapToGrid w:val="0"/>
      </w:rPr>
      <w:t xml:space="preserve">Page </w:t>
    </w:r>
    <w:r w:rsidRPr="007D2B21">
      <w:rPr>
        <w:rFonts w:ascii="Arial" w:hAnsi="Arial" w:cs="Arial"/>
        <w:snapToGrid w:val="0"/>
      </w:rPr>
      <w:fldChar w:fldCharType="begin"/>
    </w:r>
    <w:r w:rsidRPr="007D2B21">
      <w:rPr>
        <w:rFonts w:ascii="Arial" w:hAnsi="Arial" w:cs="Arial"/>
        <w:snapToGrid w:val="0"/>
      </w:rPr>
      <w:instrText xml:space="preserve"> PAGE </w:instrText>
    </w:r>
    <w:r w:rsidRPr="007D2B21">
      <w:rPr>
        <w:rFonts w:ascii="Arial" w:hAnsi="Arial" w:cs="Arial"/>
        <w:snapToGrid w:val="0"/>
      </w:rPr>
      <w:fldChar w:fldCharType="separate"/>
    </w:r>
    <w:r w:rsidR="005F16E5">
      <w:rPr>
        <w:rFonts w:ascii="Arial" w:hAnsi="Arial" w:cs="Arial"/>
        <w:noProof/>
        <w:snapToGrid w:val="0"/>
      </w:rPr>
      <w:t>3</w:t>
    </w:r>
    <w:r w:rsidRPr="007D2B21">
      <w:rPr>
        <w:rFonts w:ascii="Arial" w:hAnsi="Arial" w:cs="Arial"/>
        <w:snapToGrid w:val="0"/>
      </w:rPr>
      <w:fldChar w:fldCharType="end"/>
    </w:r>
    <w:r w:rsidRPr="007D2B21">
      <w:rPr>
        <w:rFonts w:ascii="Arial" w:hAnsi="Arial" w:cs="Arial"/>
        <w:snapToGrid w:val="0"/>
      </w:rPr>
      <w:t xml:space="preserve"> of </w:t>
    </w:r>
    <w:r w:rsidRPr="007D2B21">
      <w:rPr>
        <w:rFonts w:ascii="Arial" w:hAnsi="Arial" w:cs="Arial"/>
        <w:snapToGrid w:val="0"/>
      </w:rPr>
      <w:fldChar w:fldCharType="begin"/>
    </w:r>
    <w:r w:rsidRPr="007D2B21">
      <w:rPr>
        <w:rFonts w:ascii="Arial" w:hAnsi="Arial" w:cs="Arial"/>
        <w:snapToGrid w:val="0"/>
      </w:rPr>
      <w:instrText xml:space="preserve"> NUMPAGES </w:instrText>
    </w:r>
    <w:r w:rsidRPr="007D2B21">
      <w:rPr>
        <w:rFonts w:ascii="Arial" w:hAnsi="Arial" w:cs="Arial"/>
        <w:snapToGrid w:val="0"/>
      </w:rPr>
      <w:fldChar w:fldCharType="separate"/>
    </w:r>
    <w:r w:rsidR="005F16E5">
      <w:rPr>
        <w:rFonts w:ascii="Arial" w:hAnsi="Arial" w:cs="Arial"/>
        <w:noProof/>
        <w:snapToGrid w:val="0"/>
      </w:rPr>
      <w:t>3</w:t>
    </w:r>
    <w:r w:rsidRPr="007D2B21">
      <w:rPr>
        <w:rFonts w:ascii="Arial" w:hAnsi="Arial" w:cs="Arial"/>
        <w:snapToGrid w:val="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674" w:rsidRDefault="002C6674" w:rsidP="008D7507">
      <w:pPr>
        <w:spacing w:after="0" w:line="240" w:lineRule="auto"/>
      </w:pPr>
      <w:r>
        <w:separator/>
      </w:r>
    </w:p>
  </w:footnote>
  <w:footnote w:type="continuationSeparator" w:id="0">
    <w:p w:rsidR="002C6674" w:rsidRDefault="002C6674" w:rsidP="008D75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3077D"/>
    <w:multiLevelType w:val="hybridMultilevel"/>
    <w:tmpl w:val="D9D440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8975ED"/>
    <w:multiLevelType w:val="hybridMultilevel"/>
    <w:tmpl w:val="CDE21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8B24A9"/>
    <w:multiLevelType w:val="hybridMultilevel"/>
    <w:tmpl w:val="5F360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D00D43"/>
    <w:multiLevelType w:val="hybridMultilevel"/>
    <w:tmpl w:val="AB80F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A51978"/>
    <w:multiLevelType w:val="hybridMultilevel"/>
    <w:tmpl w:val="991C32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70419C"/>
    <w:multiLevelType w:val="hybridMultilevel"/>
    <w:tmpl w:val="5B0067D8"/>
    <w:lvl w:ilvl="0" w:tplc="D4148A48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9C39F1"/>
    <w:multiLevelType w:val="hybridMultilevel"/>
    <w:tmpl w:val="8BBE96F8"/>
    <w:lvl w:ilvl="0" w:tplc="F92CBCE0">
      <w:start w:val="1"/>
      <w:numFmt w:val="low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1E201D"/>
    <w:multiLevelType w:val="hybridMultilevel"/>
    <w:tmpl w:val="8370E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9E3CCB"/>
    <w:multiLevelType w:val="hybridMultilevel"/>
    <w:tmpl w:val="DADE02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D426BF2"/>
    <w:multiLevelType w:val="hybridMultilevel"/>
    <w:tmpl w:val="E1700C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3C4183A"/>
    <w:multiLevelType w:val="hybridMultilevel"/>
    <w:tmpl w:val="44B0A0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FD55FC"/>
    <w:multiLevelType w:val="hybridMultilevel"/>
    <w:tmpl w:val="C22A522E"/>
    <w:lvl w:ilvl="0" w:tplc="D4148A48">
      <w:start w:val="1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0A12FA6"/>
    <w:multiLevelType w:val="hybridMultilevel"/>
    <w:tmpl w:val="73E21A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9FD2EE0"/>
    <w:multiLevelType w:val="hybridMultilevel"/>
    <w:tmpl w:val="E8885A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10"/>
  </w:num>
  <w:num w:numId="4">
    <w:abstractNumId w:val="2"/>
  </w:num>
  <w:num w:numId="5">
    <w:abstractNumId w:val="6"/>
  </w:num>
  <w:num w:numId="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1"/>
  </w:num>
  <w:num w:numId="9">
    <w:abstractNumId w:val="12"/>
  </w:num>
  <w:num w:numId="10">
    <w:abstractNumId w:val="4"/>
  </w:num>
  <w:num w:numId="11">
    <w:abstractNumId w:val="3"/>
  </w:num>
  <w:num w:numId="12">
    <w:abstractNumId w:val="8"/>
  </w:num>
  <w:num w:numId="13">
    <w:abstractNumId w:val="9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5CC"/>
    <w:rsid w:val="00071946"/>
    <w:rsid w:val="00084474"/>
    <w:rsid w:val="000C6495"/>
    <w:rsid w:val="000E27D7"/>
    <w:rsid w:val="000F7359"/>
    <w:rsid w:val="00102CDF"/>
    <w:rsid w:val="00114881"/>
    <w:rsid w:val="001337DF"/>
    <w:rsid w:val="001452E8"/>
    <w:rsid w:val="0017253A"/>
    <w:rsid w:val="0017411E"/>
    <w:rsid w:val="00180986"/>
    <w:rsid w:val="001C16E5"/>
    <w:rsid w:val="001C3B43"/>
    <w:rsid w:val="001E5DD5"/>
    <w:rsid w:val="002033DE"/>
    <w:rsid w:val="00250A2A"/>
    <w:rsid w:val="00262C0A"/>
    <w:rsid w:val="002664F3"/>
    <w:rsid w:val="0028096B"/>
    <w:rsid w:val="002876E1"/>
    <w:rsid w:val="002938B7"/>
    <w:rsid w:val="002C6674"/>
    <w:rsid w:val="002E45FE"/>
    <w:rsid w:val="002F0215"/>
    <w:rsid w:val="002F18E4"/>
    <w:rsid w:val="00303D2E"/>
    <w:rsid w:val="00360C5C"/>
    <w:rsid w:val="003D2501"/>
    <w:rsid w:val="003D3E32"/>
    <w:rsid w:val="003E41B3"/>
    <w:rsid w:val="00453889"/>
    <w:rsid w:val="004715D6"/>
    <w:rsid w:val="00491CF8"/>
    <w:rsid w:val="004C4184"/>
    <w:rsid w:val="00512084"/>
    <w:rsid w:val="00532623"/>
    <w:rsid w:val="005360AD"/>
    <w:rsid w:val="0053714D"/>
    <w:rsid w:val="005643A8"/>
    <w:rsid w:val="00577993"/>
    <w:rsid w:val="005D1146"/>
    <w:rsid w:val="005E34BB"/>
    <w:rsid w:val="005E4C3C"/>
    <w:rsid w:val="005F16E5"/>
    <w:rsid w:val="006018E5"/>
    <w:rsid w:val="00617EF4"/>
    <w:rsid w:val="00646A67"/>
    <w:rsid w:val="00664266"/>
    <w:rsid w:val="006721AA"/>
    <w:rsid w:val="006901C2"/>
    <w:rsid w:val="006B0B02"/>
    <w:rsid w:val="00712476"/>
    <w:rsid w:val="00720E58"/>
    <w:rsid w:val="00747486"/>
    <w:rsid w:val="007B4621"/>
    <w:rsid w:val="007C7677"/>
    <w:rsid w:val="007D2B21"/>
    <w:rsid w:val="007F5B64"/>
    <w:rsid w:val="00801A01"/>
    <w:rsid w:val="00821826"/>
    <w:rsid w:val="00821FB3"/>
    <w:rsid w:val="0086017E"/>
    <w:rsid w:val="00872AD7"/>
    <w:rsid w:val="00880D62"/>
    <w:rsid w:val="008D7507"/>
    <w:rsid w:val="00911C43"/>
    <w:rsid w:val="00915EB0"/>
    <w:rsid w:val="00923390"/>
    <w:rsid w:val="00924D54"/>
    <w:rsid w:val="009320BC"/>
    <w:rsid w:val="009615B9"/>
    <w:rsid w:val="009A06DF"/>
    <w:rsid w:val="009B2520"/>
    <w:rsid w:val="009D4874"/>
    <w:rsid w:val="009E7952"/>
    <w:rsid w:val="009F6A5C"/>
    <w:rsid w:val="00A25748"/>
    <w:rsid w:val="00A25BC5"/>
    <w:rsid w:val="00A2693D"/>
    <w:rsid w:val="00A40F6B"/>
    <w:rsid w:val="00A46D8B"/>
    <w:rsid w:val="00A55D39"/>
    <w:rsid w:val="00A57426"/>
    <w:rsid w:val="00A66116"/>
    <w:rsid w:val="00A74C6E"/>
    <w:rsid w:val="00A83D4E"/>
    <w:rsid w:val="00A915A3"/>
    <w:rsid w:val="00A95710"/>
    <w:rsid w:val="00AA0835"/>
    <w:rsid w:val="00AA64E0"/>
    <w:rsid w:val="00AB399F"/>
    <w:rsid w:val="00AB3ED1"/>
    <w:rsid w:val="00AC1AE9"/>
    <w:rsid w:val="00AC278B"/>
    <w:rsid w:val="00AC5FFC"/>
    <w:rsid w:val="00AE0B73"/>
    <w:rsid w:val="00B15657"/>
    <w:rsid w:val="00B17322"/>
    <w:rsid w:val="00B228D4"/>
    <w:rsid w:val="00B2480C"/>
    <w:rsid w:val="00B30A53"/>
    <w:rsid w:val="00B905CC"/>
    <w:rsid w:val="00BD1C2F"/>
    <w:rsid w:val="00BE032D"/>
    <w:rsid w:val="00BF34E7"/>
    <w:rsid w:val="00C05D79"/>
    <w:rsid w:val="00C10FC5"/>
    <w:rsid w:val="00C1164F"/>
    <w:rsid w:val="00C21E8B"/>
    <w:rsid w:val="00C51D29"/>
    <w:rsid w:val="00C547D3"/>
    <w:rsid w:val="00C75DFD"/>
    <w:rsid w:val="00C8302D"/>
    <w:rsid w:val="00CA01FC"/>
    <w:rsid w:val="00CD61A3"/>
    <w:rsid w:val="00CE2D7D"/>
    <w:rsid w:val="00D1329D"/>
    <w:rsid w:val="00D2055E"/>
    <w:rsid w:val="00D300F8"/>
    <w:rsid w:val="00D52FB3"/>
    <w:rsid w:val="00D60029"/>
    <w:rsid w:val="00D80D07"/>
    <w:rsid w:val="00DA0149"/>
    <w:rsid w:val="00DA1679"/>
    <w:rsid w:val="00DC24C8"/>
    <w:rsid w:val="00E02CDA"/>
    <w:rsid w:val="00E349FA"/>
    <w:rsid w:val="00E40674"/>
    <w:rsid w:val="00E43382"/>
    <w:rsid w:val="00E47E11"/>
    <w:rsid w:val="00E731C7"/>
    <w:rsid w:val="00E8227A"/>
    <w:rsid w:val="00E92A04"/>
    <w:rsid w:val="00EA3DE7"/>
    <w:rsid w:val="00EA6676"/>
    <w:rsid w:val="00ED2021"/>
    <w:rsid w:val="00F522C3"/>
    <w:rsid w:val="00F57317"/>
    <w:rsid w:val="00F611E9"/>
    <w:rsid w:val="00FD4B5B"/>
    <w:rsid w:val="00FE3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266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7359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905CC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B905CC"/>
    <w:rPr>
      <w:color w:val="0000FF"/>
      <w:u w:val="single"/>
    </w:rPr>
  </w:style>
  <w:style w:type="table" w:styleId="TableGrid">
    <w:name w:val="Table Grid"/>
    <w:basedOn w:val="TableNormal"/>
    <w:uiPriority w:val="59"/>
    <w:rsid w:val="00A83D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D75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7507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D75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7507"/>
    <w:rPr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40F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0F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0F6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0F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0F6B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0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F6B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unhideWhenUsed/>
    <w:qFormat/>
    <w:rsid w:val="00FE3A08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st1">
    <w:name w:val="st1"/>
    <w:basedOn w:val="DefaultParagraphFont"/>
    <w:rsid w:val="00911C43"/>
  </w:style>
  <w:style w:type="paragraph" w:styleId="PlainText">
    <w:name w:val="Plain Text"/>
    <w:basedOn w:val="Normal"/>
    <w:link w:val="PlainTextChar"/>
    <w:uiPriority w:val="99"/>
    <w:semiHidden/>
    <w:unhideWhenUsed/>
    <w:rsid w:val="001452E8"/>
    <w:pPr>
      <w:spacing w:after="0" w:line="240" w:lineRule="auto"/>
    </w:pPr>
    <w:rPr>
      <w:rFonts w:ascii="Courier New" w:eastAsiaTheme="minorHAnsi" w:hAnsi="Courier New" w:cstheme="minorBidi"/>
      <w:sz w:val="2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452E8"/>
    <w:rPr>
      <w:rFonts w:ascii="Courier New" w:eastAsiaTheme="minorHAnsi" w:hAnsi="Courier New" w:cstheme="minorBidi"/>
      <w:szCs w:val="21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F73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266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7359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905CC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B905CC"/>
    <w:rPr>
      <w:color w:val="0000FF"/>
      <w:u w:val="single"/>
    </w:rPr>
  </w:style>
  <w:style w:type="table" w:styleId="TableGrid">
    <w:name w:val="Table Grid"/>
    <w:basedOn w:val="TableNormal"/>
    <w:uiPriority w:val="59"/>
    <w:rsid w:val="00A83D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D75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7507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D75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7507"/>
    <w:rPr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40F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0F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0F6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0F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0F6B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0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F6B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unhideWhenUsed/>
    <w:qFormat/>
    <w:rsid w:val="00FE3A08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st1">
    <w:name w:val="st1"/>
    <w:basedOn w:val="DefaultParagraphFont"/>
    <w:rsid w:val="00911C43"/>
  </w:style>
  <w:style w:type="paragraph" w:styleId="PlainText">
    <w:name w:val="Plain Text"/>
    <w:basedOn w:val="Normal"/>
    <w:link w:val="PlainTextChar"/>
    <w:uiPriority w:val="99"/>
    <w:semiHidden/>
    <w:unhideWhenUsed/>
    <w:rsid w:val="001452E8"/>
    <w:pPr>
      <w:spacing w:after="0" w:line="240" w:lineRule="auto"/>
    </w:pPr>
    <w:rPr>
      <w:rFonts w:ascii="Courier New" w:eastAsiaTheme="minorHAnsi" w:hAnsi="Courier New" w:cstheme="minorBidi"/>
      <w:sz w:val="2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452E8"/>
    <w:rPr>
      <w:rFonts w:ascii="Courier New" w:eastAsiaTheme="minorHAnsi" w:hAnsi="Courier New" w:cstheme="minorBidi"/>
      <w:szCs w:val="21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F73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0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PowerPoint_Presentation2.pptx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PowerPoint_Presentation1.pptx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mailto:Justin.tyas@cityoflondon.gov.uk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37BD6-FA2B-42D5-B59B-F96A87D9D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5E2EC5B9.dotm</Template>
  <TotalTime>104</TotalTime>
  <Pages>3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WCC</Company>
  <LinksUpToDate>false</LinksUpToDate>
  <CharactersWithSpaces>3348</CharactersWithSpaces>
  <SharedDoc>false</SharedDoc>
  <HLinks>
    <vt:vector size="12" baseType="variant">
      <vt:variant>
        <vt:i4>6553682</vt:i4>
      </vt:variant>
      <vt:variant>
        <vt:i4>3</vt:i4>
      </vt:variant>
      <vt:variant>
        <vt:i4>0</vt:i4>
      </vt:variant>
      <vt:variant>
        <vt:i4>5</vt:i4>
      </vt:variant>
      <vt:variant>
        <vt:lpwstr>mailto:gezgilbert@reactec.com</vt:lpwstr>
      </vt:variant>
      <vt:variant>
        <vt:lpwstr/>
      </vt:variant>
      <vt:variant>
        <vt:i4>6029352</vt:i4>
      </vt:variant>
      <vt:variant>
        <vt:i4>0</vt:i4>
      </vt:variant>
      <vt:variant>
        <vt:i4>0</vt:i4>
      </vt:variant>
      <vt:variant>
        <vt:i4>5</vt:i4>
      </vt:variant>
      <vt:variant>
        <vt:lpwstr>mailto:jdoherty@westminster.gov.uk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jdoherty</dc:creator>
  <cp:lastModifiedBy>Tyas, Justin</cp:lastModifiedBy>
  <cp:revision>14</cp:revision>
  <dcterms:created xsi:type="dcterms:W3CDTF">2015-07-02T13:17:00Z</dcterms:created>
  <dcterms:modified xsi:type="dcterms:W3CDTF">2015-07-02T15:02:00Z</dcterms:modified>
</cp:coreProperties>
</file>